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7E3" w:rsidRPr="00D617B2" w:rsidRDefault="00D807E3" w:rsidP="00494130">
      <w:pPr>
        <w:pStyle w:val="Heading1"/>
        <w:spacing w:before="170"/>
        <w:ind w:left="0"/>
        <w:rPr>
          <w:rFonts w:ascii="Arial" w:hAnsi="Tw Cen MT" w:cs="Tw Cen MT"/>
          <w:b w:val="0"/>
          <w:bCs w:val="0"/>
          <w:sz w:val="18"/>
          <w:szCs w:val="18"/>
        </w:rPr>
      </w:pPr>
      <w:r w:rsidRPr="00D617B2">
        <w:rPr>
          <w:rFonts w:ascii="Arial" w:eastAsia="Times New Roman" w:hAnsi="Tw Cen MT" w:cs="Tw Cen MT"/>
          <w:b w:val="0"/>
          <w:bCs w:val="0"/>
          <w:sz w:val="18"/>
          <w:szCs w:val="18"/>
        </w:rPr>
        <w:t xml:space="preserve"> Session 6:</w:t>
      </w:r>
      <w:r w:rsidRPr="00D617B2">
        <w:rPr>
          <w:rFonts w:ascii="Arial" w:hAnsi="Tw Cen MT" w:cs="Tw Cen MT"/>
          <w:b w:val="0"/>
          <w:bCs w:val="0"/>
          <w:sz w:val="18"/>
          <w:szCs w:val="18"/>
        </w:rPr>
        <w:t> </w:t>
      </w:r>
      <w:hyperlink r:id="rId7" w:history="1">
        <w:r w:rsidRPr="00D617B2">
          <w:rPr>
            <w:rFonts w:ascii="Arial" w:eastAsia="Times New Roman" w:hAnsi="Tw Cen MT" w:cs="Tw Cen MT"/>
            <w:bCs w:val="0"/>
            <w:sz w:val="18"/>
            <w:szCs w:val="18"/>
          </w:rPr>
          <w:t>Big Bang Theory</w:t>
        </w:r>
      </w:hyperlink>
    </w:p>
    <w:p w:rsidR="00D807E3" w:rsidRPr="00D617B2" w:rsidRDefault="00D807E3" w:rsidP="00494130">
      <w:pPr>
        <w:pStyle w:val="Heading1"/>
        <w:spacing w:before="170"/>
        <w:ind w:left="0"/>
      </w:pPr>
      <w:r w:rsidRPr="00D617B2">
        <w:rPr>
          <w:color w:val="337AB7"/>
        </w:rPr>
        <w:t>Creation of universe by a multitude of small bangs</w:t>
      </w:r>
    </w:p>
    <w:p w:rsidR="00D807E3" w:rsidRPr="00194D07" w:rsidRDefault="00D807E3" w:rsidP="005973B9">
      <w:pPr>
        <w:pStyle w:val="BodyText"/>
        <w:spacing w:before="73" w:line="198" w:lineRule="exact"/>
        <w:ind w:left="100" w:right="5987"/>
        <w:rPr>
          <w:rFonts w:ascii="Arial" w:eastAsia="Times New Roman"/>
          <w:lang w:val="fr-FR"/>
        </w:rPr>
      </w:pPr>
      <w:r w:rsidRPr="00194D07">
        <w:rPr>
          <w:rFonts w:ascii="Arial" w:eastAsia="Times New Roman"/>
          <w:lang w:val="fr-FR"/>
        </w:rPr>
        <w:t>Dr. Eng Cristian Popescu, CVW TECHNOLOGIES, Magurele, Romania</w:t>
      </w:r>
    </w:p>
    <w:p w:rsidR="00D807E3" w:rsidRPr="00194D07" w:rsidRDefault="00D807E3">
      <w:pPr>
        <w:pStyle w:val="BodyText"/>
        <w:rPr>
          <w:rFonts w:ascii="Arial"/>
          <w:sz w:val="20"/>
          <w:lang w:val="fr-FR"/>
        </w:rPr>
      </w:pPr>
    </w:p>
    <w:p w:rsidR="00D807E3" w:rsidRPr="00194D07" w:rsidRDefault="00D807E3">
      <w:pPr>
        <w:pStyle w:val="BodyText"/>
        <w:spacing w:before="3"/>
        <w:rPr>
          <w:rFonts w:ascii="Arial"/>
          <w:sz w:val="21"/>
          <w:lang w:val="fr-FR"/>
        </w:rPr>
      </w:pPr>
    </w:p>
    <w:p w:rsidR="00D807E3" w:rsidRPr="00194D07" w:rsidRDefault="00D807E3">
      <w:pPr>
        <w:rPr>
          <w:rFonts w:ascii="Arial"/>
          <w:sz w:val="21"/>
          <w:lang w:val="fr-FR"/>
        </w:rPr>
        <w:sectPr w:rsidR="00D807E3" w:rsidRPr="00194D07">
          <w:headerReference w:type="default" r:id="rId8"/>
          <w:footerReference w:type="default" r:id="rId9"/>
          <w:type w:val="continuous"/>
          <w:pgSz w:w="11910" w:h="16840"/>
          <w:pgMar w:top="1740" w:right="600" w:bottom="840" w:left="620" w:header="541" w:footer="642" w:gutter="0"/>
          <w:cols w:space="708"/>
        </w:sectPr>
      </w:pPr>
    </w:p>
    <w:p w:rsidR="00D807E3" w:rsidRPr="00194D07" w:rsidRDefault="00D807E3">
      <w:pPr>
        <w:pStyle w:val="Heading3"/>
        <w:spacing w:before="147"/>
        <w:jc w:val="both"/>
        <w:rPr>
          <w:lang w:val="fr-FR"/>
        </w:rPr>
      </w:pPr>
      <w:r w:rsidRPr="00194D07">
        <w:rPr>
          <w:color w:val="BF5A14"/>
          <w:lang w:val="fr-FR"/>
        </w:rPr>
        <w:t>Abstract</w:t>
      </w:r>
    </w:p>
    <w:p w:rsidR="00D807E3" w:rsidRPr="00D617B2" w:rsidRDefault="00D807E3">
      <w:pPr>
        <w:pStyle w:val="BodyText"/>
        <w:spacing w:before="90" w:line="280" w:lineRule="auto"/>
        <w:ind w:left="100"/>
        <w:jc w:val="both"/>
      </w:pPr>
      <w:r>
        <w:t>Standard</w:t>
      </w:r>
      <w:r w:rsidRPr="00D617B2">
        <w:t xml:space="preserve"> model of the universe creation assumes there was an initial explosion which then moved in all directions in a linear manner expanding space into nothing. This model is not coherent </w:t>
      </w:r>
      <w:r>
        <w:t>with the stable period of the universe after settling down and doesn’t explain why we have the current expansion of the universe. In the initial fraction of a second after big bang we have the paradox of light traveling faster than the speed of light and after decreasing its speed down to 300000 km/s, mass get created, without explaining how. In reality is much simpler to assume there was not one big bang, but billions of billions of small bangs, all of the same power, which they occurred everywhere in the same time. If we admit this, then we no longer have light traveling faster than light and we can explain the linear radiation collapsed into a sphere between each 8 explosions (see image) is how mass got created. If we know from E=mc2 that mass is somehow made of energy and light, if initially the entire space was filled with linear radiation, the small bangs collapsed these radiation under the form of spheres. In order to have these global explosions stable, we need a “wall” made from a continuously solid material around the entire universe. As conclusion the universe we assume it must be a sphere. If initially space was flat and these small bangs curved space, than we cannot have linear expansion of the universe from Hubble, as in reality there are no linear trajectories on long distances, at light years scale. Space is not expanding and it never did. Space behaving in a curved manner just curves the trajectory of light coming from far distance stars. As the distance from the star is higher, more time it took for light reaching us, so space had more time to curve it, so in our telescope appears shifting to read a little more, but with the same ratio. The fixed diameter of the universe doesn’t allow an expansion or a contraction; in stead it maintains the curvature of space constant over time.</w:t>
      </w:r>
    </w:p>
    <w:p w:rsidR="00D807E3" w:rsidRPr="00547C24" w:rsidRDefault="00D807E3" w:rsidP="00547C24">
      <w:pPr>
        <w:pStyle w:val="Heading3"/>
        <w:spacing w:before="74"/>
        <w:rPr>
          <w:color w:val="BF5A14"/>
        </w:rPr>
      </w:pPr>
      <w:r w:rsidRPr="00D617B2">
        <w:rPr>
          <w:b w:val="0"/>
        </w:rPr>
        <w:br w:type="column"/>
      </w:r>
      <w:r w:rsidRPr="00D617B2">
        <w:rPr>
          <w:color w:val="BF5A14"/>
        </w:rPr>
        <w:t>Image</w:t>
      </w:r>
    </w:p>
    <w:p w:rsidR="00D807E3" w:rsidRPr="00D617B2" w:rsidRDefault="00D807E3">
      <w:pPr>
        <w:pStyle w:val="BodyText"/>
        <w:spacing w:before="2"/>
        <w:rPr>
          <w:rFonts w:ascii="Arial"/>
          <w:b/>
          <w:sz w:val="16"/>
        </w:rPr>
      </w:pPr>
      <w:r w:rsidRPr="00646320">
        <w:rPr>
          <w:rFonts w:ascii="Courier New" w:hAnsi="Courier New" w:cs="Courier New"/>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8.75pt;height:117.75pt">
            <v:imagedata r:id="rId10" o:title=""/>
          </v:shape>
        </w:pict>
      </w:r>
    </w:p>
    <w:p w:rsidR="00D807E3" w:rsidRPr="00D617B2" w:rsidRDefault="00D807E3" w:rsidP="001853FE">
      <w:pPr>
        <w:spacing w:line="204" w:lineRule="exact"/>
        <w:jc w:val="center"/>
        <w:rPr>
          <w:sz w:val="18"/>
          <w:szCs w:val="18"/>
        </w:rPr>
      </w:pPr>
      <w:r w:rsidRPr="00D617B2">
        <w:rPr>
          <w:sz w:val="18"/>
          <w:szCs w:val="18"/>
        </w:rPr>
        <w:t>Global big bang formed by a series of small bangs (black sphere is mass)</w:t>
      </w:r>
    </w:p>
    <w:p w:rsidR="00D807E3" w:rsidRPr="00D617B2" w:rsidRDefault="00D807E3" w:rsidP="001A3162">
      <w:pPr>
        <w:spacing w:line="204" w:lineRule="exact"/>
        <w:rPr>
          <w:rFonts w:ascii="Arial"/>
          <w:b/>
          <w:sz w:val="20"/>
        </w:rPr>
      </w:pPr>
      <w:r w:rsidRPr="00D617B2">
        <w:rPr>
          <w:rFonts w:ascii="Arial"/>
          <w:b/>
          <w:color w:val="BF5A14"/>
          <w:sz w:val="20"/>
        </w:rPr>
        <w:br/>
      </w:r>
      <w:r w:rsidRPr="00D617B2">
        <w:rPr>
          <w:rFonts w:ascii="Arial" w:eastAsia="Times New Roman"/>
          <w:b/>
          <w:color w:val="BF5A14"/>
          <w:sz w:val="20"/>
        </w:rPr>
        <w:t>Recent Publications</w:t>
      </w:r>
      <w:hyperlink r:id="rId11" w:history="1"/>
    </w:p>
    <w:p w:rsidR="00D807E3" w:rsidRDefault="00D807E3" w:rsidP="00372494">
      <w:pPr>
        <w:pStyle w:val="ListParagraph"/>
        <w:numPr>
          <w:ilvl w:val="0"/>
          <w:numId w:val="3"/>
        </w:numPr>
        <w:tabs>
          <w:tab w:val="left" w:pos="384"/>
        </w:tabs>
        <w:spacing w:before="103" w:line="216" w:lineRule="exact"/>
        <w:ind w:right="138" w:hanging="283"/>
        <w:rPr>
          <w:sz w:val="18"/>
        </w:rPr>
      </w:pPr>
      <w:r>
        <w:rPr>
          <w:sz w:val="18"/>
        </w:rPr>
        <w:t>What are reversed spheres?, Feb, 2020, Journal of Applied Material Science &amp; Engineering Research</w:t>
      </w:r>
    </w:p>
    <w:p w:rsidR="00D807E3" w:rsidRPr="00D617B2" w:rsidRDefault="00D807E3" w:rsidP="00372494">
      <w:pPr>
        <w:pStyle w:val="ListParagraph"/>
        <w:numPr>
          <w:ilvl w:val="0"/>
          <w:numId w:val="3"/>
        </w:numPr>
        <w:tabs>
          <w:tab w:val="left" w:pos="384"/>
        </w:tabs>
        <w:spacing w:before="103" w:line="216" w:lineRule="exact"/>
        <w:ind w:right="138" w:hanging="283"/>
        <w:rPr>
          <w:sz w:val="18"/>
        </w:rPr>
      </w:pPr>
      <w:r w:rsidRPr="00D617B2">
        <w:rPr>
          <w:sz w:val="18"/>
        </w:rPr>
        <w:t>Spherical Universe: History of the Universe Assuming a Closed Spherical Shape, Jan 20, 2020, Journal of Physics &amp; Optics Sciences</w:t>
      </w:r>
    </w:p>
    <w:p w:rsidR="00D807E3" w:rsidRPr="00D617B2" w:rsidRDefault="00D807E3" w:rsidP="00372494">
      <w:pPr>
        <w:pStyle w:val="ListParagraph"/>
        <w:numPr>
          <w:ilvl w:val="0"/>
          <w:numId w:val="3"/>
        </w:numPr>
        <w:tabs>
          <w:tab w:val="left" w:pos="384"/>
        </w:tabs>
        <w:spacing w:before="103" w:line="216" w:lineRule="exact"/>
        <w:ind w:right="138" w:hanging="283"/>
        <w:rPr>
          <w:sz w:val="18"/>
        </w:rPr>
      </w:pPr>
      <w:r w:rsidRPr="00D617B2">
        <w:rPr>
          <w:sz w:val="18"/>
        </w:rPr>
        <w:t xml:space="preserve">Global warming versus global cooling, Jun 17, 2019, Climate Change &amp; Global warming conference, </w:t>
      </w:r>
      <w:smartTag w:uri="urn:schemas-microsoft-com:office:smarttags" w:element="PlaceType">
        <w:smartTag w:uri="urn:schemas-microsoft-com:office:smarttags" w:element="place">
          <w:smartTag w:uri="urn:schemas-microsoft-com:office:smarttags" w:element="City">
            <w:r w:rsidRPr="00D617B2">
              <w:rPr>
                <w:sz w:val="18"/>
              </w:rPr>
              <w:t>Osaka</w:t>
            </w:r>
          </w:smartTag>
        </w:smartTag>
        <w:r w:rsidRPr="00D617B2">
          <w:rPr>
            <w:sz w:val="18"/>
          </w:rPr>
          <w:t xml:space="preserve">, </w:t>
        </w:r>
        <w:smartTag w:uri="urn:schemas-microsoft-com:office:smarttags" w:element="PlaceType">
          <w:smartTag w:uri="urn:schemas-microsoft-com:office:smarttags" w:element="country-region">
            <w:r w:rsidRPr="00D617B2">
              <w:rPr>
                <w:sz w:val="18"/>
              </w:rPr>
              <w:t>Japan</w:t>
            </w:r>
          </w:smartTag>
        </w:smartTag>
      </w:smartTag>
    </w:p>
    <w:p w:rsidR="00D807E3" w:rsidRPr="00D617B2" w:rsidRDefault="00D807E3" w:rsidP="005973B9">
      <w:pPr>
        <w:pStyle w:val="ListParagraph"/>
        <w:numPr>
          <w:ilvl w:val="0"/>
          <w:numId w:val="3"/>
        </w:numPr>
        <w:tabs>
          <w:tab w:val="left" w:pos="384"/>
        </w:tabs>
        <w:spacing w:before="103" w:line="216" w:lineRule="exact"/>
        <w:ind w:right="138" w:hanging="283"/>
        <w:rPr>
          <w:sz w:val="18"/>
        </w:rPr>
      </w:pPr>
      <w:r w:rsidRPr="00D617B2">
        <w:rPr>
          <w:sz w:val="18"/>
        </w:rPr>
        <w:t xml:space="preserve">Solar system formation, May </w:t>
      </w:r>
      <w:r>
        <w:rPr>
          <w:sz w:val="18"/>
        </w:rPr>
        <w:t>20, 2019</w:t>
      </w:r>
      <w:r w:rsidRPr="00D617B2">
        <w:rPr>
          <w:sz w:val="18"/>
        </w:rPr>
        <w:t>, 2</w:t>
      </w:r>
      <w:r w:rsidRPr="00D617B2">
        <w:rPr>
          <w:sz w:val="18"/>
          <w:vertAlign w:val="superscript"/>
        </w:rPr>
        <w:t>nd</w:t>
      </w:r>
      <w:r w:rsidRPr="00D617B2">
        <w:rPr>
          <w:sz w:val="18"/>
        </w:rPr>
        <w:t xml:space="preserve"> European Physics </w:t>
      </w:r>
      <w:smartTag w:uri="urn:schemas-microsoft-com:office:smarttags" w:element="PlaceType">
        <w:smartTag w:uri="urn:schemas-microsoft-com:office:smarttags" w:element="place">
          <w:smartTag w:uri="urn:schemas-microsoft-com:office:smarttags" w:element="City">
            <w:r w:rsidRPr="00D617B2">
              <w:rPr>
                <w:sz w:val="18"/>
              </w:rPr>
              <w:t>Congress</w:t>
            </w:r>
          </w:smartTag>
        </w:smartTag>
        <w:r w:rsidRPr="00D617B2">
          <w:rPr>
            <w:sz w:val="18"/>
          </w:rPr>
          <w:t xml:space="preserve">, </w:t>
        </w:r>
        <w:smartTag w:uri="urn:schemas-microsoft-com:office:smarttags" w:element="PlaceType">
          <w:smartTag w:uri="urn:schemas-microsoft-com:office:smarttags" w:element="State">
            <w:r w:rsidRPr="00D617B2">
              <w:rPr>
                <w:sz w:val="18"/>
              </w:rPr>
              <w:t>Berlin</w:t>
            </w:r>
          </w:smartTag>
        </w:smartTag>
        <w:r w:rsidRPr="00D617B2">
          <w:rPr>
            <w:sz w:val="18"/>
          </w:rPr>
          <w:t xml:space="preserve">, </w:t>
        </w:r>
        <w:smartTag w:uri="urn:schemas-microsoft-com:office:smarttags" w:element="PlaceType">
          <w:smartTag w:uri="urn:schemas-microsoft-com:office:smarttags" w:element="country-region">
            <w:r w:rsidRPr="00D617B2">
              <w:rPr>
                <w:sz w:val="18"/>
              </w:rPr>
              <w:t>Germany</w:t>
            </w:r>
          </w:smartTag>
        </w:smartTag>
      </w:smartTag>
    </w:p>
    <w:p w:rsidR="00D807E3" w:rsidRPr="00D617B2" w:rsidRDefault="00D807E3" w:rsidP="00D617B2">
      <w:pPr>
        <w:pStyle w:val="ListParagraph"/>
        <w:tabs>
          <w:tab w:val="left" w:pos="384"/>
        </w:tabs>
        <w:spacing w:before="103" w:line="216" w:lineRule="exact"/>
        <w:ind w:left="0" w:right="138" w:firstLine="0"/>
        <w:rPr>
          <w:sz w:val="18"/>
        </w:rPr>
      </w:pPr>
    </w:p>
    <w:p w:rsidR="00D807E3" w:rsidRPr="00D617B2" w:rsidRDefault="00D807E3">
      <w:pPr>
        <w:spacing w:line="200" w:lineRule="exact"/>
        <w:jc w:val="both"/>
        <w:rPr>
          <w:rFonts w:ascii="Calibri" w:hAnsi="Calibri"/>
        </w:rPr>
        <w:sectPr w:rsidR="00D807E3" w:rsidRPr="00D617B2">
          <w:type w:val="continuous"/>
          <w:pgSz w:w="11910" w:h="16840"/>
          <w:pgMar w:top="1740" w:right="600" w:bottom="840" w:left="620" w:header="708" w:footer="708" w:gutter="0"/>
          <w:cols w:num="2" w:space="708" w:equalWidth="0">
            <w:col w:w="5214" w:space="138"/>
            <w:col w:w="5338"/>
          </w:cols>
        </w:sectPr>
      </w:pPr>
      <w:r w:rsidRPr="00D617B2">
        <w:rPr>
          <w:rFonts w:ascii="Calibri" w:hAnsi="Calibri"/>
        </w:rPr>
        <w:t xml:space="preserve">   </w:t>
      </w:r>
    </w:p>
    <w:p w:rsidR="00D807E3" w:rsidRPr="00D617B2" w:rsidRDefault="00D807E3">
      <w:pPr>
        <w:pStyle w:val="BodyText"/>
        <w:rPr>
          <w:rFonts w:ascii="Calibri"/>
          <w:sz w:val="20"/>
        </w:rPr>
      </w:pPr>
    </w:p>
    <w:p w:rsidR="00D807E3" w:rsidRPr="00D617B2" w:rsidRDefault="00D807E3">
      <w:pPr>
        <w:pStyle w:val="BodyText"/>
        <w:spacing w:line="40" w:lineRule="exact"/>
        <w:ind w:left="2202"/>
        <w:rPr>
          <w:rFonts w:ascii="Calibri"/>
          <w:sz w:val="4"/>
        </w:rPr>
      </w:pPr>
      <w:r>
        <w:rPr>
          <w:noProof/>
          <w:lang w:val="ro-RO" w:eastAsia="ro-RO"/>
        </w:rPr>
      </w:r>
      <w:r w:rsidRPr="00147510">
        <w:rPr>
          <w:rFonts w:ascii="Calibri"/>
          <w:noProof/>
          <w:sz w:val="4"/>
          <w:lang w:eastAsia="en-IN"/>
        </w:rPr>
        <w:pict>
          <v:group id="Group 4" o:spid="_x0000_s1028"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9"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D807E3" w:rsidRPr="00D617B2" w:rsidRDefault="00D807E3" w:rsidP="00404E5B">
      <w:pPr>
        <w:spacing w:before="92"/>
        <w:ind w:right="4234"/>
        <w:rPr>
          <w:rFonts w:ascii="Arial"/>
        </w:rPr>
      </w:pPr>
      <w:r>
        <w:pict>
          <v:shape id="_x0000_i1027" type="#_x0000_t75" style="width:85.5pt;height:79.5pt">
            <v:imagedata r:id="rId12" o:title=""/>
          </v:shape>
        </w:pict>
      </w:r>
      <w:r w:rsidRPr="00D617B2">
        <w:rPr>
          <w:rFonts w:ascii="Arial" w:eastAsia="Times New Roman"/>
          <w:color w:val="BF5A14"/>
        </w:rPr>
        <w:t>Biography</w:t>
      </w:r>
    </w:p>
    <w:p w:rsidR="00D807E3" w:rsidRPr="00D617B2" w:rsidRDefault="00D807E3" w:rsidP="009320F0">
      <w:pPr>
        <w:ind w:right="480"/>
        <w:jc w:val="both"/>
        <w:rPr>
          <w:rFonts w:ascii="Arial" w:eastAsia="Times New Roman"/>
          <w:sz w:val="14"/>
        </w:rPr>
      </w:pPr>
      <w:r w:rsidRPr="00D617B2">
        <w:rPr>
          <w:rFonts w:ascii="Arial" w:eastAsia="Times New Roman"/>
          <w:sz w:val="14"/>
        </w:rPr>
        <w:t xml:space="preserve">Popescu Cristian has completed his studies at </w:t>
      </w:r>
      <w:smartTag w:uri="urn:schemas-microsoft-com:office:smarttags" w:element="PlaceType">
        <w:smartTag w:uri="urn:schemas-microsoft-com:office:smarttags" w:element="place">
          <w:smartTag w:uri="urn:schemas-microsoft-com:office:smarttags" w:element="place">
            <w:smartTag w:uri="urn:schemas-microsoft-com:office:smarttags" w:element="PlaceName">
              <w:r w:rsidRPr="00D617B2">
                <w:rPr>
                  <w:rFonts w:ascii="Arial" w:eastAsia="Times New Roman"/>
                  <w:sz w:val="14"/>
                </w:rPr>
                <w:t>Polytechnical</w:t>
              </w:r>
            </w:smartTag>
          </w:smartTag>
          <w:r w:rsidRPr="00D617B2">
            <w:rPr>
              <w:rFonts w:ascii="Arial" w:eastAsia="Times New Roman"/>
              <w:sz w:val="14"/>
            </w:rPr>
            <w:t xml:space="preserve"> </w:t>
          </w:r>
          <w:smartTag w:uri="urn:schemas-microsoft-com:office:smarttags" w:element="place">
            <w:r w:rsidRPr="00D617B2">
              <w:rPr>
                <w:rFonts w:ascii="Arial" w:eastAsia="Times New Roman"/>
                <w:sz w:val="14"/>
              </w:rPr>
              <w:t>University</w:t>
            </w:r>
          </w:smartTag>
        </w:smartTag>
      </w:smartTag>
      <w:r w:rsidRPr="00D617B2">
        <w:rPr>
          <w:rFonts w:ascii="Arial" w:eastAsia="Times New Roman"/>
          <w:sz w:val="14"/>
        </w:rPr>
        <w:t xml:space="preserve">, Energetic Faculty, Hydro department and he has finalized his PhD at the age of 33 years from Technical University of Constructions Bucharest, Romania, with specialty in hydrotechnical constructions. He has a vast experience accumulated in 8 private companies working from research-design to project management and business development for various projects </w:t>
      </w:r>
      <w:r>
        <w:rPr>
          <w:rFonts w:ascii="Arial" w:eastAsia="Times New Roman"/>
          <w:sz w:val="14"/>
        </w:rPr>
        <w:t xml:space="preserve">like river regulating flows, pumping stations, water and waste water treatment plants, ports infrastructures and energy projects </w:t>
      </w:r>
      <w:r w:rsidRPr="00D617B2">
        <w:rPr>
          <w:rFonts w:ascii="Arial" w:eastAsia="Times New Roman"/>
          <w:sz w:val="14"/>
        </w:rPr>
        <w:t>from hydro, wind, thermal, to nuclear.</w:t>
      </w:r>
    </w:p>
    <w:p w:rsidR="00D807E3" w:rsidRPr="00D617B2" w:rsidRDefault="00D807E3">
      <w:pPr>
        <w:spacing w:before="62"/>
        <w:ind w:left="4217" w:right="4235"/>
        <w:jc w:val="center"/>
        <w:rPr>
          <w:rFonts w:ascii="Arial"/>
          <w:sz w:val="14"/>
        </w:rPr>
      </w:pPr>
      <w:r w:rsidRPr="00D617B2">
        <w:rPr>
          <w:rFonts w:ascii="Arial" w:eastAsia="Times New Roman"/>
          <w:sz w:val="14"/>
        </w:rPr>
        <w:t xml:space="preserve">Email: </w:t>
      </w:r>
      <w:hyperlink r:id="rId13" w:history="1">
        <w:r w:rsidRPr="00D617B2">
          <w:rPr>
            <w:rStyle w:val="Hyperlink"/>
            <w:rFonts w:ascii="Arial" w:eastAsia="Times New Roman" w:cs="Tw Cen MT"/>
            <w:sz w:val="14"/>
          </w:rPr>
          <w:t>cris.popescu100@yahoo.com</w:t>
        </w:r>
      </w:hyperlink>
      <w:r w:rsidRPr="00D617B2">
        <w:t xml:space="preserve"> </w:t>
      </w:r>
      <w:r w:rsidRPr="00D617B2">
        <w:rPr>
          <w:rStyle w:val="Hyperlink"/>
          <w:rFonts w:ascii="Arial" w:eastAsia="Times New Roman" w:cs="Tw Cen MT"/>
          <w:sz w:val="14"/>
        </w:rPr>
        <w:t>cristian.popescu@cnv.ro</w:t>
      </w:r>
    </w:p>
    <w:p w:rsidR="00D807E3" w:rsidRPr="00D617B2" w:rsidRDefault="00D807E3">
      <w:pPr>
        <w:pStyle w:val="BodyText"/>
        <w:spacing w:before="2"/>
        <w:rPr>
          <w:rFonts w:ascii="Arial"/>
          <w:sz w:val="19"/>
        </w:rPr>
      </w:pPr>
      <w:r>
        <w:rPr>
          <w:noProof/>
          <w:lang w:val="ro-RO" w:eastAsia="ro-RO"/>
        </w:rPr>
        <w:pict>
          <v:line id="Line 3" o:spid="_x0000_s1030"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D807E3" w:rsidRPr="00D25829" w:rsidRDefault="00D807E3" w:rsidP="00E90097">
      <w:pPr>
        <w:spacing w:before="39"/>
        <w:ind w:left="100"/>
        <w:sectPr w:rsidR="00D807E3" w:rsidRPr="00D25829">
          <w:type w:val="continuous"/>
          <w:pgSz w:w="11910" w:h="16840"/>
          <w:pgMar w:top="1740" w:right="600" w:bottom="840" w:left="620" w:header="708" w:footer="708" w:gutter="0"/>
          <w:cols w:space="708"/>
        </w:sectPr>
      </w:pPr>
      <w:r>
        <w:rPr>
          <w:rFonts w:ascii="Minion Pro" w:eastAsia="Times New Roman"/>
          <w:b/>
          <w:sz w:val="20"/>
        </w:rPr>
        <w:t xml:space="preserve">Notes/Comments </w:t>
      </w:r>
      <w:r w:rsidRPr="00D25829">
        <w:rPr>
          <w:rFonts w:ascii="Minion Pro" w:eastAsia="Times New Roman"/>
          <w:sz w:val="20"/>
        </w:rPr>
        <w:t xml:space="preserve">On link </w:t>
      </w:r>
      <w:hyperlink r:id="rId14" w:history="1">
        <w:r w:rsidRPr="004829BC">
          <w:rPr>
            <w:rStyle w:val="Hyperlink"/>
            <w:rFonts w:ascii="Minion Pro" w:eastAsia="Times New Roman" w:cs="Tw Cen MT"/>
            <w:sz w:val="20"/>
          </w:rPr>
          <w:t>https://we.tl/t-7qfliyF3Uj</w:t>
        </w:r>
      </w:hyperlink>
      <w:r>
        <w:rPr>
          <w:rFonts w:ascii="Minion Pro" w:eastAsia="Times New Roman"/>
          <w:sz w:val="20"/>
        </w:rPr>
        <w:t xml:space="preserve"> </w:t>
      </w:r>
      <w:r w:rsidRPr="00D25829">
        <w:t>there is a video about what I would like to present at the conference.</w:t>
      </w:r>
    </w:p>
    <w:p w:rsidR="00D807E3" w:rsidRPr="00D617B2" w:rsidRDefault="00D807E3" w:rsidP="00E90097">
      <w:pPr>
        <w:pStyle w:val="BodyText"/>
        <w:spacing w:before="3"/>
      </w:pPr>
    </w:p>
    <w:sectPr w:rsidR="00D807E3" w:rsidRPr="00D617B2"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7E3" w:rsidRDefault="00D807E3">
      <w:r>
        <w:separator/>
      </w:r>
    </w:p>
  </w:endnote>
  <w:endnote w:type="continuationSeparator" w:id="0">
    <w:p w:rsidR="00D807E3" w:rsidRDefault="00D807E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E3" w:rsidRDefault="00D807E3">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7E3" w:rsidRDefault="00D807E3">
      <w:r>
        <w:separator/>
      </w:r>
    </w:p>
  </w:footnote>
  <w:footnote w:type="continuationSeparator" w:id="0">
    <w:p w:rsidR="00D807E3" w:rsidRDefault="00D807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E3" w:rsidRDefault="00D807E3">
    <w:pPr>
      <w:pStyle w:val="BodyText"/>
      <w:spacing w:line="14" w:lineRule="auto"/>
      <w:rPr>
        <w:sz w:val="20"/>
      </w:rPr>
    </w:pPr>
    <w:r>
      <w:rPr>
        <w:noProof/>
        <w:lang w:val="ro-RO" w:eastAsia="ro-RO"/>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D807E3" w:rsidRPr="005001A1" w:rsidRDefault="00D807E3">
                <w:pPr>
                  <w:spacing w:before="2" w:line="249" w:lineRule="auto"/>
                  <w:ind w:left="156" w:right="18" w:hanging="137"/>
                  <w:rPr>
                    <w:rFonts w:ascii="Arial"/>
                    <w:color w:val="C0C0C0"/>
                    <w:sz w:val="14"/>
                    <w:lang w:val="fr-FR"/>
                  </w:rPr>
                </w:pPr>
                <w:r w:rsidRPr="005001A1">
                  <w:rPr>
                    <w:rFonts w:ascii="Arial" w:eastAsia="Times New Roman"/>
                    <w:color w:val="C0C0C0"/>
                    <w:sz w:val="14"/>
                    <w:lang w:val="fr-FR"/>
                  </w:rPr>
                  <w:t xml:space="preserve">T Furuta et al., J Pai n Relief 2016, 5:3(Suppl) </w:t>
                </w:r>
                <w:hyperlink r:id="rId1">
                  <w:r w:rsidRPr="005001A1">
                    <w:rPr>
                      <w:rFonts w:ascii="Arial" w:eastAsia="Times New Roman"/>
                      <w:color w:val="C0C0C0"/>
                      <w:sz w:val="14"/>
                      <w:lang w:val="fr-FR"/>
                    </w:rPr>
                    <w:t>http://dx.doi.org/10.4172/2167-0846.C1.006</w:t>
                  </w:r>
                </w:hyperlink>
              </w:p>
            </w:txbxContent>
          </v:textbox>
          <w10:wrap anchorx="page" anchory="page"/>
        </v:shape>
      </w:pict>
    </w:r>
    <w:r>
      <w:rPr>
        <w:noProof/>
        <w:lang w:val="ro-RO" w:eastAsia="ro-RO"/>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D807E3" w:rsidRPr="005001A1" w:rsidRDefault="00D807E3">
                <w:pPr>
                  <w:pStyle w:val="BodyText"/>
                  <w:spacing w:line="187" w:lineRule="exact"/>
                  <w:ind w:left="20" w:right="-10"/>
                  <w:rPr>
                    <w:rFonts w:ascii="Myriad Pro" w:eastAsia="Times New Roman"/>
                  </w:rPr>
                </w:pPr>
                <w:r>
                  <w:rPr>
                    <w:rFonts w:ascii="Myriad Pro" w:eastAsia="Times New Roman"/>
                  </w:rPr>
                  <w:t xml:space="preserve">Global </w:t>
                </w:r>
                <w:smartTag w:uri="urn:schemas-microsoft-com:office:smarttags" w:element="City">
                  <w:smartTag w:uri="urn:schemas-microsoft-com:office:smarttags" w:element="place">
                    <w:r>
                      <w:rPr>
                        <w:rFonts w:ascii="Myriad Pro" w:eastAsia="Times New Roman"/>
                      </w:rPr>
                      <w:t>Summit</w:t>
                    </w:r>
                  </w:smartTag>
                </w:smartTag>
                <w:r w:rsidRPr="005001A1">
                  <w:rPr>
                    <w:rFonts w:ascii="Myriad Pro" w:eastAsia="Times New Roman"/>
                  </w:rPr>
                  <w:t xml:space="preserve"> on</w:t>
                </w:r>
              </w:p>
              <w:p w:rsidR="00D807E3" w:rsidRPr="005001A1" w:rsidRDefault="00D807E3">
                <w:pPr>
                  <w:spacing w:line="614" w:lineRule="exact"/>
                  <w:ind w:left="20" w:right="-10"/>
                  <w:rPr>
                    <w:rFonts w:ascii="Minion Pro" w:eastAsia="Times New Roman"/>
                    <w:sz w:val="24"/>
                  </w:rPr>
                </w:pPr>
                <w:r>
                  <w:rPr>
                    <w:rFonts w:ascii="Impact" w:eastAsia="Times New Roman"/>
                    <w:sz w:val="52"/>
                  </w:rPr>
                  <w:t>Astrophysics &amp; Cosmology</w:t>
                </w:r>
                <w:r w:rsidRPr="005001A1">
                  <w:rPr>
                    <w:rFonts w:ascii="Impact" w:eastAsia="Times New Roman"/>
                    <w:sz w:val="52"/>
                  </w:rPr>
                  <w:t xml:space="preserve"> </w:t>
                </w:r>
                <w:r w:rsidRPr="005001A1">
                  <w:rPr>
                    <w:rFonts w:ascii="Minion Pro" w:eastAsia="Times New Roman"/>
                    <w:sz w:val="24"/>
                  </w:rPr>
                  <w:t>(</w:t>
                </w:r>
                <w:r>
                  <w:rPr>
                    <w:rFonts w:ascii="Minion Pro" w:eastAsia="Times New Roman"/>
                    <w:sz w:val="24"/>
                  </w:rPr>
                  <w:t>April</w:t>
                </w:r>
                <w:r w:rsidRPr="005001A1">
                  <w:rPr>
                    <w:rFonts w:ascii="Minion Pro" w:eastAsia="Times New Roman"/>
                    <w:sz w:val="24"/>
                  </w:rPr>
                  <w:t xml:space="preserve"> </w:t>
                </w:r>
                <w:r>
                  <w:rPr>
                    <w:rFonts w:ascii="Minion Pro" w:eastAsia="Times New Roman"/>
                    <w:sz w:val="24"/>
                  </w:rPr>
                  <w:t>22-23</w:t>
                </w:r>
                <w:r w:rsidRPr="005001A1">
                  <w:rPr>
                    <w:rFonts w:ascii="Minion Pro" w:eastAsia="Times New Roman"/>
                    <w:sz w:val="24"/>
                  </w:rPr>
                  <w:t xml:space="preserve">, </w:t>
                </w:r>
                <w:r>
                  <w:rPr>
                    <w:rFonts w:ascii="Minion Pro" w:eastAsia="Times New Roman"/>
                    <w:sz w:val="24"/>
                  </w:rPr>
                  <w:t xml:space="preserve">2020, </w:t>
                </w:r>
                <w:smartTag w:uri="urn:schemas-microsoft-com:office:smarttags" w:element="City">
                  <w:smartTag w:uri="urn:schemas-microsoft-com:office:smarttags" w:element="place">
                    <w:r>
                      <w:rPr>
                        <w:rFonts w:ascii="Minion Pro" w:eastAsia="Times New Roman"/>
                        <w:sz w:val="24"/>
                      </w:rPr>
                      <w:t>Rome</w:t>
                    </w:r>
                  </w:smartTag>
                  <w:r w:rsidRPr="005001A1">
                    <w:rPr>
                      <w:rFonts w:ascii="Minion Pro" w:eastAsia="Times New Roman"/>
                      <w:sz w:val="24"/>
                    </w:rPr>
                    <w:t>,</w:t>
                  </w:r>
                  <w:r w:rsidRPr="00DC4535">
                    <w:rPr>
                      <w:rFonts w:ascii="Minion Pro" w:eastAsia="Times New Roman"/>
                      <w:color w:val="C0C0C0"/>
                      <w:sz w:val="24"/>
                    </w:rPr>
                    <w:t xml:space="preserve"> </w:t>
                  </w:r>
                  <w:smartTag w:uri="urn:schemas-microsoft-com:office:smarttags" w:element="country-region">
                    <w:r>
                      <w:rPr>
                        <w:rFonts w:ascii="Minion Pro" w:eastAsia="Times New Roman"/>
                        <w:sz w:val="24"/>
                      </w:rPr>
                      <w:t>Italy</w:t>
                    </w:r>
                  </w:smartTag>
                </w:smartTag>
                <w:r w:rsidRPr="005001A1">
                  <w:rPr>
                    <w:rFonts w:ascii="Minion Pro" w:eastAsia="Times New Roman"/>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AE6B83"/>
    <w:multiLevelType w:val="multilevel"/>
    <w:tmpl w:val="BE48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20A14"/>
    <w:rsid w:val="00070092"/>
    <w:rsid w:val="000E2911"/>
    <w:rsid w:val="001263DF"/>
    <w:rsid w:val="001319B1"/>
    <w:rsid w:val="00147510"/>
    <w:rsid w:val="00152119"/>
    <w:rsid w:val="001853FE"/>
    <w:rsid w:val="00194D07"/>
    <w:rsid w:val="001A3162"/>
    <w:rsid w:val="00216BF3"/>
    <w:rsid w:val="002455EC"/>
    <w:rsid w:val="00292ED9"/>
    <w:rsid w:val="002C4DFA"/>
    <w:rsid w:val="00333C44"/>
    <w:rsid w:val="00372494"/>
    <w:rsid w:val="00391219"/>
    <w:rsid w:val="00404E5B"/>
    <w:rsid w:val="00414F7B"/>
    <w:rsid w:val="004355DC"/>
    <w:rsid w:val="00451825"/>
    <w:rsid w:val="004723B9"/>
    <w:rsid w:val="004749B4"/>
    <w:rsid w:val="004829BC"/>
    <w:rsid w:val="00494130"/>
    <w:rsid w:val="004E667F"/>
    <w:rsid w:val="004F3523"/>
    <w:rsid w:val="005001A1"/>
    <w:rsid w:val="00547C24"/>
    <w:rsid w:val="005641E9"/>
    <w:rsid w:val="00595FD3"/>
    <w:rsid w:val="005973B9"/>
    <w:rsid w:val="005B3A56"/>
    <w:rsid w:val="006060CE"/>
    <w:rsid w:val="00616076"/>
    <w:rsid w:val="0063497F"/>
    <w:rsid w:val="00646320"/>
    <w:rsid w:val="0067393A"/>
    <w:rsid w:val="00727F34"/>
    <w:rsid w:val="00873DF0"/>
    <w:rsid w:val="008742AD"/>
    <w:rsid w:val="008756E6"/>
    <w:rsid w:val="008A08B6"/>
    <w:rsid w:val="008F3C75"/>
    <w:rsid w:val="009320F0"/>
    <w:rsid w:val="009B2D44"/>
    <w:rsid w:val="009E7C0B"/>
    <w:rsid w:val="00A07E82"/>
    <w:rsid w:val="00A9710C"/>
    <w:rsid w:val="00AC5732"/>
    <w:rsid w:val="00AE3E37"/>
    <w:rsid w:val="00B21A57"/>
    <w:rsid w:val="00B264EC"/>
    <w:rsid w:val="00BD46DA"/>
    <w:rsid w:val="00BF5AC9"/>
    <w:rsid w:val="00C33602"/>
    <w:rsid w:val="00C37499"/>
    <w:rsid w:val="00CD6F55"/>
    <w:rsid w:val="00D25829"/>
    <w:rsid w:val="00D617B2"/>
    <w:rsid w:val="00D807E3"/>
    <w:rsid w:val="00DC4535"/>
    <w:rsid w:val="00DD7E01"/>
    <w:rsid w:val="00DE3104"/>
    <w:rsid w:val="00E0130C"/>
    <w:rsid w:val="00E26B10"/>
    <w:rsid w:val="00E90097"/>
    <w:rsid w:val="00EA5B81"/>
    <w:rsid w:val="00F72EEA"/>
    <w:rsid w:val="00F84CAE"/>
    <w:rsid w:val="00FC09CF"/>
    <w:rsid w:val="00FC55FC"/>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Stat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paragraph" w:styleId="Heading4">
    <w:name w:val="heading 4"/>
    <w:basedOn w:val="Normal"/>
    <w:next w:val="Normal"/>
    <w:link w:val="Heading4Char"/>
    <w:uiPriority w:val="99"/>
    <w:qFormat/>
    <w:locked/>
    <w:rsid w:val="00372494"/>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7393A"/>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67393A"/>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67393A"/>
    <w:rPr>
      <w:rFonts w:ascii="Cambria" w:hAnsi="Cambria" w:cs="Times New Roman"/>
      <w:b/>
      <w:bCs/>
      <w:sz w:val="26"/>
      <w:szCs w:val="26"/>
      <w:lang w:val="en-US" w:eastAsia="en-US"/>
    </w:rPr>
  </w:style>
  <w:style w:type="character" w:customStyle="1" w:styleId="Heading4Char">
    <w:name w:val="Heading 4 Char"/>
    <w:basedOn w:val="DefaultParagraphFont"/>
    <w:link w:val="Heading4"/>
    <w:uiPriority w:val="99"/>
    <w:semiHidden/>
    <w:locked/>
    <w:rsid w:val="0067393A"/>
    <w:rPr>
      <w:rFonts w:ascii="Calibri" w:hAnsi="Calibri" w:cs="Times New Roman"/>
      <w:b/>
      <w:bCs/>
      <w:sz w:val="28"/>
      <w:szCs w:val="28"/>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character" w:customStyle="1" w:styleId="apple-converted-space">
    <w:name w:val="apple-converted-space"/>
    <w:basedOn w:val="DefaultParagraphFont"/>
    <w:uiPriority w:val="99"/>
    <w:rsid w:val="005001A1"/>
    <w:rPr>
      <w:rFonts w:cs="Times New Roman"/>
    </w:rPr>
  </w:style>
  <w:style w:type="character" w:styleId="Strong">
    <w:name w:val="Strong"/>
    <w:basedOn w:val="DefaultParagraphFont"/>
    <w:uiPriority w:val="99"/>
    <w:qFormat/>
    <w:locked/>
    <w:rsid w:val="005001A1"/>
    <w:rPr>
      <w:rFonts w:cs="Times New Roman"/>
      <w:b/>
      <w:bCs/>
    </w:rPr>
  </w:style>
  <w:style w:type="character" w:customStyle="1" w:styleId="visually-hidden">
    <w:name w:val="visually-hidden"/>
    <w:basedOn w:val="DefaultParagraphFont"/>
    <w:uiPriority w:val="99"/>
    <w:rsid w:val="00372494"/>
    <w:rPr>
      <w:rFonts w:cs="Times New Roman"/>
    </w:rPr>
  </w:style>
  <w:style w:type="paragraph" w:customStyle="1" w:styleId="pv-accomplishment-entitysubtitle">
    <w:name w:val="pv-accomplishment-entity__subtitle"/>
    <w:basedOn w:val="Normal"/>
    <w:uiPriority w:val="99"/>
    <w:rsid w:val="00372494"/>
    <w:pPr>
      <w:widowControl/>
      <w:spacing w:before="100" w:beforeAutospacing="1" w:after="100" w:afterAutospacing="1"/>
    </w:pPr>
    <w:rPr>
      <w:rFonts w:ascii="Times New Roman" w:hAnsi="Times New Roman" w:cs="Times New Roman"/>
      <w:sz w:val="24"/>
      <w:szCs w:val="24"/>
      <w:lang w:val="ro-RO" w:eastAsia="ro-RO"/>
    </w:rPr>
  </w:style>
  <w:style w:type="character" w:customStyle="1" w:styleId="pv-accomplishment-entitydate">
    <w:name w:val="pv-accomplishment-entity__date"/>
    <w:basedOn w:val="DefaultParagraphFont"/>
    <w:uiPriority w:val="99"/>
    <w:rsid w:val="00372494"/>
    <w:rPr>
      <w:rFonts w:cs="Times New Roman"/>
    </w:rPr>
  </w:style>
  <w:style w:type="character" w:customStyle="1" w:styleId="pv-accomplishment-entitypublisher">
    <w:name w:val="pv-accomplishment-entity__publisher"/>
    <w:basedOn w:val="DefaultParagraphFont"/>
    <w:uiPriority w:val="99"/>
    <w:rsid w:val="00372494"/>
    <w:rPr>
      <w:rFonts w:cs="Times New Roman"/>
    </w:rPr>
  </w:style>
  <w:style w:type="character" w:customStyle="1" w:styleId="yiv1690135887downloadlinklink">
    <w:name w:val="yiv1690135887download_link_link"/>
    <w:basedOn w:val="DefaultParagraphFont"/>
    <w:uiPriority w:val="99"/>
    <w:rsid w:val="00D25829"/>
    <w:rPr>
      <w:rFonts w:cs="Times New Roman"/>
    </w:rPr>
  </w:style>
</w:styles>
</file>

<file path=word/webSettings.xml><?xml version="1.0" encoding="utf-8"?>
<w:webSettings xmlns:r="http://schemas.openxmlformats.org/officeDocument/2006/relationships" xmlns:w="http://schemas.openxmlformats.org/wordprocessingml/2006/main">
  <w:divs>
    <w:div w:id="1466973214">
      <w:marLeft w:val="0"/>
      <w:marRight w:val="0"/>
      <w:marTop w:val="0"/>
      <w:marBottom w:val="0"/>
      <w:divBdr>
        <w:top w:val="none" w:sz="0" w:space="0" w:color="auto"/>
        <w:left w:val="none" w:sz="0" w:space="0" w:color="auto"/>
        <w:bottom w:val="none" w:sz="0" w:space="0" w:color="auto"/>
        <w:right w:val="none" w:sz="0" w:space="0" w:color="auto"/>
      </w:divBdr>
    </w:div>
    <w:div w:id="1466973215">
      <w:marLeft w:val="0"/>
      <w:marRight w:val="0"/>
      <w:marTop w:val="0"/>
      <w:marBottom w:val="0"/>
      <w:divBdr>
        <w:top w:val="none" w:sz="0" w:space="0" w:color="auto"/>
        <w:left w:val="none" w:sz="0" w:space="0" w:color="auto"/>
        <w:bottom w:val="none" w:sz="0" w:space="0" w:color="auto"/>
        <w:right w:val="none" w:sz="0" w:space="0" w:color="auto"/>
      </w:divBdr>
    </w:div>
    <w:div w:id="1466973217">
      <w:marLeft w:val="0"/>
      <w:marRight w:val="0"/>
      <w:marTop w:val="0"/>
      <w:marBottom w:val="0"/>
      <w:divBdr>
        <w:top w:val="none" w:sz="0" w:space="0" w:color="auto"/>
        <w:left w:val="none" w:sz="0" w:space="0" w:color="auto"/>
        <w:bottom w:val="none" w:sz="0" w:space="0" w:color="auto"/>
        <w:right w:val="none" w:sz="0" w:space="0" w:color="auto"/>
      </w:divBdr>
      <w:divsChild>
        <w:div w:id="1466973216">
          <w:marLeft w:val="0"/>
          <w:marRight w:val="0"/>
          <w:marTop w:val="0"/>
          <w:marBottom w:val="0"/>
          <w:divBdr>
            <w:top w:val="none" w:sz="0" w:space="0" w:color="auto"/>
            <w:left w:val="none" w:sz="0" w:space="0" w:color="auto"/>
            <w:bottom w:val="none" w:sz="0" w:space="0" w:color="auto"/>
            <w:right w:val="none" w:sz="0" w:space="0" w:color="auto"/>
          </w:divBdr>
        </w:div>
      </w:divsChild>
    </w:div>
    <w:div w:id="1466973218">
      <w:marLeft w:val="0"/>
      <w:marRight w:val="0"/>
      <w:marTop w:val="0"/>
      <w:marBottom w:val="0"/>
      <w:divBdr>
        <w:top w:val="none" w:sz="0" w:space="0" w:color="auto"/>
        <w:left w:val="none" w:sz="0" w:space="0" w:color="auto"/>
        <w:bottom w:val="none" w:sz="0" w:space="0" w:color="auto"/>
        <w:right w:val="none" w:sz="0" w:space="0" w:color="auto"/>
      </w:divBdr>
    </w:div>
    <w:div w:id="1466973219">
      <w:marLeft w:val="0"/>
      <w:marRight w:val="0"/>
      <w:marTop w:val="0"/>
      <w:marBottom w:val="0"/>
      <w:divBdr>
        <w:top w:val="none" w:sz="0" w:space="0" w:color="auto"/>
        <w:left w:val="none" w:sz="0" w:space="0" w:color="auto"/>
        <w:bottom w:val="none" w:sz="0" w:space="0" w:color="auto"/>
        <w:right w:val="none" w:sz="0" w:space="0" w:color="auto"/>
      </w:divBdr>
    </w:div>
    <w:div w:id="14669732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ris.popescu100@yahoo.com" TargetMode="External"/><Relationship Id="rId3" Type="http://schemas.openxmlformats.org/officeDocument/2006/relationships/settings" Target="settings.xml"/><Relationship Id="rId7" Type="http://schemas.openxmlformats.org/officeDocument/2006/relationships/hyperlink" Target="https://www.meetingsint.com/conferences/astrophysics"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cristian-p-277b9a137/edit/publication/113947383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e.tl/t-7qfliyF3Uj"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158</TotalTime>
  <Pages>1</Pages>
  <Words>554</Words>
  <Characters>3214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Cristi</cp:lastModifiedBy>
  <cp:revision>23</cp:revision>
  <dcterms:created xsi:type="dcterms:W3CDTF">2020-01-24T07:48:00Z</dcterms:created>
  <dcterms:modified xsi:type="dcterms:W3CDTF">2020-02-08T08:39:00Z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