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F49D4" w14:textId="6A5992C8" w:rsidR="00D90D09" w:rsidRDefault="00393512" w:rsidP="00D01015">
      <w:pPr>
        <w:pStyle w:val="p1"/>
        <w:rPr>
          <w:rStyle w:val="s1"/>
          <w:rFonts w:asciiTheme="minorHAnsi" w:hAnsiTheme="minorHAnsi"/>
          <w:b/>
          <w:bCs/>
          <w:color w:val="0070C0"/>
          <w:lang w:val="en-US"/>
        </w:rPr>
      </w:pPr>
      <w:r w:rsidRPr="005C5A0C">
        <w:rPr>
          <w:rStyle w:val="s1"/>
          <w:rFonts w:asciiTheme="minorHAnsi" w:hAnsiTheme="minorHAnsi"/>
          <w:b/>
          <w:bCs/>
          <w:color w:val="0070C0"/>
        </w:rPr>
        <w:t>IMPROV</w:t>
      </w:r>
      <w:r w:rsidR="00DB0A3C" w:rsidRPr="005C5A0C">
        <w:rPr>
          <w:rStyle w:val="s1"/>
          <w:rFonts w:asciiTheme="minorHAnsi" w:hAnsiTheme="minorHAnsi"/>
          <w:b/>
          <w:bCs/>
          <w:color w:val="0070C0"/>
          <w:lang w:val="en-US"/>
        </w:rPr>
        <w:t>I</w:t>
      </w:r>
      <w:r w:rsidRPr="005C5A0C">
        <w:rPr>
          <w:rStyle w:val="s1"/>
          <w:rFonts w:asciiTheme="minorHAnsi" w:hAnsiTheme="minorHAnsi"/>
          <w:b/>
          <w:bCs/>
          <w:color w:val="0070C0"/>
          <w:lang w:val="en-US"/>
        </w:rPr>
        <w:t xml:space="preserve">NG </w:t>
      </w:r>
      <w:r w:rsidR="0046362A" w:rsidRPr="005C5A0C">
        <w:rPr>
          <w:rStyle w:val="s1"/>
          <w:rFonts w:asciiTheme="minorHAnsi" w:hAnsiTheme="minorHAnsi"/>
          <w:b/>
          <w:bCs/>
          <w:color w:val="0070C0"/>
          <w:lang w:val="en-US"/>
        </w:rPr>
        <w:t xml:space="preserve"> </w:t>
      </w:r>
      <w:r w:rsidR="00E5725A" w:rsidRPr="005C5A0C">
        <w:rPr>
          <w:rStyle w:val="s1"/>
          <w:rFonts w:asciiTheme="minorHAnsi" w:hAnsiTheme="minorHAnsi"/>
          <w:b/>
          <w:bCs/>
          <w:color w:val="0070C0"/>
        </w:rPr>
        <w:t>PATIENT</w:t>
      </w:r>
      <w:r w:rsidR="00E5725A" w:rsidRPr="005C5A0C">
        <w:rPr>
          <w:rStyle w:val="s1"/>
          <w:rFonts w:asciiTheme="minorHAnsi" w:hAnsiTheme="minorHAnsi"/>
          <w:b/>
          <w:bCs/>
          <w:color w:val="0070C0"/>
          <w:lang w:val="en-US"/>
        </w:rPr>
        <w:t xml:space="preserve"> EDUCATION</w:t>
      </w:r>
      <w:r w:rsidR="00D90D09" w:rsidRPr="005C5A0C">
        <w:rPr>
          <w:rStyle w:val="s1"/>
          <w:b/>
          <w:bCs/>
          <w:color w:val="0070C0"/>
        </w:rPr>
        <w:t>,</w:t>
      </w:r>
      <w:r w:rsidR="006650C5" w:rsidRPr="005C5A0C">
        <w:rPr>
          <w:rStyle w:val="s1"/>
          <w:rFonts w:asciiTheme="minorHAnsi" w:hAnsiTheme="minorHAnsi"/>
          <w:b/>
          <w:bCs/>
          <w:color w:val="0070C0"/>
          <w:lang w:val="en-US"/>
        </w:rPr>
        <w:t xml:space="preserve"> CARE AND OUTCOMES </w:t>
      </w:r>
    </w:p>
    <w:p w14:paraId="173F2A79" w14:textId="43C5F831" w:rsidR="005C5A0C" w:rsidRPr="00B47C50" w:rsidRDefault="001B1867" w:rsidP="00D01015">
      <w:pPr>
        <w:pStyle w:val="p1"/>
        <w:rPr>
          <w:rStyle w:val="s1"/>
          <w:rFonts w:asciiTheme="minorHAnsi" w:hAnsiTheme="minorHAnsi"/>
          <w:color w:val="1A1A1A" w:themeColor="background1" w:themeShade="1A"/>
          <w:lang w:val="en-US"/>
        </w:rPr>
      </w:pPr>
      <w:r>
        <w:rPr>
          <w:rStyle w:val="s1"/>
          <w:rFonts w:asciiTheme="minorHAnsi" w:hAnsiTheme="minorHAnsi"/>
          <w:b/>
          <w:bCs/>
          <w:color w:val="1A1A1A" w:themeColor="background1" w:themeShade="1A"/>
          <w:lang w:val="en-US"/>
        </w:rPr>
        <w:t>AbdelGhaffar</w:t>
      </w:r>
      <w:r w:rsidR="00B47C50">
        <w:rPr>
          <w:rStyle w:val="s1"/>
          <w:rFonts w:asciiTheme="minorHAnsi" w:hAnsiTheme="minorHAnsi"/>
          <w:b/>
          <w:bCs/>
          <w:color w:val="1A1A1A" w:themeColor="background1" w:themeShade="1A"/>
          <w:lang w:val="en-US"/>
        </w:rPr>
        <w:t xml:space="preserve"> Mohamed M</w:t>
      </w:r>
      <w:r w:rsidR="00B47C50">
        <w:rPr>
          <w:rStyle w:val="s1"/>
          <w:rFonts w:asciiTheme="minorHAnsi" w:hAnsiTheme="minorHAnsi"/>
          <w:color w:val="1A1A1A" w:themeColor="background1" w:themeShade="1A"/>
          <w:lang w:val="en-US"/>
        </w:rPr>
        <w:t>, Egypt</w:t>
      </w:r>
      <w:r w:rsidR="00D709B5">
        <w:rPr>
          <w:rStyle w:val="s1"/>
          <w:rFonts w:asciiTheme="minorHAnsi" w:hAnsiTheme="minorHAnsi"/>
          <w:color w:val="1A1A1A" w:themeColor="background1" w:themeShade="1A"/>
          <w:lang w:val="en-US"/>
        </w:rPr>
        <w:t xml:space="preserve">,Bahrain </w:t>
      </w:r>
    </w:p>
    <w:p w14:paraId="31941A04" w14:textId="1362ED32" w:rsidR="00E33DBD" w:rsidRPr="00571F23" w:rsidRDefault="00E33DBD">
      <w:pPr>
        <w:pStyle w:val="Heading1"/>
        <w:rPr>
          <w:color w:val="54A2C3" w:themeColor="accent2" w:themeTint="99"/>
        </w:rPr>
      </w:pPr>
    </w:p>
    <w:p w14:paraId="312748E1" w14:textId="06887136" w:rsidR="00DE5C4A" w:rsidRPr="002550EF" w:rsidRDefault="00BA5F86">
      <w:pPr>
        <w:pStyle w:val="p1"/>
        <w:divId w:val="406415044"/>
        <w:rPr>
          <w:rFonts w:asciiTheme="minorHAnsi" w:hAnsiTheme="minorHAnsi"/>
          <w:b/>
          <w:bCs/>
          <w:color w:val="1A1A1A" w:themeColor="background1" w:themeShade="1A"/>
          <w:lang w:val="en-US"/>
        </w:rPr>
      </w:pPr>
      <w:r w:rsidRPr="002550EF">
        <w:rPr>
          <w:rFonts w:asciiTheme="minorHAnsi" w:hAnsiTheme="minorHAnsi"/>
          <w:b/>
          <w:bCs/>
          <w:color w:val="1A1A1A" w:themeColor="background1" w:themeShade="1A"/>
          <w:lang w:val="en-US"/>
        </w:rPr>
        <w:t xml:space="preserve">ABSTRACT </w:t>
      </w:r>
    </w:p>
    <w:p w14:paraId="4B23B801" w14:textId="0CC8E26C" w:rsidR="00DE5C4A" w:rsidRPr="002550EF" w:rsidRDefault="000A0717">
      <w:pPr>
        <w:pStyle w:val="p2"/>
        <w:divId w:val="406415044"/>
        <w:rPr>
          <w:rFonts w:asciiTheme="minorHAnsi" w:hAnsiTheme="minorHAnsi"/>
          <w:color w:val="1A1A1A" w:themeColor="background1" w:themeShade="1A"/>
          <w:lang w:val="en-US"/>
        </w:rPr>
      </w:pPr>
      <w:r>
        <w:rPr>
          <w:rFonts w:asciiTheme="minorHAnsi" w:hAnsiTheme="minorHAnsi"/>
          <w:b/>
          <w:bCs/>
          <w:color w:val="1A1A1A" w:themeColor="background1" w:themeShade="1A"/>
          <w:lang w:val="en-US"/>
        </w:rPr>
        <w:t>INTRODUCTION</w:t>
      </w:r>
      <w:r w:rsidR="00011468">
        <w:rPr>
          <w:rFonts w:asciiTheme="minorHAnsi" w:hAnsiTheme="minorHAnsi"/>
          <w:b/>
          <w:bCs/>
          <w:color w:val="1A1A1A" w:themeColor="background1" w:themeShade="1A"/>
          <w:lang w:val="en-US"/>
        </w:rPr>
        <w:t>:</w:t>
      </w:r>
    </w:p>
    <w:p w14:paraId="3456D728" w14:textId="77777777" w:rsidR="00DE5C4A" w:rsidRPr="002550EF" w:rsidRDefault="00DE5C4A">
      <w:pPr>
        <w:pStyle w:val="p1"/>
        <w:divId w:val="406415044"/>
        <w:rPr>
          <w:rStyle w:val="s1"/>
          <w:rFonts w:asciiTheme="minorHAnsi" w:hAnsiTheme="minorHAnsi"/>
          <w:color w:val="1A1A1A" w:themeColor="background1" w:themeShade="1A"/>
        </w:rPr>
      </w:pPr>
      <w:r w:rsidRPr="002550EF">
        <w:rPr>
          <w:rStyle w:val="s1"/>
          <w:color w:val="1A1A1A" w:themeColor="background1" w:themeShade="1A"/>
        </w:rPr>
        <w:t>No doubt that proper patient education is a very important part of patient care and has its impact on the outcomes of treatment whether medical or surgical.</w:t>
      </w:r>
    </w:p>
    <w:p w14:paraId="19FFBD94" w14:textId="77777777" w:rsidR="00CB3650" w:rsidRPr="002550EF" w:rsidRDefault="00CB3650">
      <w:pPr>
        <w:pStyle w:val="p1"/>
        <w:divId w:val="406415044"/>
        <w:rPr>
          <w:rStyle w:val="s1"/>
          <w:rFonts w:asciiTheme="minorHAnsi" w:hAnsiTheme="minorHAnsi"/>
          <w:color w:val="1A1A1A" w:themeColor="background1" w:themeShade="1A"/>
        </w:rPr>
      </w:pPr>
    </w:p>
    <w:p w14:paraId="62C3986E" w14:textId="38F3FFC6" w:rsidR="00CB3650" w:rsidRPr="002550EF" w:rsidRDefault="00AE5C39" w:rsidP="00CB3650">
      <w:pPr>
        <w:pStyle w:val="p1"/>
        <w:divId w:val="406415044"/>
        <w:rPr>
          <w:rFonts w:asciiTheme="minorHAnsi" w:hAnsiTheme="minorHAnsi"/>
          <w:color w:val="1A1A1A" w:themeColor="background1" w:themeShade="1A"/>
          <w:lang w:val="en-US"/>
        </w:rPr>
      </w:pPr>
      <w:r w:rsidRPr="002550EF">
        <w:rPr>
          <w:rStyle w:val="s1"/>
          <w:rFonts w:asciiTheme="minorHAnsi" w:hAnsiTheme="minorHAnsi"/>
          <w:b/>
          <w:bCs/>
          <w:color w:val="1A1A1A" w:themeColor="background1" w:themeShade="1A"/>
          <w:lang w:val="en-US"/>
        </w:rPr>
        <w:t>I</w:t>
      </w:r>
      <w:r w:rsidR="00783BE9">
        <w:rPr>
          <w:rStyle w:val="s1"/>
          <w:rFonts w:asciiTheme="minorHAnsi" w:hAnsiTheme="minorHAnsi"/>
          <w:b/>
          <w:bCs/>
          <w:color w:val="1A1A1A" w:themeColor="background1" w:themeShade="1A"/>
          <w:lang w:val="en-US"/>
        </w:rPr>
        <w:t xml:space="preserve">TEMS TO BE </w:t>
      </w:r>
      <w:r w:rsidR="000A0717">
        <w:rPr>
          <w:rStyle w:val="s1"/>
          <w:rFonts w:asciiTheme="minorHAnsi" w:hAnsiTheme="minorHAnsi"/>
          <w:b/>
          <w:bCs/>
          <w:color w:val="1A1A1A" w:themeColor="background1" w:themeShade="1A"/>
          <w:lang w:val="en-US"/>
        </w:rPr>
        <w:t xml:space="preserve">DISCUSSED </w:t>
      </w:r>
      <w:r w:rsidRPr="002550EF">
        <w:rPr>
          <w:rStyle w:val="s1"/>
          <w:rFonts w:asciiTheme="minorHAnsi" w:hAnsiTheme="minorHAnsi"/>
          <w:color w:val="1A1A1A" w:themeColor="background1" w:themeShade="1A"/>
          <w:lang w:val="en-US"/>
        </w:rPr>
        <w:t>:</w:t>
      </w:r>
    </w:p>
    <w:p w14:paraId="5694E73B" w14:textId="77777777" w:rsidR="00DE5C4A" w:rsidRPr="002550EF" w:rsidRDefault="00DE5C4A">
      <w:pPr>
        <w:pStyle w:val="p1"/>
        <w:divId w:val="406415044"/>
        <w:rPr>
          <w:color w:val="1A1A1A" w:themeColor="background1" w:themeShade="1A"/>
        </w:rPr>
      </w:pPr>
      <w:r w:rsidRPr="002550EF">
        <w:rPr>
          <w:rStyle w:val="s1"/>
          <w:color w:val="1A1A1A" w:themeColor="background1" w:themeShade="1A"/>
        </w:rPr>
        <w:t>- In this topic we will discuss the importance of patient education and its perception by professional nurses.</w:t>
      </w:r>
    </w:p>
    <w:p w14:paraId="2977B1C8" w14:textId="77777777" w:rsidR="00DE5C4A" w:rsidRPr="002550EF" w:rsidRDefault="00DE5C4A">
      <w:pPr>
        <w:pStyle w:val="p2"/>
        <w:divId w:val="406415044"/>
        <w:rPr>
          <w:color w:val="1A1A1A" w:themeColor="background1" w:themeShade="1A"/>
        </w:rPr>
      </w:pPr>
    </w:p>
    <w:p w14:paraId="6FEC0CFC" w14:textId="77777777" w:rsidR="00DE5C4A" w:rsidRPr="002550EF" w:rsidRDefault="00DE5C4A">
      <w:pPr>
        <w:pStyle w:val="p1"/>
        <w:divId w:val="406415044"/>
        <w:rPr>
          <w:color w:val="1A1A1A" w:themeColor="background1" w:themeShade="1A"/>
        </w:rPr>
      </w:pPr>
      <w:r w:rsidRPr="002550EF">
        <w:rPr>
          <w:rStyle w:val="s1"/>
          <w:color w:val="1A1A1A" w:themeColor="background1" w:themeShade="1A"/>
        </w:rPr>
        <w:t>It will also discuss the initiatives</w:t>
      </w:r>
      <w:r w:rsidRPr="002550EF">
        <w:rPr>
          <w:rStyle w:val="apple-converted-space"/>
          <w:color w:val="1A1A1A" w:themeColor="background1" w:themeShade="1A"/>
        </w:rPr>
        <w:t xml:space="preserve">  </w:t>
      </w:r>
      <w:r w:rsidRPr="002550EF">
        <w:rPr>
          <w:rStyle w:val="s1"/>
          <w:color w:val="1A1A1A" w:themeColor="background1" w:themeShade="1A"/>
        </w:rPr>
        <w:t>and different ways to improve patient education by clinical nurses</w:t>
      </w:r>
    </w:p>
    <w:p w14:paraId="4DBB1CC0" w14:textId="77777777" w:rsidR="00DE5C4A" w:rsidRPr="002550EF" w:rsidRDefault="00DE5C4A">
      <w:pPr>
        <w:pStyle w:val="p2"/>
        <w:divId w:val="406415044"/>
        <w:rPr>
          <w:color w:val="1A1A1A" w:themeColor="background1" w:themeShade="1A"/>
        </w:rPr>
      </w:pPr>
    </w:p>
    <w:p w14:paraId="1E4ADFAC" w14:textId="79F9E085" w:rsidR="00DE5C4A" w:rsidRPr="002550EF" w:rsidRDefault="00DE5C4A">
      <w:pPr>
        <w:pStyle w:val="p1"/>
        <w:divId w:val="406415044"/>
        <w:rPr>
          <w:color w:val="1A1A1A" w:themeColor="background1" w:themeShade="1A"/>
        </w:rPr>
      </w:pPr>
      <w:r w:rsidRPr="002550EF">
        <w:rPr>
          <w:rStyle w:val="s1"/>
          <w:color w:val="1A1A1A" w:themeColor="background1" w:themeShade="1A"/>
        </w:rPr>
        <w:t>the topic will also discuss the different strategies for providing effective p</w:t>
      </w:r>
      <w:r w:rsidR="001D2AC8" w:rsidRPr="002550EF">
        <w:rPr>
          <w:rStyle w:val="s1"/>
          <w:rFonts w:asciiTheme="minorHAnsi" w:hAnsiTheme="minorHAnsi"/>
          <w:color w:val="1A1A1A" w:themeColor="background1" w:themeShade="1A"/>
          <w:lang w:val="en-US"/>
        </w:rPr>
        <w:t>a</w:t>
      </w:r>
      <w:r w:rsidRPr="002550EF">
        <w:rPr>
          <w:rStyle w:val="s1"/>
          <w:color w:val="1A1A1A" w:themeColor="background1" w:themeShade="1A"/>
        </w:rPr>
        <w:t>tient education</w:t>
      </w:r>
    </w:p>
    <w:p w14:paraId="39738EDE" w14:textId="77777777" w:rsidR="00DE5C4A" w:rsidRPr="002550EF" w:rsidRDefault="00DE5C4A">
      <w:pPr>
        <w:pStyle w:val="p2"/>
        <w:divId w:val="406415044"/>
        <w:rPr>
          <w:color w:val="1A1A1A" w:themeColor="background1" w:themeShade="1A"/>
        </w:rPr>
      </w:pPr>
    </w:p>
    <w:p w14:paraId="213CBC22" w14:textId="3792B39E" w:rsidR="00DE5C4A" w:rsidRPr="002550EF" w:rsidRDefault="00DE5C4A">
      <w:pPr>
        <w:pStyle w:val="p1"/>
        <w:divId w:val="406415044"/>
        <w:rPr>
          <w:color w:val="1A1A1A" w:themeColor="background1" w:themeShade="1A"/>
        </w:rPr>
      </w:pPr>
      <w:r w:rsidRPr="002550EF">
        <w:rPr>
          <w:rStyle w:val="s1"/>
          <w:color w:val="1A1A1A" w:themeColor="background1" w:themeShade="1A"/>
        </w:rPr>
        <w:t xml:space="preserve">models </w:t>
      </w:r>
      <w:r w:rsidR="00071EFE" w:rsidRPr="002550EF">
        <w:rPr>
          <w:rStyle w:val="s1"/>
          <w:rFonts w:asciiTheme="minorHAnsi" w:hAnsiTheme="minorHAnsi"/>
          <w:color w:val="1A1A1A" w:themeColor="background1" w:themeShade="1A"/>
          <w:lang w:val="en-US"/>
        </w:rPr>
        <w:t>of</w:t>
      </w:r>
      <w:r w:rsidRPr="002550EF">
        <w:rPr>
          <w:rStyle w:val="s1"/>
          <w:color w:val="1A1A1A" w:themeColor="background1" w:themeShade="1A"/>
        </w:rPr>
        <w:t xml:space="preserve"> my own experience will be used to support the topic</w:t>
      </w:r>
      <w:r w:rsidRPr="002550EF">
        <w:rPr>
          <w:rStyle w:val="apple-converted-space"/>
          <w:color w:val="1A1A1A" w:themeColor="background1" w:themeShade="1A"/>
        </w:rPr>
        <w:t> </w:t>
      </w:r>
    </w:p>
    <w:p w14:paraId="320A23E4" w14:textId="77777777" w:rsidR="00DE5C4A" w:rsidRPr="002550EF" w:rsidRDefault="00DE5C4A">
      <w:pPr>
        <w:pStyle w:val="p2"/>
        <w:divId w:val="406415044"/>
        <w:rPr>
          <w:color w:val="1A1A1A" w:themeColor="background1" w:themeShade="1A"/>
        </w:rPr>
      </w:pPr>
    </w:p>
    <w:p w14:paraId="4A0FBCDE" w14:textId="77777777" w:rsidR="00DE5C4A" w:rsidRDefault="00DE5C4A">
      <w:pPr>
        <w:pStyle w:val="p1"/>
        <w:divId w:val="406415044"/>
        <w:rPr>
          <w:rStyle w:val="apple-converted-space"/>
          <w:rFonts w:asciiTheme="minorHAnsi" w:hAnsiTheme="minorHAnsi"/>
          <w:color w:val="1A1A1A" w:themeColor="background1" w:themeShade="1A"/>
        </w:rPr>
      </w:pPr>
      <w:r w:rsidRPr="002550EF">
        <w:rPr>
          <w:rStyle w:val="s1"/>
          <w:color w:val="1A1A1A" w:themeColor="background1" w:themeShade="1A"/>
        </w:rPr>
        <w:t>all information will be supported by recent references, research and tutorials.</w:t>
      </w:r>
      <w:r w:rsidRPr="002550EF">
        <w:rPr>
          <w:rStyle w:val="apple-converted-space"/>
          <w:color w:val="1A1A1A" w:themeColor="background1" w:themeShade="1A"/>
        </w:rPr>
        <w:t> </w:t>
      </w:r>
    </w:p>
    <w:p w14:paraId="58C114B4" w14:textId="77777777" w:rsidR="003E39A6" w:rsidRPr="003E39A6" w:rsidRDefault="003E39A6">
      <w:pPr>
        <w:pStyle w:val="p1"/>
        <w:divId w:val="406415044"/>
        <w:rPr>
          <w:rStyle w:val="apple-converted-space"/>
          <w:rFonts w:asciiTheme="minorHAnsi" w:hAnsiTheme="minorHAnsi"/>
          <w:color w:val="1A1A1A" w:themeColor="background1" w:themeShade="1A"/>
        </w:rPr>
      </w:pPr>
    </w:p>
    <w:p w14:paraId="36F91503" w14:textId="0AD151E0" w:rsidR="00E12D19" w:rsidRDefault="0035188F">
      <w:pPr>
        <w:pStyle w:val="p1"/>
        <w:divId w:val="406415044"/>
        <w:rPr>
          <w:rStyle w:val="apple-converted-space"/>
          <w:rFonts w:asciiTheme="minorHAnsi" w:hAnsiTheme="minorHAnsi"/>
          <w:b/>
          <w:bCs/>
          <w:color w:val="1A1A1A" w:themeColor="background1" w:themeShade="1A"/>
          <w:lang w:val="en-US"/>
        </w:rPr>
      </w:pPr>
      <w:r w:rsidRPr="003E39A6">
        <w:rPr>
          <w:rStyle w:val="apple-converted-space"/>
          <w:rFonts w:asciiTheme="minorHAnsi" w:hAnsiTheme="minorHAnsi"/>
          <w:b/>
          <w:bCs/>
          <w:color w:val="1A1A1A" w:themeColor="background1" w:themeShade="1A"/>
          <w:lang w:val="en-US"/>
        </w:rPr>
        <w:t>RECOMMENDATIONS</w:t>
      </w:r>
      <w:r w:rsidR="003E39A6">
        <w:rPr>
          <w:rStyle w:val="apple-converted-space"/>
          <w:rFonts w:asciiTheme="minorHAnsi" w:hAnsiTheme="minorHAnsi"/>
          <w:b/>
          <w:bCs/>
          <w:color w:val="1A1A1A" w:themeColor="background1" w:themeShade="1A"/>
          <w:lang w:val="en-US"/>
        </w:rPr>
        <w:t>:</w:t>
      </w:r>
    </w:p>
    <w:p w14:paraId="2F506F14" w14:textId="47B0DD71" w:rsidR="002F5E24" w:rsidRDefault="002F5E24">
      <w:pPr>
        <w:pStyle w:val="p1"/>
        <w:divId w:val="406415044"/>
        <w:rPr>
          <w:rStyle w:val="apple-converted-space"/>
          <w:rFonts w:asciiTheme="minorHAnsi" w:hAnsiTheme="minorHAnsi"/>
          <w:color w:val="1A1A1A" w:themeColor="background1" w:themeShade="1A"/>
          <w:lang w:val="en-US"/>
        </w:rPr>
      </w:pPr>
      <w:r>
        <w:rPr>
          <w:rStyle w:val="apple-converted-space"/>
          <w:rFonts w:asciiTheme="minorHAnsi" w:hAnsiTheme="minorHAnsi"/>
          <w:color w:val="1A1A1A" w:themeColor="background1" w:themeShade="1A"/>
          <w:lang w:val="en-US"/>
        </w:rPr>
        <w:t xml:space="preserve">What’s needed to improve </w:t>
      </w:r>
      <w:r w:rsidR="00403B91">
        <w:rPr>
          <w:rStyle w:val="apple-converted-space"/>
          <w:rFonts w:asciiTheme="minorHAnsi" w:hAnsiTheme="minorHAnsi"/>
          <w:color w:val="1A1A1A" w:themeColor="background1" w:themeShade="1A"/>
          <w:lang w:val="en-US"/>
        </w:rPr>
        <w:t>patient educti</w:t>
      </w:r>
      <w:r w:rsidR="00783BE9">
        <w:rPr>
          <w:rStyle w:val="apple-converted-space"/>
          <w:rFonts w:asciiTheme="minorHAnsi" w:hAnsiTheme="minorHAnsi"/>
          <w:color w:val="1A1A1A" w:themeColor="background1" w:themeShade="1A"/>
          <w:lang w:val="en-US"/>
        </w:rPr>
        <w:t>on will be also discussed.</w:t>
      </w:r>
    </w:p>
    <w:p w14:paraId="33B1B035" w14:textId="77777777" w:rsidR="00011468" w:rsidRDefault="00011468">
      <w:pPr>
        <w:pStyle w:val="p1"/>
        <w:divId w:val="406415044"/>
        <w:rPr>
          <w:rStyle w:val="apple-converted-space"/>
          <w:rFonts w:asciiTheme="minorHAnsi" w:hAnsiTheme="minorHAnsi"/>
          <w:color w:val="1A1A1A" w:themeColor="background1" w:themeShade="1A"/>
          <w:lang w:val="en-US"/>
        </w:rPr>
      </w:pPr>
    </w:p>
    <w:p w14:paraId="6396CBF6" w14:textId="0BE16C8F" w:rsidR="000F4D33" w:rsidRDefault="000F4D33">
      <w:pPr>
        <w:pStyle w:val="p1"/>
        <w:divId w:val="406415044"/>
        <w:rPr>
          <w:rStyle w:val="apple-converted-space"/>
          <w:rFonts w:asciiTheme="minorHAnsi" w:hAnsiTheme="minorHAnsi"/>
          <w:color w:val="1A1A1A" w:themeColor="background1" w:themeShade="1A"/>
          <w:lang w:val="en-US"/>
        </w:rPr>
      </w:pPr>
    </w:p>
    <w:p w14:paraId="57730259" w14:textId="638D9DEA" w:rsidR="000F4D33" w:rsidRDefault="00D53181">
      <w:pPr>
        <w:pStyle w:val="p1"/>
        <w:divId w:val="406415044"/>
        <w:rPr>
          <w:rStyle w:val="apple-converted-space"/>
          <w:rFonts w:asciiTheme="minorHAnsi" w:hAnsiTheme="minorHAnsi"/>
          <w:color w:val="1A1A1A" w:themeColor="background1" w:themeShade="1A"/>
          <w:lang w:val="en-U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47408CB" wp14:editId="6A73CB5B">
            <wp:simplePos x="0" y="0"/>
            <wp:positionH relativeFrom="column">
              <wp:posOffset>1600200</wp:posOffset>
            </wp:positionH>
            <wp:positionV relativeFrom="paragraph">
              <wp:posOffset>169545</wp:posOffset>
            </wp:positionV>
            <wp:extent cx="664845" cy="829945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845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2F78">
        <w:rPr>
          <w:noProof/>
        </w:rPr>
        <w:drawing>
          <wp:anchor distT="0" distB="0" distL="114300" distR="114300" simplePos="0" relativeHeight="251659264" behindDoc="0" locked="0" layoutInCell="1" allowOverlap="1" wp14:anchorId="05AE8A69" wp14:editId="278C829A">
            <wp:simplePos x="0" y="0"/>
            <wp:positionH relativeFrom="column">
              <wp:posOffset>-14605</wp:posOffset>
            </wp:positionH>
            <wp:positionV relativeFrom="paragraph">
              <wp:posOffset>170180</wp:posOffset>
            </wp:positionV>
            <wp:extent cx="571500" cy="71183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71500" cy="711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2F78" w:rsidRPr="00402F78">
        <w:rPr>
          <w:noProof/>
        </w:rPr>
        <w:t xml:space="preserve"> </w:t>
      </w:r>
    </w:p>
    <w:p w14:paraId="67778067" w14:textId="59D53636" w:rsidR="000F4D33" w:rsidRDefault="000F4D33">
      <w:pPr>
        <w:pStyle w:val="p1"/>
        <w:divId w:val="406415044"/>
        <w:rPr>
          <w:rStyle w:val="apple-converted-space"/>
          <w:rFonts w:asciiTheme="minorHAnsi" w:hAnsiTheme="minorHAnsi"/>
          <w:color w:val="1A1A1A" w:themeColor="background1" w:themeShade="1A"/>
          <w:lang w:val="en-US"/>
        </w:rPr>
      </w:pPr>
    </w:p>
    <w:p w14:paraId="16418421" w14:textId="0C77ECB2" w:rsidR="00E33DBD" w:rsidRDefault="00296C1C" w:rsidP="008839CB">
      <w:pPr>
        <w:pStyle w:val="p1"/>
        <w:divId w:val="406415044"/>
        <w:rPr>
          <w:rStyle w:val="apple-converted-space"/>
          <w:rFonts w:asciiTheme="minorHAnsi" w:hAnsiTheme="minorHAnsi"/>
          <w:color w:val="A6541F" w:themeColor="accent5" w:themeShade="BF"/>
          <w:lang w:val="en-US"/>
        </w:rPr>
      </w:pPr>
      <w:r w:rsidRPr="008839CB">
        <w:rPr>
          <w:rStyle w:val="apple-converted-space"/>
          <w:rFonts w:asciiTheme="minorHAnsi" w:hAnsiTheme="minorHAnsi"/>
          <w:b/>
          <w:bCs/>
          <w:color w:val="A6541F" w:themeColor="accent5" w:themeShade="BF"/>
          <w:lang w:val="en-US"/>
        </w:rPr>
        <w:t>Biography</w:t>
      </w:r>
    </w:p>
    <w:p w14:paraId="071D9F01" w14:textId="2F5DF7F9" w:rsidR="00461543" w:rsidRDefault="00D32EB4" w:rsidP="008839CB">
      <w:pPr>
        <w:pStyle w:val="p1"/>
        <w:divId w:val="406415044"/>
        <w:rPr>
          <w:rStyle w:val="apple-converted-space"/>
          <w:rFonts w:asciiTheme="minorHAnsi" w:hAnsiTheme="minorHAnsi"/>
          <w:color w:val="191919" w:themeColor="text1" w:themeTint="E6"/>
          <w:lang w:val="en-US"/>
        </w:rPr>
      </w:pPr>
      <w:r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>Mohamed is a professor of pulmonary medicine</w:t>
      </w:r>
      <w:r w:rsidR="007F3785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 since 1999 </w:t>
      </w:r>
      <w:r w:rsidR="005810E8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as </w:t>
      </w:r>
      <w:r w:rsidR="007F3785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>affiliated in Menofia university</w:t>
      </w:r>
      <w:r w:rsidR="00D224FA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 and </w:t>
      </w:r>
      <w:r w:rsidR="008E07C9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>then Arab Gulf University 2015</w:t>
      </w:r>
      <w:r w:rsidR="00461543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. He got his </w:t>
      </w:r>
      <w:r w:rsidR="00124219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>doctorate degree 1987</w:t>
      </w:r>
      <w:r w:rsidR="00FE2BBE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 </w:t>
      </w:r>
      <w:r w:rsidR="00124219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from </w:t>
      </w:r>
      <w:r w:rsidR="008B0392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Cairo University </w:t>
      </w:r>
    </w:p>
    <w:p w14:paraId="29660BD5" w14:textId="5084C660" w:rsidR="002A611D" w:rsidRDefault="00CD7DFA" w:rsidP="008839CB">
      <w:pPr>
        <w:pStyle w:val="p1"/>
        <w:divId w:val="406415044"/>
        <w:rPr>
          <w:rStyle w:val="apple-converted-space"/>
          <w:rFonts w:asciiTheme="minorHAnsi" w:hAnsiTheme="minorHAnsi"/>
          <w:color w:val="191919" w:themeColor="text1" w:themeTint="E6"/>
          <w:lang w:val="en-US"/>
        </w:rPr>
      </w:pPr>
      <w:r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>He</w:t>
      </w:r>
      <w:r w:rsidR="00DD36D4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 played a remarkable role in the </w:t>
      </w:r>
      <w:r w:rsidR="00F670D3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eduction process in these universities and hospitals he </w:t>
      </w:r>
      <w:r w:rsidR="00461543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>worked</w:t>
      </w:r>
      <w:r w:rsidR="00F670D3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 in</w:t>
      </w:r>
      <w:r w:rsidR="008052C4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>.</w:t>
      </w:r>
      <w:r w:rsidR="004D1E3A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 </w:t>
      </w:r>
      <w:r w:rsidR="00DD5535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He has </w:t>
      </w:r>
      <w:r w:rsidR="005867AC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special </w:t>
      </w:r>
      <w:r w:rsidR="00270F22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>interests in intervention and critical respiratory care</w:t>
      </w:r>
    </w:p>
    <w:p w14:paraId="77F239AF" w14:textId="77777777" w:rsidR="00270F22" w:rsidRDefault="00270F22" w:rsidP="008839CB">
      <w:pPr>
        <w:pStyle w:val="p1"/>
        <w:divId w:val="406415044"/>
        <w:rPr>
          <w:rStyle w:val="apple-converted-space"/>
          <w:rFonts w:asciiTheme="minorHAnsi" w:hAnsiTheme="minorHAnsi"/>
          <w:color w:val="191919" w:themeColor="text1" w:themeTint="E6"/>
          <w:lang w:val="en-US"/>
        </w:rPr>
      </w:pPr>
    </w:p>
    <w:p w14:paraId="4A85BDB0" w14:textId="276D8B40" w:rsidR="00E257FB" w:rsidRDefault="00651336" w:rsidP="008839CB">
      <w:pPr>
        <w:pStyle w:val="p1"/>
        <w:divId w:val="406415044"/>
        <w:rPr>
          <w:rStyle w:val="apple-converted-space"/>
          <w:rFonts w:asciiTheme="minorHAnsi" w:hAnsiTheme="minorHAnsi"/>
          <w:color w:val="191919" w:themeColor="text1" w:themeTint="E6"/>
          <w:lang w:val="en-US"/>
        </w:rPr>
      </w:pPr>
      <w:r w:rsidRPr="00373412">
        <w:rPr>
          <w:rStyle w:val="apple-converted-space"/>
          <w:rFonts w:asciiTheme="minorHAnsi" w:hAnsiTheme="minorHAnsi"/>
          <w:b/>
          <w:bCs/>
          <w:color w:val="191919" w:themeColor="text1" w:themeTint="E6"/>
          <w:lang w:val="en-US"/>
        </w:rPr>
        <w:t>Name</w:t>
      </w:r>
      <w:r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>:</w:t>
      </w:r>
      <w:r w:rsidR="007714E6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Prof </w:t>
      </w:r>
      <w:r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 Mohamed </w:t>
      </w:r>
      <w:proofErr w:type="spellStart"/>
      <w:r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>Mohmoud</w:t>
      </w:r>
      <w:proofErr w:type="spellEnd"/>
      <w:r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 Abdel</w:t>
      </w:r>
      <w:r w:rsidR="00373412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>Ghaffar</w:t>
      </w:r>
    </w:p>
    <w:p w14:paraId="766A2BC1" w14:textId="29782108" w:rsidR="00373412" w:rsidRDefault="00373412" w:rsidP="008839CB">
      <w:pPr>
        <w:pStyle w:val="p1"/>
        <w:divId w:val="406415044"/>
        <w:rPr>
          <w:rStyle w:val="apple-converted-space"/>
          <w:rFonts w:asciiTheme="minorHAnsi" w:hAnsiTheme="minorHAnsi"/>
          <w:color w:val="191919" w:themeColor="text1" w:themeTint="E6"/>
          <w:lang w:val="en-US"/>
        </w:rPr>
      </w:pPr>
      <w:r w:rsidRPr="003D4421">
        <w:rPr>
          <w:rStyle w:val="apple-converted-space"/>
          <w:rFonts w:asciiTheme="minorHAnsi" w:hAnsiTheme="minorHAnsi"/>
          <w:b/>
          <w:bCs/>
          <w:color w:val="191919" w:themeColor="text1" w:themeTint="E6"/>
          <w:lang w:val="en-US"/>
        </w:rPr>
        <w:t>Affiliation</w:t>
      </w:r>
      <w:r w:rsidR="003D4421">
        <w:rPr>
          <w:rStyle w:val="apple-converted-space"/>
          <w:rFonts w:asciiTheme="minorHAnsi" w:hAnsiTheme="minorHAnsi"/>
          <w:b/>
          <w:bCs/>
          <w:color w:val="191919" w:themeColor="text1" w:themeTint="E6"/>
          <w:lang w:val="en-US"/>
        </w:rPr>
        <w:t>:</w:t>
      </w:r>
      <w:r w:rsidR="00011FA7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 professor and senior consultant ASSH</w:t>
      </w:r>
      <w:r w:rsidR="00003192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>,AKMC</w:t>
      </w:r>
    </w:p>
    <w:p w14:paraId="62816427" w14:textId="05E5B057" w:rsidR="00003192" w:rsidRDefault="00003192" w:rsidP="008839CB">
      <w:pPr>
        <w:pStyle w:val="p1"/>
        <w:divId w:val="406415044"/>
        <w:rPr>
          <w:rStyle w:val="apple-converted-space"/>
          <w:rFonts w:asciiTheme="minorHAnsi" w:hAnsiTheme="minorHAnsi"/>
          <w:color w:val="191919" w:themeColor="text1" w:themeTint="E6"/>
          <w:lang w:val="en-US"/>
        </w:rPr>
      </w:pPr>
      <w:r w:rsidRPr="00003192">
        <w:rPr>
          <w:rStyle w:val="apple-converted-space"/>
          <w:rFonts w:asciiTheme="minorHAnsi" w:hAnsiTheme="minorHAnsi"/>
          <w:b/>
          <w:bCs/>
          <w:color w:val="191919" w:themeColor="text1" w:themeTint="E6"/>
          <w:lang w:val="en-US"/>
        </w:rPr>
        <w:t>UNIVERSITY</w:t>
      </w:r>
      <w:r w:rsidR="00431BBC">
        <w:rPr>
          <w:rStyle w:val="apple-converted-space"/>
          <w:rFonts w:asciiTheme="minorHAnsi" w:hAnsiTheme="minorHAnsi"/>
          <w:b/>
          <w:bCs/>
          <w:color w:val="191919" w:themeColor="text1" w:themeTint="E6"/>
          <w:lang w:val="en-US"/>
        </w:rPr>
        <w:t>:</w:t>
      </w:r>
      <w:r w:rsidR="00431BBC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 Cairo,Menofia and AGU</w:t>
      </w:r>
    </w:p>
    <w:p w14:paraId="4A994679" w14:textId="16762049" w:rsidR="00431BBC" w:rsidRDefault="00EC23FF" w:rsidP="008839CB">
      <w:pPr>
        <w:pStyle w:val="p1"/>
        <w:divId w:val="406415044"/>
        <w:rPr>
          <w:rStyle w:val="apple-converted-space"/>
          <w:rFonts w:asciiTheme="minorHAnsi" w:hAnsiTheme="minorHAnsi"/>
          <w:color w:val="191919" w:themeColor="text1" w:themeTint="E6"/>
          <w:lang w:val="en-US"/>
        </w:rPr>
      </w:pPr>
      <w:r>
        <w:rPr>
          <w:rStyle w:val="apple-converted-space"/>
          <w:rFonts w:asciiTheme="minorHAnsi" w:hAnsiTheme="minorHAnsi"/>
          <w:b/>
          <w:bCs/>
          <w:color w:val="191919" w:themeColor="text1" w:themeTint="E6"/>
          <w:lang w:val="en-US"/>
        </w:rPr>
        <w:t>COUNTRY:</w:t>
      </w:r>
      <w:r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 Egypt </w:t>
      </w:r>
      <w:r w:rsidR="0051664A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and Bahrain </w:t>
      </w:r>
    </w:p>
    <w:p w14:paraId="2F150B65" w14:textId="0E2D0FEA" w:rsidR="0051664A" w:rsidRDefault="0051664A" w:rsidP="008839CB">
      <w:pPr>
        <w:pStyle w:val="p1"/>
        <w:divId w:val="406415044"/>
        <w:rPr>
          <w:rStyle w:val="apple-converted-space"/>
          <w:rFonts w:asciiTheme="minorHAnsi" w:hAnsiTheme="minorHAnsi"/>
          <w:color w:val="191919" w:themeColor="text1" w:themeTint="E6"/>
          <w:lang w:val="en-US"/>
        </w:rPr>
      </w:pPr>
      <w:r>
        <w:rPr>
          <w:rStyle w:val="apple-converted-space"/>
          <w:rFonts w:asciiTheme="minorHAnsi" w:hAnsiTheme="minorHAnsi"/>
          <w:b/>
          <w:bCs/>
          <w:color w:val="191919" w:themeColor="text1" w:themeTint="E6"/>
          <w:lang w:val="en-US"/>
        </w:rPr>
        <w:t>Email:</w:t>
      </w:r>
      <w:r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 </w:t>
      </w:r>
      <w:hyperlink r:id="rId9" w:history="1">
        <w:r w:rsidR="00FC24AD" w:rsidRPr="009256AA">
          <w:rPr>
            <w:rStyle w:val="Hyperlink"/>
            <w:rFonts w:asciiTheme="minorHAnsi" w:hAnsiTheme="minorHAnsi"/>
            <w:color w:val="8F234E" w:themeColor="hyperlink" w:themeTint="E6"/>
            <w:lang w:val="en-US"/>
          </w:rPr>
          <w:t>prof_ghaffar2@hotmail.com</w:t>
        </w:r>
      </w:hyperlink>
      <w:r w:rsidR="00FC24AD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 </w:t>
      </w:r>
    </w:p>
    <w:p w14:paraId="275BF4DC" w14:textId="7101BD32" w:rsidR="00FC24AD" w:rsidRDefault="000F7D93" w:rsidP="008839CB">
      <w:pPr>
        <w:pStyle w:val="p1"/>
        <w:divId w:val="406415044"/>
        <w:rPr>
          <w:rStyle w:val="apple-converted-space"/>
          <w:rFonts w:asciiTheme="minorHAnsi" w:hAnsiTheme="minorHAnsi"/>
          <w:color w:val="191919" w:themeColor="text1" w:themeTint="E6"/>
          <w:lang w:val="en-US"/>
        </w:rPr>
      </w:pPr>
      <w:r w:rsidRPr="000F7D93">
        <w:rPr>
          <w:rStyle w:val="apple-converted-space"/>
          <w:rFonts w:asciiTheme="minorHAnsi" w:hAnsiTheme="minorHAnsi"/>
          <w:b/>
          <w:bCs/>
          <w:color w:val="191919" w:themeColor="text1" w:themeTint="E6"/>
          <w:lang w:val="en-US"/>
        </w:rPr>
        <w:t>Tel</w:t>
      </w:r>
      <w:r>
        <w:rPr>
          <w:rStyle w:val="apple-converted-space"/>
          <w:rFonts w:asciiTheme="minorHAnsi" w:hAnsiTheme="minorHAnsi"/>
          <w:b/>
          <w:bCs/>
          <w:color w:val="191919" w:themeColor="text1" w:themeTint="E6"/>
          <w:lang w:val="en-US"/>
        </w:rPr>
        <w:t xml:space="preserve">: </w:t>
      </w:r>
      <w:r w:rsidR="000D082E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>+97337278882</w:t>
      </w:r>
    </w:p>
    <w:p w14:paraId="7E727D92" w14:textId="09EE3F80" w:rsidR="000D082E" w:rsidRDefault="000D082E" w:rsidP="008839CB">
      <w:pPr>
        <w:pStyle w:val="p1"/>
        <w:divId w:val="406415044"/>
        <w:rPr>
          <w:rStyle w:val="apple-converted-space"/>
          <w:rFonts w:asciiTheme="minorHAnsi" w:hAnsiTheme="minorHAnsi"/>
          <w:color w:val="191919" w:themeColor="text1" w:themeTint="E6"/>
          <w:lang w:val="en-US"/>
        </w:rPr>
      </w:pPr>
      <w:r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 xml:space="preserve">         +</w:t>
      </w:r>
      <w:r w:rsidR="00AF2708">
        <w:rPr>
          <w:rStyle w:val="apple-converted-space"/>
          <w:rFonts w:asciiTheme="minorHAnsi" w:hAnsiTheme="minorHAnsi"/>
          <w:color w:val="191919" w:themeColor="text1" w:themeTint="E6"/>
          <w:lang w:val="en-US"/>
        </w:rPr>
        <w:t>201090404777</w:t>
      </w:r>
    </w:p>
    <w:p w14:paraId="1A7EA436" w14:textId="77777777" w:rsidR="004D2841" w:rsidRPr="000F7D93" w:rsidRDefault="004D2841" w:rsidP="008839CB">
      <w:pPr>
        <w:pStyle w:val="p1"/>
        <w:divId w:val="406415044"/>
        <w:rPr>
          <w:rStyle w:val="apple-converted-space"/>
          <w:rFonts w:asciiTheme="minorHAnsi" w:hAnsiTheme="minorHAnsi"/>
          <w:color w:val="191919" w:themeColor="text1" w:themeTint="E6"/>
          <w:lang w:val="en-US"/>
        </w:rPr>
      </w:pPr>
    </w:p>
    <w:p w14:paraId="033854B7" w14:textId="77777777" w:rsidR="007F3785" w:rsidRPr="00D32EB4" w:rsidRDefault="007F3785" w:rsidP="008839CB">
      <w:pPr>
        <w:pStyle w:val="p1"/>
        <w:divId w:val="406415044"/>
        <w:rPr>
          <w:rStyle w:val="apple-converted-space"/>
          <w:rFonts w:asciiTheme="minorHAnsi" w:hAnsiTheme="minorHAnsi"/>
          <w:color w:val="191919" w:themeColor="text1" w:themeTint="E6"/>
          <w:lang w:val="en-US"/>
        </w:rPr>
      </w:pPr>
    </w:p>
    <w:p w14:paraId="32D0A76D" w14:textId="74A321D0" w:rsidR="002A611D" w:rsidRPr="002A611D" w:rsidRDefault="002A611D" w:rsidP="008839CB">
      <w:pPr>
        <w:pStyle w:val="p1"/>
        <w:divId w:val="406415044"/>
        <w:rPr>
          <w:rFonts w:asciiTheme="minorHAnsi" w:hAnsiTheme="minorHAnsi"/>
          <w:b/>
          <w:bCs/>
          <w:color w:val="1A1A1A" w:themeColor="background1" w:themeShade="1A"/>
          <w:lang w:val="en-US"/>
        </w:rPr>
      </w:pPr>
    </w:p>
    <w:sectPr w:rsidR="002A611D" w:rsidRPr="002A611D">
      <w:footerReference w:type="default" r:id="rId10"/>
      <w:pgSz w:w="12240" w:h="15840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8E366" w14:textId="77777777" w:rsidR="001974BD" w:rsidRDefault="001974BD">
      <w:r>
        <w:separator/>
      </w:r>
    </w:p>
    <w:p w14:paraId="07C8B5C5" w14:textId="77777777" w:rsidR="001974BD" w:rsidRDefault="001974BD"/>
  </w:endnote>
  <w:endnote w:type="continuationSeparator" w:id="0">
    <w:p w14:paraId="152331E0" w14:textId="77777777" w:rsidR="001974BD" w:rsidRDefault="001974BD">
      <w:r>
        <w:continuationSeparator/>
      </w:r>
    </w:p>
    <w:p w14:paraId="023D1A66" w14:textId="77777777" w:rsidR="001974BD" w:rsidRDefault="001974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1"/>
    <w:family w:val="auto"/>
    <w:pitch w:val="variable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2F1FFF" w14:textId="77777777" w:rsidR="00E33DBD" w:rsidRDefault="0000000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EEC84" w14:textId="77777777" w:rsidR="001974BD" w:rsidRDefault="001974BD">
      <w:r>
        <w:separator/>
      </w:r>
    </w:p>
    <w:p w14:paraId="040467D6" w14:textId="77777777" w:rsidR="001974BD" w:rsidRDefault="001974BD"/>
  </w:footnote>
  <w:footnote w:type="continuationSeparator" w:id="0">
    <w:p w14:paraId="60D17D9C" w14:textId="77777777" w:rsidR="001974BD" w:rsidRDefault="001974BD">
      <w:r>
        <w:continuationSeparator/>
      </w:r>
    </w:p>
    <w:p w14:paraId="5FCCA3BC" w14:textId="77777777" w:rsidR="001974BD" w:rsidRDefault="001974B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906CDF"/>
    <w:multiLevelType w:val="hybridMultilevel"/>
    <w:tmpl w:val="9E244A1C"/>
    <w:lvl w:ilvl="0" w:tplc="A78AD9E8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B4355"/>
    <w:multiLevelType w:val="hybridMultilevel"/>
    <w:tmpl w:val="0B203272"/>
    <w:lvl w:ilvl="0" w:tplc="CE0E85FE">
      <w:start w:val="1"/>
      <w:numFmt w:val="decimal"/>
      <w:pStyle w:val="ListNumb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394319">
    <w:abstractNumId w:val="1"/>
  </w:num>
  <w:num w:numId="2" w16cid:durableId="933054014">
    <w:abstractNumId w:val="0"/>
  </w:num>
  <w:num w:numId="3" w16cid:durableId="1431775281">
    <w:abstractNumId w:val="2"/>
  </w:num>
  <w:num w:numId="4" w16cid:durableId="1433815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4A"/>
    <w:rsid w:val="00003192"/>
    <w:rsid w:val="00011468"/>
    <w:rsid w:val="00011FA7"/>
    <w:rsid w:val="00071EFE"/>
    <w:rsid w:val="000A0717"/>
    <w:rsid w:val="000D082E"/>
    <w:rsid w:val="000F4D33"/>
    <w:rsid w:val="000F7D93"/>
    <w:rsid w:val="00124219"/>
    <w:rsid w:val="001974BD"/>
    <w:rsid w:val="001B1867"/>
    <w:rsid w:val="001D2AC8"/>
    <w:rsid w:val="002550EF"/>
    <w:rsid w:val="00270F22"/>
    <w:rsid w:val="00296C1C"/>
    <w:rsid w:val="002A611D"/>
    <w:rsid w:val="002F5E24"/>
    <w:rsid w:val="00321D50"/>
    <w:rsid w:val="0035188F"/>
    <w:rsid w:val="00356BD1"/>
    <w:rsid w:val="00373412"/>
    <w:rsid w:val="00393512"/>
    <w:rsid w:val="003D4421"/>
    <w:rsid w:val="003E39A6"/>
    <w:rsid w:val="00402F78"/>
    <w:rsid w:val="00403B91"/>
    <w:rsid w:val="00431BBC"/>
    <w:rsid w:val="00461543"/>
    <w:rsid w:val="0046362A"/>
    <w:rsid w:val="004D1E3A"/>
    <w:rsid w:val="004D2841"/>
    <w:rsid w:val="0051664A"/>
    <w:rsid w:val="00571F23"/>
    <w:rsid w:val="005810E8"/>
    <w:rsid w:val="005867AC"/>
    <w:rsid w:val="005C5A0C"/>
    <w:rsid w:val="00610DA7"/>
    <w:rsid w:val="00651336"/>
    <w:rsid w:val="006650C5"/>
    <w:rsid w:val="00741F09"/>
    <w:rsid w:val="007714E6"/>
    <w:rsid w:val="00783BE9"/>
    <w:rsid w:val="007E1F8F"/>
    <w:rsid w:val="007F3785"/>
    <w:rsid w:val="008052C4"/>
    <w:rsid w:val="008839CB"/>
    <w:rsid w:val="008B0392"/>
    <w:rsid w:val="008C4965"/>
    <w:rsid w:val="008D2DB3"/>
    <w:rsid w:val="008E07C9"/>
    <w:rsid w:val="009C7E07"/>
    <w:rsid w:val="00AC3874"/>
    <w:rsid w:val="00AE4192"/>
    <w:rsid w:val="00AE4740"/>
    <w:rsid w:val="00AE5C39"/>
    <w:rsid w:val="00AF2708"/>
    <w:rsid w:val="00B4444C"/>
    <w:rsid w:val="00B47C50"/>
    <w:rsid w:val="00BA5F86"/>
    <w:rsid w:val="00CB3650"/>
    <w:rsid w:val="00CD7DFA"/>
    <w:rsid w:val="00D224FA"/>
    <w:rsid w:val="00D32EB4"/>
    <w:rsid w:val="00D53181"/>
    <w:rsid w:val="00D709B5"/>
    <w:rsid w:val="00D90D09"/>
    <w:rsid w:val="00DB0A3C"/>
    <w:rsid w:val="00DD36D4"/>
    <w:rsid w:val="00DD5535"/>
    <w:rsid w:val="00DE5C4A"/>
    <w:rsid w:val="00E12D19"/>
    <w:rsid w:val="00E257FB"/>
    <w:rsid w:val="00E33DBD"/>
    <w:rsid w:val="00E5725A"/>
    <w:rsid w:val="00EA061D"/>
    <w:rsid w:val="00EC23FF"/>
    <w:rsid w:val="00F670D3"/>
    <w:rsid w:val="00FC24AD"/>
    <w:rsid w:val="00FE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B8E29"/>
  <w15:chartTrackingRefBased/>
  <w15:docId w15:val="{B0D63C67-BD44-0645-AD5F-0783058E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en-US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pPr>
      <w:numPr>
        <w:numId w:val="3"/>
      </w:numPr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ListNumber">
    <w:name w:val="List Number"/>
    <w:basedOn w:val="Normal"/>
    <w:uiPriority w:val="9"/>
    <w:qFormat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sz w:val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BookTitle">
    <w:name w:val="Book Title"/>
    <w:basedOn w:val="DefaultParagraphFont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  <w:color w:val="262626" w:themeColor="text1" w:themeTint="D9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Pr>
      <w:color w:val="731C3F" w:themeColor="hyperlink"/>
      <w:u w:val="single"/>
    </w:rPr>
  </w:style>
  <w:style w:type="paragraph" w:customStyle="1" w:styleId="p1">
    <w:name w:val="p1"/>
    <w:basedOn w:val="Normal"/>
    <w:rsid w:val="00DE5C4A"/>
    <w:pPr>
      <w:spacing w:after="0" w:line="240" w:lineRule="auto"/>
    </w:pPr>
    <w:rPr>
      <w:rFonts w:ascii="Helvetica Neue" w:eastAsiaTheme="minorEastAsia" w:hAnsi="Helvetica Neue" w:cs="Times New Roman"/>
      <w:color w:val="000000"/>
      <w:sz w:val="17"/>
      <w:szCs w:val="17"/>
      <w:lang w:val="en-KW" w:eastAsia="en-US"/>
    </w:rPr>
  </w:style>
  <w:style w:type="paragraph" w:customStyle="1" w:styleId="p2">
    <w:name w:val="p2"/>
    <w:basedOn w:val="Normal"/>
    <w:rsid w:val="00DE5C4A"/>
    <w:pPr>
      <w:spacing w:after="0" w:line="240" w:lineRule="auto"/>
    </w:pPr>
    <w:rPr>
      <w:rFonts w:ascii="Helvetica Neue" w:eastAsiaTheme="minorEastAsia" w:hAnsi="Helvetica Neue" w:cs="Times New Roman"/>
      <w:color w:val="000000"/>
      <w:sz w:val="17"/>
      <w:szCs w:val="17"/>
      <w:lang w:val="en-KW" w:eastAsia="en-US"/>
    </w:rPr>
  </w:style>
  <w:style w:type="character" w:customStyle="1" w:styleId="s1">
    <w:name w:val="s1"/>
    <w:basedOn w:val="DefaultParagraphFont"/>
    <w:rsid w:val="00DE5C4A"/>
    <w:rPr>
      <w:rFonts w:ascii="Helvetica Neue" w:hAnsi="Helvetica Neue" w:hint="default"/>
      <w:b w:val="0"/>
      <w:bCs w:val="0"/>
      <w:i w:val="0"/>
      <w:iCs w:val="0"/>
      <w:sz w:val="17"/>
      <w:szCs w:val="17"/>
    </w:rPr>
  </w:style>
  <w:style w:type="character" w:customStyle="1" w:styleId="apple-converted-space">
    <w:name w:val="apple-converted-space"/>
    <w:basedOn w:val="DefaultParagraphFont"/>
    <w:rsid w:val="00DE5C4A"/>
  </w:style>
  <w:style w:type="character" w:styleId="UnresolvedMention">
    <w:name w:val="Unresolved Mention"/>
    <w:basedOn w:val="DefaultParagraphFont"/>
    <w:uiPriority w:val="99"/>
    <w:semiHidden/>
    <w:unhideWhenUsed/>
    <w:rsid w:val="00FC24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4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rof_ghaffar2@hot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279B7053-FD4A-414B-A228-4DB0B53E0390%7dtf16392134.dotx" TargetMode="External"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%7b279B7053-FD4A-414B-A228-4DB0B53E0390%7dtf16392134.dotx</Template>
  <TotalTime>57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Security Team</dc:creator>
  <cp:keywords/>
  <dc:description/>
  <cp:lastModifiedBy>Security Team</cp:lastModifiedBy>
  <cp:revision>69</cp:revision>
  <dcterms:created xsi:type="dcterms:W3CDTF">2023-10-04T06:39:00Z</dcterms:created>
  <dcterms:modified xsi:type="dcterms:W3CDTF">2023-10-04T07:52:00Z</dcterms:modified>
</cp:coreProperties>
</file>