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E0F" w:rsidRDefault="00643E0F" w:rsidP="007535F4">
      <w:pPr>
        <w:jc w:val="right"/>
        <w:rPr>
          <w:rFonts w:ascii="Arial" w:hAnsi="Arial" w:cs="Arial"/>
          <w:color w:val="7F7F7F"/>
          <w:sz w:val="20"/>
          <w:szCs w:val="20"/>
        </w:rPr>
      </w:pPr>
    </w:p>
    <w:p w:rsidR="00C52505" w:rsidRPr="00CC696B" w:rsidRDefault="00C52505" w:rsidP="007535F4">
      <w:pPr>
        <w:jc w:val="right"/>
        <w:rPr>
          <w:rFonts w:ascii="Arial" w:hAnsi="Arial" w:cs="Arial"/>
          <w:color w:val="7F7F7F"/>
          <w:sz w:val="20"/>
          <w:szCs w:val="20"/>
          <w:lang w:val="es-ES"/>
        </w:rPr>
      </w:pPr>
    </w:p>
    <w:p w:rsidR="0082479A" w:rsidRDefault="0082479A" w:rsidP="00706D88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82479A" w:rsidRDefault="0082479A" w:rsidP="00706D88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82479A" w:rsidRDefault="0082479A" w:rsidP="00706D88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82479A">
        <w:rPr>
          <w:rFonts w:ascii="Arial" w:hAnsi="Arial" w:cs="Arial"/>
          <w:b/>
          <w:sz w:val="20"/>
          <w:szCs w:val="20"/>
          <w:lang w:val="en-US"/>
        </w:rPr>
        <w:t xml:space="preserve">Strategic Opportunities for Nanotechnology Applications in </w:t>
      </w:r>
      <w:proofErr w:type="spellStart"/>
      <w:r w:rsidRPr="0082479A">
        <w:rPr>
          <w:rFonts w:ascii="Arial" w:hAnsi="Arial" w:cs="Arial"/>
          <w:b/>
          <w:sz w:val="20"/>
          <w:szCs w:val="20"/>
          <w:lang w:val="en-US"/>
        </w:rPr>
        <w:t>Repsol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>:  General overview and on-going projects.</w:t>
      </w:r>
    </w:p>
    <w:p w:rsidR="0082479A" w:rsidRDefault="0082479A" w:rsidP="00706D88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bookmarkStart w:id="0" w:name="_GoBack"/>
      <w:bookmarkEnd w:id="0"/>
    </w:p>
    <w:p w:rsidR="0082479A" w:rsidRPr="0082479A" w:rsidRDefault="0082479A" w:rsidP="00706D88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0C2918" w:rsidRPr="0082479A" w:rsidRDefault="0082479A" w:rsidP="00706D88">
      <w:pPr>
        <w:spacing w:after="24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82479A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82479A" w:rsidRPr="0082479A" w:rsidRDefault="0082479A">
      <w:pPr>
        <w:spacing w:after="24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="0082479A" w:rsidRPr="0082479A" w:rsidSect="002F2FF6">
      <w:headerReference w:type="default" r:id="rId8"/>
      <w:footerReference w:type="default" r:id="rId9"/>
      <w:headerReference w:type="first" r:id="rId10"/>
      <w:footerReference w:type="first" r:id="rId11"/>
      <w:footnotePr>
        <w:numFmt w:val="chicago"/>
        <w:numRestart w:val="eachPage"/>
      </w:footnotePr>
      <w:pgSz w:w="11900" w:h="16840"/>
      <w:pgMar w:top="2126" w:right="1270" w:bottom="992" w:left="1559" w:header="851" w:footer="47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FBF" w:rsidRDefault="00C60FBF">
      <w:r>
        <w:separator/>
      </w:r>
    </w:p>
  </w:endnote>
  <w:endnote w:type="continuationSeparator" w:id="0">
    <w:p w:rsidR="00C60FBF" w:rsidRDefault="00C6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ntax-Roman">
    <w:altName w:val="Mangal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">
    <w:altName w:val="Arial"/>
    <w:panose1 w:val="00000000000000000000"/>
    <w:charset w:val="00"/>
    <w:family w:val="modern"/>
    <w:notTrueType/>
    <w:pitch w:val="variable"/>
    <w:sig w:usb0="00000001" w:usb1="0000004B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898" w:rsidRDefault="001A5898" w:rsidP="001A5898">
    <w:pPr>
      <w:pStyle w:val="Piedepgina"/>
      <w:tabs>
        <w:tab w:val="clear" w:pos="8504"/>
        <w:tab w:val="right" w:pos="9072"/>
      </w:tabs>
      <w:rPr>
        <w:rFonts w:ascii="Arial" w:hAnsi="Arial" w:cs="Arial"/>
        <w:sz w:val="14"/>
        <w:szCs w:val="12"/>
      </w:rPr>
    </w:pPr>
  </w:p>
  <w:p w:rsidR="000E74A3" w:rsidRPr="00615E3E" w:rsidRDefault="000E74A3" w:rsidP="00CF7732">
    <w:pPr>
      <w:pStyle w:val="Piedepgina"/>
      <w:tabs>
        <w:tab w:val="clear" w:pos="8504"/>
        <w:tab w:val="right" w:pos="9072"/>
      </w:tabs>
      <w:rPr>
        <w:rFonts w:ascii="Verdana" w:hAnsi="Verdana"/>
        <w:sz w:val="16"/>
        <w:szCs w:val="16"/>
      </w:rPr>
    </w:pPr>
    <w:r w:rsidRPr="00831070">
      <w:rPr>
        <w:rFonts w:ascii="Arial" w:hAnsi="Arial" w:cs="Arial"/>
        <w:sz w:val="14"/>
        <w:szCs w:val="12"/>
      </w:rPr>
      <w:tab/>
    </w:r>
    <w:r>
      <w:rPr>
        <w:rFonts w:ascii="Arial" w:hAnsi="Arial" w:cs="Arial"/>
        <w:sz w:val="14"/>
        <w:szCs w:val="12"/>
      </w:rPr>
      <w:tab/>
    </w:r>
    <w:r w:rsidRPr="00615E3E">
      <w:rPr>
        <w:rStyle w:val="Nmerodepgina"/>
        <w:rFonts w:ascii="Verdana" w:hAnsi="Verdana"/>
        <w:b/>
        <w:sz w:val="16"/>
        <w:szCs w:val="16"/>
        <w:lang w:val="ru-RU"/>
      </w:rPr>
      <w:fldChar w:fldCharType="begin"/>
    </w:r>
    <w:r w:rsidRPr="00615E3E">
      <w:rPr>
        <w:rStyle w:val="Nmerodepgina"/>
        <w:rFonts w:ascii="Verdana" w:hAnsi="Verdana"/>
        <w:b/>
        <w:sz w:val="16"/>
        <w:szCs w:val="16"/>
        <w:lang w:val="ru-RU"/>
      </w:rPr>
      <w:instrText xml:space="preserve"> PAGE </w:instrText>
    </w:r>
    <w:r w:rsidRPr="00615E3E">
      <w:rPr>
        <w:rStyle w:val="Nmerodepgina"/>
        <w:rFonts w:ascii="Verdana" w:hAnsi="Verdana"/>
        <w:b/>
        <w:sz w:val="16"/>
        <w:szCs w:val="16"/>
        <w:lang w:val="ru-RU"/>
      </w:rPr>
      <w:fldChar w:fldCharType="separate"/>
    </w:r>
    <w:r w:rsidR="00706D88">
      <w:rPr>
        <w:rStyle w:val="Nmerodepgina"/>
        <w:rFonts w:ascii="Verdana" w:hAnsi="Verdana"/>
        <w:b/>
        <w:noProof/>
        <w:sz w:val="16"/>
        <w:szCs w:val="16"/>
        <w:lang w:val="ru-RU"/>
      </w:rPr>
      <w:t>2</w:t>
    </w:r>
    <w:r w:rsidRPr="00615E3E">
      <w:rPr>
        <w:rStyle w:val="Nmerodepgina"/>
        <w:rFonts w:ascii="Verdana" w:hAnsi="Verdana"/>
        <w:b/>
        <w:sz w:val="16"/>
        <w:szCs w:val="16"/>
        <w:lang w:val="ru-RU"/>
      </w:rPr>
      <w:fldChar w:fldCharType="end"/>
    </w:r>
  </w:p>
  <w:p w:rsidR="000E74A3" w:rsidRPr="0032692D" w:rsidRDefault="00780EA0" w:rsidP="00780EA0">
    <w:pPr>
      <w:rPr>
        <w:rFonts w:asciiTheme="minorHAnsi" w:hAnsiTheme="minorHAnsi" w:cstheme="minorHAnsi"/>
        <w:b/>
        <w:sz w:val="16"/>
        <w:lang w:val="en-US"/>
      </w:rPr>
    </w:pPr>
    <w:r w:rsidRPr="0032692D">
      <w:rPr>
        <w:rFonts w:asciiTheme="minorHAnsi" w:hAnsiTheme="minorHAnsi" w:cstheme="minorHAnsi"/>
        <w:b/>
        <w:sz w:val="16"/>
        <w:lang w:val="en-US"/>
      </w:rPr>
      <w:t xml:space="preserve">/ Repsol </w:t>
    </w:r>
    <w:r w:rsidRPr="0032692D">
      <w:rPr>
        <w:rFonts w:asciiTheme="minorHAnsi" w:hAnsiTheme="minorHAnsi" w:cstheme="minorHAnsi"/>
        <w:sz w:val="16"/>
        <w:lang w:val="en-US"/>
      </w:rPr>
      <w:t>Technology Lab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4A3" w:rsidRDefault="000E74A3" w:rsidP="008B43F7">
    <w:pPr>
      <w:pStyle w:val="Piedepgina"/>
      <w:tabs>
        <w:tab w:val="clear" w:pos="8504"/>
        <w:tab w:val="right" w:pos="9781"/>
      </w:tabs>
      <w:ind w:left="709"/>
      <w:rPr>
        <w:rFonts w:ascii="Arial" w:hAnsi="Arial" w:cs="Arial"/>
        <w:sz w:val="14"/>
        <w:szCs w:val="12"/>
      </w:rPr>
    </w:pPr>
  </w:p>
  <w:p w:rsidR="001B4D63" w:rsidRDefault="001B4D63" w:rsidP="00CF7732">
    <w:pPr>
      <w:pStyle w:val="Piedepgina"/>
      <w:tabs>
        <w:tab w:val="clear" w:pos="8504"/>
        <w:tab w:val="right" w:pos="9072"/>
      </w:tabs>
      <w:rPr>
        <w:rFonts w:ascii="Arial" w:hAnsi="Arial" w:cs="Arial"/>
        <w:sz w:val="14"/>
        <w:szCs w:val="12"/>
      </w:rPr>
    </w:pPr>
  </w:p>
  <w:p w:rsidR="00D533EB" w:rsidRPr="00CC696B" w:rsidRDefault="00D533EB" w:rsidP="00D533EB">
    <w:pPr>
      <w:rPr>
        <w:rFonts w:asciiTheme="minorHAnsi" w:hAnsiTheme="minorHAnsi" w:cstheme="minorHAnsi"/>
        <w:sz w:val="16"/>
        <w:lang w:val="es-ES"/>
      </w:rPr>
    </w:pPr>
    <w:r w:rsidRPr="00CC696B">
      <w:rPr>
        <w:rFonts w:asciiTheme="minorHAnsi" w:hAnsiTheme="minorHAnsi" w:cstheme="minorHAnsi"/>
        <w:b/>
        <w:sz w:val="16"/>
        <w:lang w:val="es-ES"/>
      </w:rPr>
      <w:t xml:space="preserve">/ Repsol </w:t>
    </w:r>
    <w:proofErr w:type="spellStart"/>
    <w:r w:rsidRPr="00CC696B">
      <w:rPr>
        <w:rFonts w:asciiTheme="minorHAnsi" w:hAnsiTheme="minorHAnsi" w:cstheme="minorHAnsi"/>
        <w:sz w:val="16"/>
        <w:lang w:val="es-ES"/>
      </w:rPr>
      <w:t>Technology</w:t>
    </w:r>
    <w:proofErr w:type="spellEnd"/>
    <w:r w:rsidRPr="00CC696B">
      <w:rPr>
        <w:rFonts w:asciiTheme="minorHAnsi" w:hAnsiTheme="minorHAnsi" w:cstheme="minorHAnsi"/>
        <w:sz w:val="16"/>
        <w:lang w:val="es-ES"/>
      </w:rPr>
      <w:t xml:space="preserve"> </w:t>
    </w:r>
    <w:proofErr w:type="spellStart"/>
    <w:r w:rsidRPr="00CC696B">
      <w:rPr>
        <w:rFonts w:asciiTheme="minorHAnsi" w:hAnsiTheme="minorHAnsi" w:cstheme="minorHAnsi"/>
        <w:sz w:val="16"/>
        <w:lang w:val="es-ES"/>
      </w:rPr>
      <w:t>Lab</w:t>
    </w:r>
    <w:proofErr w:type="spellEnd"/>
  </w:p>
  <w:p w:rsidR="00706D88" w:rsidRPr="00CC696B" w:rsidRDefault="00706D88" w:rsidP="00D533EB">
    <w:pPr>
      <w:rPr>
        <w:rFonts w:asciiTheme="minorHAnsi" w:hAnsiTheme="minorHAnsi" w:cstheme="minorHAnsi"/>
        <w:sz w:val="16"/>
        <w:lang w:val="es-ES"/>
      </w:rPr>
    </w:pPr>
  </w:p>
  <w:p w:rsidR="00706D88" w:rsidRPr="00706D88" w:rsidRDefault="00D405D2" w:rsidP="00CC696B">
    <w:pPr>
      <w:jc w:val="both"/>
      <w:rPr>
        <w:rFonts w:asciiTheme="majorHAnsi" w:hAnsiTheme="majorHAnsi" w:cstheme="majorHAnsi"/>
        <w:b/>
        <w:color w:val="767171" w:themeColor="background2" w:themeShade="80"/>
        <w:sz w:val="16"/>
        <w:szCs w:val="16"/>
        <w:lang w:val="es-ES"/>
      </w:rPr>
    </w:pPr>
    <w:r w:rsidRPr="00D405D2">
      <w:rPr>
        <w:rFonts w:asciiTheme="majorHAnsi" w:hAnsiTheme="majorHAnsi" w:cstheme="majorHAnsi"/>
        <w:iCs/>
        <w:color w:val="767171" w:themeColor="background2" w:themeShade="80"/>
        <w:sz w:val="16"/>
        <w:szCs w:val="16"/>
      </w:rPr>
      <w:t>Todos los derechos reservados. Este documento es propiedad exclusiva de Repsol, S.A. y su reproducción total o parcial está totalmente prohibida y queda amparada por la legislación vigente. Los contraventores serán perseguidos legalmente tanto en España como en el extranjero. El uso, copia, reproducción o venta de esta publicación, sólo podrá realizarse con autorización expresa y por escrito de Repsol.</w:t>
    </w:r>
  </w:p>
  <w:p w:rsidR="001B4D63" w:rsidRDefault="001B4D63" w:rsidP="00D70CE1">
    <w:pPr>
      <w:pStyle w:val="Piedepgina"/>
      <w:tabs>
        <w:tab w:val="clear" w:pos="8504"/>
        <w:tab w:val="right" w:pos="9072"/>
      </w:tabs>
      <w:ind w:firstLine="709"/>
      <w:rPr>
        <w:rFonts w:ascii="Arial" w:hAnsi="Arial" w:cs="Arial"/>
        <w:sz w:val="14"/>
        <w:szCs w:val="12"/>
      </w:rPr>
    </w:pPr>
  </w:p>
  <w:p w:rsidR="000E74A3" w:rsidRPr="001B4D63" w:rsidRDefault="000E74A3" w:rsidP="001B4D63">
    <w:pPr>
      <w:pStyle w:val="Piedepgina"/>
      <w:tabs>
        <w:tab w:val="clear" w:pos="8504"/>
        <w:tab w:val="right" w:pos="9072"/>
      </w:tabs>
      <w:jc w:val="right"/>
      <w:rPr>
        <w:b/>
        <w:sz w:val="16"/>
        <w:szCs w:val="16"/>
      </w:rPr>
    </w:pPr>
    <w:r w:rsidRPr="00831070">
      <w:rPr>
        <w:rFonts w:ascii="Arial" w:hAnsi="Arial" w:cs="Arial"/>
        <w:sz w:val="14"/>
        <w:szCs w:val="12"/>
      </w:rPr>
      <w:tab/>
    </w:r>
    <w:r>
      <w:rPr>
        <w:rFonts w:ascii="Arial" w:hAnsi="Arial" w:cs="Arial"/>
        <w:sz w:val="14"/>
        <w:szCs w:val="12"/>
      </w:rPr>
      <w:tab/>
    </w:r>
    <w:r w:rsidR="001B4D63" w:rsidRPr="001B4D63">
      <w:rPr>
        <w:rFonts w:ascii="Arial" w:hAnsi="Arial" w:cs="Arial"/>
        <w:b/>
        <w:sz w:val="16"/>
        <w:szCs w:val="16"/>
      </w:rPr>
      <w:fldChar w:fldCharType="begin"/>
    </w:r>
    <w:r w:rsidR="001B4D63" w:rsidRPr="001B4D63">
      <w:rPr>
        <w:rFonts w:ascii="Arial" w:hAnsi="Arial" w:cs="Arial"/>
        <w:b/>
        <w:sz w:val="16"/>
        <w:szCs w:val="16"/>
      </w:rPr>
      <w:instrText>PAGE   \* MERGEFORMAT</w:instrText>
    </w:r>
    <w:r w:rsidR="001B4D63" w:rsidRPr="001B4D63">
      <w:rPr>
        <w:rFonts w:ascii="Arial" w:hAnsi="Arial" w:cs="Arial"/>
        <w:b/>
        <w:sz w:val="16"/>
        <w:szCs w:val="16"/>
      </w:rPr>
      <w:fldChar w:fldCharType="separate"/>
    </w:r>
    <w:r w:rsidR="0082479A" w:rsidRPr="0082479A">
      <w:rPr>
        <w:rFonts w:ascii="Arial" w:hAnsi="Arial" w:cs="Arial"/>
        <w:b/>
        <w:noProof/>
        <w:sz w:val="16"/>
        <w:szCs w:val="16"/>
        <w:lang w:val="es-ES"/>
      </w:rPr>
      <w:t>1</w:t>
    </w:r>
    <w:r w:rsidR="001B4D63" w:rsidRPr="001B4D63">
      <w:rPr>
        <w:rFonts w:ascii="Arial" w:hAnsi="Arial" w:cs="Arial"/>
        <w:b/>
        <w:sz w:val="16"/>
        <w:szCs w:val="16"/>
      </w:rPr>
      <w:fldChar w:fldCharType="end"/>
    </w:r>
    <w:r w:rsidRPr="001B4D63">
      <w:rPr>
        <w:rFonts w:ascii="Arial" w:hAnsi="Arial" w:cs="Arial"/>
        <w:b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FBF" w:rsidRDefault="00C60FBF">
      <w:r>
        <w:separator/>
      </w:r>
    </w:p>
  </w:footnote>
  <w:footnote w:type="continuationSeparator" w:id="0">
    <w:p w:rsidR="00C60FBF" w:rsidRDefault="00C60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4A3" w:rsidRDefault="0066099B">
    <w:pPr>
      <w:pStyle w:val="Encabezado"/>
    </w:pPr>
    <w:r w:rsidRPr="0066099B">
      <w:rPr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7AA0A8E4" wp14:editId="007C1F07">
          <wp:simplePos x="0" y="0"/>
          <wp:positionH relativeFrom="column">
            <wp:posOffset>4829810</wp:posOffset>
          </wp:positionH>
          <wp:positionV relativeFrom="paragraph">
            <wp:posOffset>468630</wp:posOffset>
          </wp:positionV>
          <wp:extent cx="990600" cy="257175"/>
          <wp:effectExtent l="0" t="0" r="0" b="9525"/>
          <wp:wrapNone/>
          <wp:docPr id="52" name="12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7" name="12 Imag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4BF0E1C" wp14:editId="208D155A">
              <wp:simplePos x="0" y="0"/>
              <wp:positionH relativeFrom="column">
                <wp:posOffset>-8890</wp:posOffset>
              </wp:positionH>
              <wp:positionV relativeFrom="paragraph">
                <wp:posOffset>-245110</wp:posOffset>
              </wp:positionV>
              <wp:extent cx="2161540" cy="830580"/>
              <wp:effectExtent l="0" t="0" r="0" b="7620"/>
              <wp:wrapNone/>
              <wp:docPr id="53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1540" cy="830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099B" w:rsidRPr="0066099B" w:rsidRDefault="0066099B" w:rsidP="0066099B">
                          <w:pPr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</w:pPr>
                          <w:r w:rsidRPr="0066099B"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  <w:t>DC Technology &amp; Corporate Venturing</w:t>
                          </w:r>
                        </w:p>
                        <w:p w:rsidR="0066099B" w:rsidRPr="0066099B" w:rsidRDefault="0066099B" w:rsidP="0066099B">
                          <w:pPr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</w:pPr>
                        </w:p>
                        <w:p w:rsidR="0066099B" w:rsidRPr="0066099B" w:rsidRDefault="0066099B" w:rsidP="0066099B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66099B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Disciplina:</w:t>
                          </w:r>
                        </w:p>
                        <w:p w:rsidR="0066099B" w:rsidRDefault="0066099B" w:rsidP="0066099B">
                          <w:pPr>
                            <w:tabs>
                              <w:tab w:val="left" w:pos="340"/>
                            </w:tabs>
                            <w:rPr>
                              <w:rFonts w:ascii="Arial" w:hAnsi="Arial"/>
                              <w:sz w:val="16"/>
                              <w:lang w:val="ru-RU"/>
                            </w:rPr>
                          </w:pPr>
                          <w:proofErr w:type="gramStart"/>
                          <w:r>
                            <w:rPr>
                              <w:rFonts w:ascii="Arial" w:hAnsi="Arial"/>
                              <w:sz w:val="16"/>
                              <w:lang w:val="es-ES"/>
                            </w:rPr>
                            <w:t>Número  de</w:t>
                          </w:r>
                          <w:proofErr w:type="gramEnd"/>
                          <w:r w:rsidR="00D7207E">
                            <w:rPr>
                              <w:rFonts w:ascii="Arial" w:hAnsi="Arial"/>
                              <w:sz w:val="16"/>
                              <w:lang w:val="es-ES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  <w:lang w:val="es-ES"/>
                            </w:rPr>
                            <w:t xml:space="preserve"> nota  técnica</w:t>
                          </w:r>
                          <w:r w:rsidR="00D7207E">
                            <w:rPr>
                              <w:rFonts w:ascii="Arial" w:hAnsi="Arial"/>
                              <w:sz w:val="16"/>
                              <w:lang w:val="es-ES"/>
                            </w:rPr>
                            <w:t>/</w:t>
                          </w:r>
                          <w:proofErr w:type="spellStart"/>
                          <w:r w:rsidR="00D7207E">
                            <w:rPr>
                              <w:rFonts w:ascii="Arial" w:hAnsi="Arial"/>
                              <w:sz w:val="16"/>
                              <w:lang w:val="es-ES"/>
                            </w:rPr>
                            <w:t>Insight</w:t>
                          </w:r>
                          <w:proofErr w:type="spellEnd"/>
                          <w:r w:rsidR="00D7207E">
                            <w:rPr>
                              <w:rFonts w:ascii="Arial" w:hAnsi="Arial"/>
                              <w:sz w:val="16"/>
                              <w:lang w:val="es-ES"/>
                            </w:rPr>
                            <w:t>/Informe</w:t>
                          </w:r>
                          <w:r>
                            <w:rPr>
                              <w:rFonts w:ascii="Arial" w:hAnsi="Arial"/>
                              <w:sz w:val="16"/>
                              <w:lang w:val="es-ES"/>
                            </w:rPr>
                            <w:t xml:space="preserve"> : </w:t>
                          </w:r>
                        </w:p>
                        <w:p w:rsidR="0066099B" w:rsidRPr="00780EA0" w:rsidRDefault="0066099B" w:rsidP="0066099B">
                          <w:pPr>
                            <w:rPr>
                              <w:rFonts w:ascii="Arial" w:hAnsi="Arial"/>
                              <w:sz w:val="16"/>
                              <w:lang w:val="es-ES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lang w:val="es-ES"/>
                            </w:rPr>
                            <w:t>1 de enero de 2019</w:t>
                          </w:r>
                        </w:p>
                        <w:p w:rsidR="0066099B" w:rsidRPr="00795863" w:rsidRDefault="0066099B" w:rsidP="0066099B">
                          <w:pPr>
                            <w:rPr>
                              <w:rFonts w:ascii="Arial" w:hAnsi="Arial"/>
                              <w:sz w:val="16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4BF0E1C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.7pt;margin-top:-19.3pt;width:170.2pt;height:6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" stroked="f">
              <v:textbox inset="0,0,0,0">
                <w:txbxContent>
                  <w:p w:rsidR="0066099B" w:rsidRPr="0066099B" w:rsidRDefault="0066099B" w:rsidP="0066099B">
                    <w:pPr>
                      <w:rPr>
                        <w:rFonts w:ascii="Arial" w:hAnsi="Arial"/>
                        <w:b/>
                        <w:sz w:val="16"/>
                        <w:lang w:val="en-US"/>
                      </w:rPr>
                    </w:pPr>
                    <w:r w:rsidRPr="0066099B">
                      <w:rPr>
                        <w:rFonts w:ascii="Arial" w:hAnsi="Arial"/>
                        <w:b/>
                        <w:sz w:val="16"/>
                        <w:lang w:val="en-US"/>
                      </w:rPr>
                      <w:t>DC Technology &amp; Corporate Venturing</w:t>
                    </w:r>
                  </w:p>
                  <w:p w:rsidR="0066099B" w:rsidRPr="0066099B" w:rsidRDefault="0066099B" w:rsidP="0066099B">
                    <w:pPr>
                      <w:rPr>
                        <w:rFonts w:ascii="Arial" w:hAnsi="Arial"/>
                        <w:b/>
                        <w:sz w:val="16"/>
                        <w:lang w:val="en-US"/>
                      </w:rPr>
                    </w:pPr>
                  </w:p>
                  <w:p w:rsidR="0066099B" w:rsidRPr="0066099B" w:rsidRDefault="0066099B" w:rsidP="0066099B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proofErr w:type="spellStart"/>
                    <w:r w:rsidRPr="0066099B">
                      <w:rPr>
                        <w:rFonts w:ascii="Arial" w:hAnsi="Arial"/>
                        <w:sz w:val="16"/>
                        <w:lang w:val="en-US"/>
                      </w:rPr>
                      <w:t>Disciplina</w:t>
                    </w:r>
                    <w:proofErr w:type="spellEnd"/>
                    <w:r w:rsidRPr="0066099B">
                      <w:rPr>
                        <w:rFonts w:ascii="Arial" w:hAnsi="Arial"/>
                        <w:sz w:val="16"/>
                        <w:lang w:val="en-US"/>
                      </w:rPr>
                      <w:t>:</w:t>
                    </w:r>
                  </w:p>
                  <w:p w:rsidR="0066099B" w:rsidRDefault="0066099B" w:rsidP="0066099B">
                    <w:pPr>
                      <w:tabs>
                        <w:tab w:val="left" w:pos="340"/>
                      </w:tabs>
                      <w:rPr>
                        <w:rFonts w:ascii="Arial" w:hAnsi="Arial"/>
                        <w:sz w:val="16"/>
                        <w:lang w:val="ru-RU"/>
                      </w:rPr>
                    </w:pPr>
                    <w:proofErr w:type="gramStart"/>
                    <w:r>
                      <w:rPr>
                        <w:rFonts w:ascii="Arial" w:hAnsi="Arial"/>
                        <w:sz w:val="16"/>
                        <w:lang w:val="es-ES"/>
                      </w:rPr>
                      <w:t>Número  de</w:t>
                    </w:r>
                    <w:proofErr w:type="gramEnd"/>
                    <w:r w:rsidR="00D7207E">
                      <w:rPr>
                        <w:rFonts w:ascii="Arial" w:hAnsi="Arial"/>
                        <w:sz w:val="16"/>
                        <w:lang w:val="es-ES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  <w:lang w:val="es-ES"/>
                      </w:rPr>
                      <w:t xml:space="preserve"> nota  técnica</w:t>
                    </w:r>
                    <w:r w:rsidR="00D7207E">
                      <w:rPr>
                        <w:rFonts w:ascii="Arial" w:hAnsi="Arial"/>
                        <w:sz w:val="16"/>
                        <w:lang w:val="es-ES"/>
                      </w:rPr>
                      <w:t>/</w:t>
                    </w:r>
                    <w:proofErr w:type="spellStart"/>
                    <w:r w:rsidR="00D7207E">
                      <w:rPr>
                        <w:rFonts w:ascii="Arial" w:hAnsi="Arial"/>
                        <w:sz w:val="16"/>
                        <w:lang w:val="es-ES"/>
                      </w:rPr>
                      <w:t>Insight</w:t>
                    </w:r>
                    <w:proofErr w:type="spellEnd"/>
                    <w:r w:rsidR="00D7207E">
                      <w:rPr>
                        <w:rFonts w:ascii="Arial" w:hAnsi="Arial"/>
                        <w:sz w:val="16"/>
                        <w:lang w:val="es-ES"/>
                      </w:rPr>
                      <w:t>/Informe</w:t>
                    </w:r>
                    <w:r>
                      <w:rPr>
                        <w:rFonts w:ascii="Arial" w:hAnsi="Arial"/>
                        <w:sz w:val="16"/>
                        <w:lang w:val="es-ES"/>
                      </w:rPr>
                      <w:t xml:space="preserve"> : </w:t>
                    </w:r>
                  </w:p>
                  <w:p w:rsidR="0066099B" w:rsidRPr="00780EA0" w:rsidRDefault="0066099B" w:rsidP="0066099B">
                    <w:pPr>
                      <w:rPr>
                        <w:rFonts w:ascii="Arial" w:hAnsi="Arial"/>
                        <w:sz w:val="16"/>
                        <w:lang w:val="es-ES"/>
                      </w:rPr>
                    </w:pPr>
                    <w:r>
                      <w:rPr>
                        <w:rFonts w:ascii="Arial" w:hAnsi="Arial"/>
                        <w:sz w:val="16"/>
                        <w:lang w:val="es-ES"/>
                      </w:rPr>
                      <w:t>1 de enero de 2019</w:t>
                    </w:r>
                  </w:p>
                  <w:p w:rsidR="0066099B" w:rsidRPr="00795863" w:rsidRDefault="0066099B" w:rsidP="0066099B">
                    <w:pPr>
                      <w:rPr>
                        <w:rFonts w:ascii="Arial" w:hAnsi="Arial"/>
                        <w:sz w:val="16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 w:rsidR="0062350D">
      <w:rPr>
        <w:noProof/>
        <w:lang w:val="es-ES" w:eastAsia="es-ES"/>
      </w:rPr>
      <w:drawing>
        <wp:anchor distT="0" distB="0" distL="114300" distR="114300" simplePos="0" relativeHeight="251656192" behindDoc="1" locked="0" layoutInCell="1" allowOverlap="1" wp14:anchorId="5F78E01E" wp14:editId="3B3ACCDB">
          <wp:simplePos x="0" y="0"/>
          <wp:positionH relativeFrom="column">
            <wp:posOffset>4829810</wp:posOffset>
          </wp:positionH>
          <wp:positionV relativeFrom="paragraph">
            <wp:posOffset>-344170</wp:posOffset>
          </wp:positionV>
          <wp:extent cx="1009650" cy="828675"/>
          <wp:effectExtent l="0" t="0" r="0" b="0"/>
          <wp:wrapTight wrapText="bothSides">
            <wp:wrapPolygon edited="0">
              <wp:start x="9374" y="993"/>
              <wp:lineTo x="3668" y="5462"/>
              <wp:lineTo x="3260" y="8441"/>
              <wp:lineTo x="5298" y="9931"/>
              <wp:lineTo x="1223" y="17876"/>
              <wp:lineTo x="815" y="20359"/>
              <wp:lineTo x="20377" y="20359"/>
              <wp:lineTo x="19155" y="9434"/>
              <wp:lineTo x="17932" y="6952"/>
              <wp:lineTo x="14264" y="993"/>
              <wp:lineTo x="9374" y="993"/>
            </wp:wrapPolygon>
          </wp:wrapTight>
          <wp:docPr id="13" name="Imagen 12" descr="AF_REPSOL_VP_PO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AF_REPSOL_VP_POS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4A3" w:rsidRDefault="0066099B">
    <w:pPr>
      <w:pStyle w:val="Encabezado"/>
    </w:pPr>
    <w:r w:rsidRPr="0066099B">
      <w:rPr>
        <w:noProof/>
        <w:lang w:val="es-ES" w:eastAsia="es-ES"/>
      </w:rPr>
      <w:drawing>
        <wp:anchor distT="0" distB="0" distL="114300" distR="114300" simplePos="0" relativeHeight="251669504" behindDoc="0" locked="0" layoutInCell="1" allowOverlap="1" wp14:anchorId="59D1C9A5" wp14:editId="6031A1D8">
          <wp:simplePos x="0" y="0"/>
          <wp:positionH relativeFrom="column">
            <wp:posOffset>4820285</wp:posOffset>
          </wp:positionH>
          <wp:positionV relativeFrom="paragraph">
            <wp:posOffset>497205</wp:posOffset>
          </wp:positionV>
          <wp:extent cx="990600" cy="257175"/>
          <wp:effectExtent l="0" t="0" r="0" b="9525"/>
          <wp:wrapNone/>
          <wp:docPr id="54" name="12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7" name="12 Imag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350D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1AD2AD" wp14:editId="7F1136AC">
              <wp:simplePos x="0" y="0"/>
              <wp:positionH relativeFrom="column">
                <wp:posOffset>124460</wp:posOffset>
              </wp:positionH>
              <wp:positionV relativeFrom="paragraph">
                <wp:posOffset>69215</wp:posOffset>
              </wp:positionV>
              <wp:extent cx="2161540" cy="830580"/>
              <wp:effectExtent l="0" t="0" r="0" b="7620"/>
              <wp:wrapNone/>
              <wp:docPr id="12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1540" cy="830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0EA0" w:rsidRPr="00EE201A" w:rsidRDefault="00780EA0" w:rsidP="00780EA0">
                          <w:pPr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</w:pPr>
                          <w:r w:rsidRPr="00EE201A"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  <w:t>DC Tec</w:t>
                          </w:r>
                          <w:r w:rsidR="00D533EB" w:rsidRPr="00EE201A"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  <w:t>hnology</w:t>
                          </w:r>
                          <w:r w:rsidRPr="00EE201A"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  <w:t xml:space="preserve"> &amp;</w:t>
                          </w:r>
                          <w:r w:rsidR="00950A89" w:rsidRPr="00EE201A"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E201A"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  <w:t>Corporate Venturing</w:t>
                          </w:r>
                        </w:p>
                        <w:p w:rsidR="00950A89" w:rsidRPr="00EE201A" w:rsidRDefault="00950A89" w:rsidP="00780EA0">
                          <w:pPr>
                            <w:rPr>
                              <w:rFonts w:ascii="Arial" w:hAnsi="Arial"/>
                              <w:b/>
                              <w:sz w:val="16"/>
                              <w:lang w:val="en-US"/>
                            </w:rPr>
                          </w:pPr>
                        </w:p>
                        <w:p w:rsidR="0014745D" w:rsidRPr="00795863" w:rsidRDefault="0014745D" w:rsidP="0014745D">
                          <w:pPr>
                            <w:rPr>
                              <w:rFonts w:ascii="Arial" w:hAnsi="Arial"/>
                              <w:sz w:val="16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1AD2A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9.8pt;margin-top:5.45pt;width:170.2pt;height:6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y9GfQIAAAg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" stroked="f">
              <v:textbox inset="0,0,0,0">
                <w:txbxContent>
                  <w:p w:rsidR="00780EA0" w:rsidRPr="00EE201A" w:rsidRDefault="00780EA0" w:rsidP="00780EA0">
                    <w:pPr>
                      <w:rPr>
                        <w:rFonts w:ascii="Arial" w:hAnsi="Arial"/>
                        <w:b/>
                        <w:sz w:val="16"/>
                        <w:lang w:val="en-US"/>
                      </w:rPr>
                    </w:pPr>
                    <w:r w:rsidRPr="00EE201A">
                      <w:rPr>
                        <w:rFonts w:ascii="Arial" w:hAnsi="Arial"/>
                        <w:b/>
                        <w:sz w:val="16"/>
                        <w:lang w:val="en-US"/>
                      </w:rPr>
                      <w:t>DC Tec</w:t>
                    </w:r>
                    <w:r w:rsidR="00D533EB" w:rsidRPr="00EE201A">
                      <w:rPr>
                        <w:rFonts w:ascii="Arial" w:hAnsi="Arial"/>
                        <w:b/>
                        <w:sz w:val="16"/>
                        <w:lang w:val="en-US"/>
                      </w:rPr>
                      <w:t>hnology</w:t>
                    </w:r>
                    <w:r w:rsidRPr="00EE201A">
                      <w:rPr>
                        <w:rFonts w:ascii="Arial" w:hAnsi="Arial"/>
                        <w:b/>
                        <w:sz w:val="16"/>
                        <w:lang w:val="en-US"/>
                      </w:rPr>
                      <w:t xml:space="preserve"> &amp;</w:t>
                    </w:r>
                    <w:r w:rsidR="00950A89" w:rsidRPr="00EE201A">
                      <w:rPr>
                        <w:rFonts w:ascii="Arial" w:hAnsi="Arial"/>
                        <w:b/>
                        <w:sz w:val="16"/>
                        <w:lang w:val="en-US"/>
                      </w:rPr>
                      <w:t xml:space="preserve"> </w:t>
                    </w:r>
                    <w:r w:rsidRPr="00EE201A">
                      <w:rPr>
                        <w:rFonts w:ascii="Arial" w:hAnsi="Arial"/>
                        <w:b/>
                        <w:sz w:val="16"/>
                        <w:lang w:val="en-US"/>
                      </w:rPr>
                      <w:t>Corporate Venturing</w:t>
                    </w:r>
                  </w:p>
                  <w:p w:rsidR="00950A89" w:rsidRPr="00EE201A" w:rsidRDefault="00950A89" w:rsidP="00780EA0">
                    <w:pPr>
                      <w:rPr>
                        <w:rFonts w:ascii="Arial" w:hAnsi="Arial"/>
                        <w:b/>
                        <w:sz w:val="16"/>
                        <w:lang w:val="en-US"/>
                      </w:rPr>
                    </w:pPr>
                  </w:p>
                  <w:p w:rsidR="0014745D" w:rsidRPr="00795863" w:rsidRDefault="0014745D" w:rsidP="0014745D">
                    <w:pPr>
                      <w:rPr>
                        <w:rFonts w:ascii="Arial" w:hAnsi="Arial"/>
                        <w:sz w:val="16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 w:rsidR="0062350D">
      <w:rPr>
        <w:noProof/>
        <w:lang w:val="es-ES" w:eastAsia="es-ES"/>
      </w:rPr>
      <w:drawing>
        <wp:anchor distT="0" distB="0" distL="114300" distR="114300" simplePos="0" relativeHeight="251655168" behindDoc="1" locked="0" layoutInCell="1" allowOverlap="1" wp14:anchorId="526B600A" wp14:editId="7C504DB3">
          <wp:simplePos x="0" y="0"/>
          <wp:positionH relativeFrom="column">
            <wp:posOffset>4832985</wp:posOffset>
          </wp:positionH>
          <wp:positionV relativeFrom="paragraph">
            <wp:posOffset>-334645</wp:posOffset>
          </wp:positionV>
          <wp:extent cx="1009650" cy="828675"/>
          <wp:effectExtent l="0" t="0" r="0" b="0"/>
          <wp:wrapTight wrapText="bothSides">
            <wp:wrapPolygon edited="0">
              <wp:start x="9374" y="993"/>
              <wp:lineTo x="3668" y="5462"/>
              <wp:lineTo x="3260" y="8441"/>
              <wp:lineTo x="5298" y="9931"/>
              <wp:lineTo x="1223" y="17876"/>
              <wp:lineTo x="815" y="20359"/>
              <wp:lineTo x="20377" y="20359"/>
              <wp:lineTo x="19155" y="9434"/>
              <wp:lineTo x="17932" y="6952"/>
              <wp:lineTo x="14264" y="993"/>
              <wp:lineTo x="9374" y="993"/>
            </wp:wrapPolygon>
          </wp:wrapTight>
          <wp:docPr id="11" name="Imagen 10" descr="AF_REPSOL_VP_PO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F_REPSOL_VP_POS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350D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FC1C5B6" wp14:editId="37CAB05C">
              <wp:simplePos x="0" y="0"/>
              <wp:positionH relativeFrom="column">
                <wp:posOffset>-24130</wp:posOffset>
              </wp:positionH>
              <wp:positionV relativeFrom="paragraph">
                <wp:posOffset>-80645</wp:posOffset>
              </wp:positionV>
              <wp:extent cx="1828800" cy="830580"/>
              <wp:effectExtent l="3810" t="254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830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6475" w:rsidRPr="00795863" w:rsidRDefault="00C56475" w:rsidP="00C56475">
                          <w:pPr>
                            <w:rPr>
                              <w:rFonts w:ascii="Arial" w:hAnsi="Arial"/>
                              <w:sz w:val="16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FC1C5B6" id="Text Box 19" o:spid="_x0000_s1028" type="#_x0000_t202" style="position:absolute;margin-left:-1.9pt;margin-top:-6.35pt;width:2in;height:6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" stroked="f">
              <v:textbox inset="0,0,0,0">
                <w:txbxContent>
                  <w:p w:rsidR="00C56475" w:rsidRPr="00795863" w:rsidRDefault="00C56475" w:rsidP="00C56475">
                    <w:pPr>
                      <w:rPr>
                        <w:rFonts w:ascii="Arial" w:hAnsi="Arial"/>
                        <w:sz w:val="16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92CE46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A019C"/>
    <w:multiLevelType w:val="hybridMultilevel"/>
    <w:tmpl w:val="CAC2EB24"/>
    <w:lvl w:ilvl="0" w:tplc="28FEE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A032E"/>
    <w:multiLevelType w:val="hybridMultilevel"/>
    <w:tmpl w:val="90F0BBDA"/>
    <w:lvl w:ilvl="0" w:tplc="D9E22FC8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3096F6A"/>
    <w:multiLevelType w:val="hybridMultilevel"/>
    <w:tmpl w:val="21A2CEC8"/>
    <w:lvl w:ilvl="0" w:tplc="D1B234F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6B84"/>
    <w:multiLevelType w:val="hybridMultilevel"/>
    <w:tmpl w:val="C50CD572"/>
    <w:lvl w:ilvl="0" w:tplc="8152A4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  <w:sz w:val="32"/>
        <w:em w:val="none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35B1C"/>
    <w:multiLevelType w:val="hybridMultilevel"/>
    <w:tmpl w:val="28B87C6C"/>
    <w:lvl w:ilvl="0" w:tplc="0304C0EE">
      <w:start w:val="1"/>
      <w:numFmt w:val="bullet"/>
      <w:pStyle w:val="NOTAPRENSAentradill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003040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0A15DC"/>
    <w:multiLevelType w:val="hybridMultilevel"/>
    <w:tmpl w:val="75F6C5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4370D"/>
    <w:multiLevelType w:val="hybridMultilevel"/>
    <w:tmpl w:val="71BC92E2"/>
    <w:lvl w:ilvl="0" w:tplc="06788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859B"/>
        <w:sz w:val="32"/>
        <w:em w:val="none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300A3"/>
    <w:multiLevelType w:val="hybridMultilevel"/>
    <w:tmpl w:val="118CA2B4"/>
    <w:lvl w:ilvl="0" w:tplc="458672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B1986"/>
    <w:multiLevelType w:val="hybridMultilevel"/>
    <w:tmpl w:val="9E9083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81ADF"/>
    <w:multiLevelType w:val="multilevel"/>
    <w:tmpl w:val="C1B6F5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B06C4"/>
    <w:multiLevelType w:val="multilevel"/>
    <w:tmpl w:val="CAC2EB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34285"/>
    <w:multiLevelType w:val="hybridMultilevel"/>
    <w:tmpl w:val="77EAB060"/>
    <w:lvl w:ilvl="0" w:tplc="28FEE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40D01"/>
    <w:multiLevelType w:val="hybridMultilevel"/>
    <w:tmpl w:val="0304FD76"/>
    <w:lvl w:ilvl="0" w:tplc="601EBB5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D262A"/>
    <w:multiLevelType w:val="hybridMultilevel"/>
    <w:tmpl w:val="C1B6F5F0"/>
    <w:lvl w:ilvl="0" w:tplc="3020CBE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514C9E"/>
    <w:multiLevelType w:val="multilevel"/>
    <w:tmpl w:val="B734EE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B64943"/>
    <w:multiLevelType w:val="hybridMultilevel"/>
    <w:tmpl w:val="B734EEC6"/>
    <w:lvl w:ilvl="0" w:tplc="000104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3640A03"/>
    <w:multiLevelType w:val="hybridMultilevel"/>
    <w:tmpl w:val="98429222"/>
    <w:lvl w:ilvl="0" w:tplc="B74A21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s-MX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246398"/>
    <w:multiLevelType w:val="hybridMultilevel"/>
    <w:tmpl w:val="BB542056"/>
    <w:lvl w:ilvl="0" w:tplc="41801FC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5"/>
  </w:num>
  <w:num w:numId="4">
    <w:abstractNumId w:val="0"/>
  </w:num>
  <w:num w:numId="5">
    <w:abstractNumId w:val="12"/>
  </w:num>
  <w:num w:numId="6">
    <w:abstractNumId w:val="1"/>
  </w:num>
  <w:num w:numId="7">
    <w:abstractNumId w:val="11"/>
  </w:num>
  <w:num w:numId="8">
    <w:abstractNumId w:val="14"/>
  </w:num>
  <w:num w:numId="9">
    <w:abstractNumId w:val="10"/>
  </w:num>
  <w:num w:numId="10">
    <w:abstractNumId w:val="8"/>
  </w:num>
  <w:num w:numId="11">
    <w:abstractNumId w:val="4"/>
  </w:num>
  <w:num w:numId="12">
    <w:abstractNumId w:val="13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8"/>
  </w:num>
  <w:num w:numId="18">
    <w:abstractNumId w:val="9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  <v:shadow color="black" opacity="49151f" offset=".74833mm,.74833mm"/>
      <v:textbox inset="0,0,0,0"/>
      <o:colormru v:ext="edit" colors="#00859b,#afa8a3,#e4d8be,#d9d9d9,#eaeaea,#ffb81c,#ffb818,#ff8200"/>
    </o:shapedefaults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FF6"/>
    <w:rsid w:val="0000081A"/>
    <w:rsid w:val="000020F1"/>
    <w:rsid w:val="00002A9A"/>
    <w:rsid w:val="00002F56"/>
    <w:rsid w:val="000034D3"/>
    <w:rsid w:val="0000413F"/>
    <w:rsid w:val="000050E2"/>
    <w:rsid w:val="000062AA"/>
    <w:rsid w:val="00006820"/>
    <w:rsid w:val="00007622"/>
    <w:rsid w:val="00014777"/>
    <w:rsid w:val="00016413"/>
    <w:rsid w:val="000174EB"/>
    <w:rsid w:val="000202F2"/>
    <w:rsid w:val="00022D78"/>
    <w:rsid w:val="000257CB"/>
    <w:rsid w:val="0003061B"/>
    <w:rsid w:val="00031A1C"/>
    <w:rsid w:val="0003276D"/>
    <w:rsid w:val="0003347A"/>
    <w:rsid w:val="00036F11"/>
    <w:rsid w:val="00040193"/>
    <w:rsid w:val="00040AEF"/>
    <w:rsid w:val="00041BEC"/>
    <w:rsid w:val="00042A87"/>
    <w:rsid w:val="000442E9"/>
    <w:rsid w:val="000451BB"/>
    <w:rsid w:val="00045955"/>
    <w:rsid w:val="000507F1"/>
    <w:rsid w:val="00051FCE"/>
    <w:rsid w:val="000530C6"/>
    <w:rsid w:val="00055AA4"/>
    <w:rsid w:val="00056C4C"/>
    <w:rsid w:val="00057249"/>
    <w:rsid w:val="00057A38"/>
    <w:rsid w:val="00057B57"/>
    <w:rsid w:val="0006581C"/>
    <w:rsid w:val="000670D6"/>
    <w:rsid w:val="00067E35"/>
    <w:rsid w:val="00071B89"/>
    <w:rsid w:val="00071C52"/>
    <w:rsid w:val="00073E4D"/>
    <w:rsid w:val="000757A8"/>
    <w:rsid w:val="00075D2A"/>
    <w:rsid w:val="00075D98"/>
    <w:rsid w:val="00075F5B"/>
    <w:rsid w:val="0008168A"/>
    <w:rsid w:val="00084574"/>
    <w:rsid w:val="00084BC1"/>
    <w:rsid w:val="00090B60"/>
    <w:rsid w:val="00090D97"/>
    <w:rsid w:val="00092231"/>
    <w:rsid w:val="00093BF0"/>
    <w:rsid w:val="000961BD"/>
    <w:rsid w:val="000964C1"/>
    <w:rsid w:val="000979E9"/>
    <w:rsid w:val="000A1038"/>
    <w:rsid w:val="000A1EB4"/>
    <w:rsid w:val="000A2D29"/>
    <w:rsid w:val="000A471C"/>
    <w:rsid w:val="000A56C1"/>
    <w:rsid w:val="000A58B3"/>
    <w:rsid w:val="000A6271"/>
    <w:rsid w:val="000A675D"/>
    <w:rsid w:val="000B06B4"/>
    <w:rsid w:val="000B11F3"/>
    <w:rsid w:val="000B5F5E"/>
    <w:rsid w:val="000B62A8"/>
    <w:rsid w:val="000B67C3"/>
    <w:rsid w:val="000C202B"/>
    <w:rsid w:val="000C2918"/>
    <w:rsid w:val="000C40A8"/>
    <w:rsid w:val="000C7112"/>
    <w:rsid w:val="000D0920"/>
    <w:rsid w:val="000D3586"/>
    <w:rsid w:val="000D3D17"/>
    <w:rsid w:val="000D4228"/>
    <w:rsid w:val="000D4990"/>
    <w:rsid w:val="000D5E15"/>
    <w:rsid w:val="000E011C"/>
    <w:rsid w:val="000E0B00"/>
    <w:rsid w:val="000E1DC3"/>
    <w:rsid w:val="000E30EF"/>
    <w:rsid w:val="000E37A4"/>
    <w:rsid w:val="000E3FD8"/>
    <w:rsid w:val="000E4B93"/>
    <w:rsid w:val="000E6B6A"/>
    <w:rsid w:val="000E74A3"/>
    <w:rsid w:val="000E790A"/>
    <w:rsid w:val="000F0097"/>
    <w:rsid w:val="000F0383"/>
    <w:rsid w:val="000F04CF"/>
    <w:rsid w:val="000F0553"/>
    <w:rsid w:val="000F2B21"/>
    <w:rsid w:val="000F7458"/>
    <w:rsid w:val="000F7A94"/>
    <w:rsid w:val="001004F9"/>
    <w:rsid w:val="0010374D"/>
    <w:rsid w:val="0010487F"/>
    <w:rsid w:val="00104A0E"/>
    <w:rsid w:val="001070D1"/>
    <w:rsid w:val="001071DC"/>
    <w:rsid w:val="00110717"/>
    <w:rsid w:val="001123C3"/>
    <w:rsid w:val="00113754"/>
    <w:rsid w:val="001140DF"/>
    <w:rsid w:val="001154A6"/>
    <w:rsid w:val="0011579A"/>
    <w:rsid w:val="00115A86"/>
    <w:rsid w:val="00115E40"/>
    <w:rsid w:val="00122ED8"/>
    <w:rsid w:val="0012314C"/>
    <w:rsid w:val="00123278"/>
    <w:rsid w:val="00123385"/>
    <w:rsid w:val="00123FCE"/>
    <w:rsid w:val="00124509"/>
    <w:rsid w:val="001245C2"/>
    <w:rsid w:val="00125281"/>
    <w:rsid w:val="001264C9"/>
    <w:rsid w:val="00126FC6"/>
    <w:rsid w:val="0012706C"/>
    <w:rsid w:val="00130F53"/>
    <w:rsid w:val="001332ED"/>
    <w:rsid w:val="00134D53"/>
    <w:rsid w:val="001356FA"/>
    <w:rsid w:val="00136663"/>
    <w:rsid w:val="00141410"/>
    <w:rsid w:val="00142089"/>
    <w:rsid w:val="001431FC"/>
    <w:rsid w:val="0014464A"/>
    <w:rsid w:val="00145031"/>
    <w:rsid w:val="00145440"/>
    <w:rsid w:val="0014635C"/>
    <w:rsid w:val="0014692A"/>
    <w:rsid w:val="0014745D"/>
    <w:rsid w:val="00152C98"/>
    <w:rsid w:val="001561B7"/>
    <w:rsid w:val="00156D20"/>
    <w:rsid w:val="00156FD5"/>
    <w:rsid w:val="00157EC0"/>
    <w:rsid w:val="00160DFF"/>
    <w:rsid w:val="00162057"/>
    <w:rsid w:val="0016394D"/>
    <w:rsid w:val="0016789C"/>
    <w:rsid w:val="00167901"/>
    <w:rsid w:val="00172401"/>
    <w:rsid w:val="00172B13"/>
    <w:rsid w:val="00173EB0"/>
    <w:rsid w:val="0017474B"/>
    <w:rsid w:val="00176D22"/>
    <w:rsid w:val="00181D20"/>
    <w:rsid w:val="001823A1"/>
    <w:rsid w:val="001825A6"/>
    <w:rsid w:val="00182B7F"/>
    <w:rsid w:val="00184334"/>
    <w:rsid w:val="00184A05"/>
    <w:rsid w:val="001876AA"/>
    <w:rsid w:val="00192AA6"/>
    <w:rsid w:val="00192CFE"/>
    <w:rsid w:val="00193546"/>
    <w:rsid w:val="0019394D"/>
    <w:rsid w:val="00194F87"/>
    <w:rsid w:val="00197296"/>
    <w:rsid w:val="001A0D70"/>
    <w:rsid w:val="001A4BB0"/>
    <w:rsid w:val="001A5898"/>
    <w:rsid w:val="001A6571"/>
    <w:rsid w:val="001A68E4"/>
    <w:rsid w:val="001A6AF1"/>
    <w:rsid w:val="001B378B"/>
    <w:rsid w:val="001B37C8"/>
    <w:rsid w:val="001B4D63"/>
    <w:rsid w:val="001C3B5A"/>
    <w:rsid w:val="001C3C8E"/>
    <w:rsid w:val="001C44D4"/>
    <w:rsid w:val="001C4D4F"/>
    <w:rsid w:val="001C5EAC"/>
    <w:rsid w:val="001C7B7B"/>
    <w:rsid w:val="001D2670"/>
    <w:rsid w:val="001D26C1"/>
    <w:rsid w:val="001D274E"/>
    <w:rsid w:val="001D2EA9"/>
    <w:rsid w:val="001D3A73"/>
    <w:rsid w:val="001D5552"/>
    <w:rsid w:val="001D6F9F"/>
    <w:rsid w:val="001D7BD6"/>
    <w:rsid w:val="001E0CF9"/>
    <w:rsid w:val="001E1E67"/>
    <w:rsid w:val="001E4247"/>
    <w:rsid w:val="001F0A5E"/>
    <w:rsid w:val="00200B8D"/>
    <w:rsid w:val="002015A2"/>
    <w:rsid w:val="00205E7E"/>
    <w:rsid w:val="0020712C"/>
    <w:rsid w:val="00210EC2"/>
    <w:rsid w:val="002111C8"/>
    <w:rsid w:val="002116A3"/>
    <w:rsid w:val="0021196E"/>
    <w:rsid w:val="00213C92"/>
    <w:rsid w:val="0021457A"/>
    <w:rsid w:val="0021542A"/>
    <w:rsid w:val="002204CB"/>
    <w:rsid w:val="002213C8"/>
    <w:rsid w:val="002231B5"/>
    <w:rsid w:val="00223D6D"/>
    <w:rsid w:val="00224070"/>
    <w:rsid w:val="002242C1"/>
    <w:rsid w:val="00225867"/>
    <w:rsid w:val="00226FB1"/>
    <w:rsid w:val="002328B0"/>
    <w:rsid w:val="00232DAC"/>
    <w:rsid w:val="002362C1"/>
    <w:rsid w:val="00236653"/>
    <w:rsid w:val="00236738"/>
    <w:rsid w:val="00241ACB"/>
    <w:rsid w:val="00242973"/>
    <w:rsid w:val="00243D6C"/>
    <w:rsid w:val="002457C7"/>
    <w:rsid w:val="002462C5"/>
    <w:rsid w:val="00250DFB"/>
    <w:rsid w:val="00251A27"/>
    <w:rsid w:val="00254919"/>
    <w:rsid w:val="00254FB6"/>
    <w:rsid w:val="002556AB"/>
    <w:rsid w:val="00255ED5"/>
    <w:rsid w:val="00256EA4"/>
    <w:rsid w:val="00257D8C"/>
    <w:rsid w:val="00261C6E"/>
    <w:rsid w:val="0026276F"/>
    <w:rsid w:val="00262AEE"/>
    <w:rsid w:val="00264644"/>
    <w:rsid w:val="00264DDA"/>
    <w:rsid w:val="0026544C"/>
    <w:rsid w:val="0027102D"/>
    <w:rsid w:val="002722AA"/>
    <w:rsid w:val="00272BC5"/>
    <w:rsid w:val="00273158"/>
    <w:rsid w:val="00274165"/>
    <w:rsid w:val="00275155"/>
    <w:rsid w:val="00276B9F"/>
    <w:rsid w:val="00277401"/>
    <w:rsid w:val="002805AA"/>
    <w:rsid w:val="0028189A"/>
    <w:rsid w:val="00281AA8"/>
    <w:rsid w:val="00283E57"/>
    <w:rsid w:val="00287517"/>
    <w:rsid w:val="00291EE9"/>
    <w:rsid w:val="002937A9"/>
    <w:rsid w:val="00293C25"/>
    <w:rsid w:val="00295530"/>
    <w:rsid w:val="00296B9B"/>
    <w:rsid w:val="002979AB"/>
    <w:rsid w:val="002A090F"/>
    <w:rsid w:val="002A1518"/>
    <w:rsid w:val="002A3769"/>
    <w:rsid w:val="002A403C"/>
    <w:rsid w:val="002A6425"/>
    <w:rsid w:val="002B232F"/>
    <w:rsid w:val="002B2C59"/>
    <w:rsid w:val="002B300F"/>
    <w:rsid w:val="002B5905"/>
    <w:rsid w:val="002B639C"/>
    <w:rsid w:val="002B65A0"/>
    <w:rsid w:val="002B738D"/>
    <w:rsid w:val="002C15E7"/>
    <w:rsid w:val="002C30DD"/>
    <w:rsid w:val="002C3238"/>
    <w:rsid w:val="002C5E30"/>
    <w:rsid w:val="002C7952"/>
    <w:rsid w:val="002D074B"/>
    <w:rsid w:val="002D184E"/>
    <w:rsid w:val="002D1A8A"/>
    <w:rsid w:val="002D2AE1"/>
    <w:rsid w:val="002D5605"/>
    <w:rsid w:val="002D6829"/>
    <w:rsid w:val="002D7FCD"/>
    <w:rsid w:val="002E2F33"/>
    <w:rsid w:val="002E7A98"/>
    <w:rsid w:val="002F288D"/>
    <w:rsid w:val="002F2FF6"/>
    <w:rsid w:val="002F31AB"/>
    <w:rsid w:val="002F3F30"/>
    <w:rsid w:val="00301A18"/>
    <w:rsid w:val="003035B7"/>
    <w:rsid w:val="00303632"/>
    <w:rsid w:val="003059E4"/>
    <w:rsid w:val="0030644A"/>
    <w:rsid w:val="003111A3"/>
    <w:rsid w:val="00312259"/>
    <w:rsid w:val="003128F9"/>
    <w:rsid w:val="00313879"/>
    <w:rsid w:val="00314562"/>
    <w:rsid w:val="00322907"/>
    <w:rsid w:val="003262B3"/>
    <w:rsid w:val="0032692D"/>
    <w:rsid w:val="0033073F"/>
    <w:rsid w:val="00330CB9"/>
    <w:rsid w:val="00330E45"/>
    <w:rsid w:val="0033435A"/>
    <w:rsid w:val="003344EC"/>
    <w:rsid w:val="00334F26"/>
    <w:rsid w:val="00336ACD"/>
    <w:rsid w:val="00350CBE"/>
    <w:rsid w:val="003565C2"/>
    <w:rsid w:val="00356C2E"/>
    <w:rsid w:val="00357C35"/>
    <w:rsid w:val="003640A1"/>
    <w:rsid w:val="00366B86"/>
    <w:rsid w:val="00367271"/>
    <w:rsid w:val="00371CEE"/>
    <w:rsid w:val="00372571"/>
    <w:rsid w:val="00372E12"/>
    <w:rsid w:val="00374622"/>
    <w:rsid w:val="00374C32"/>
    <w:rsid w:val="00375CF0"/>
    <w:rsid w:val="0037724E"/>
    <w:rsid w:val="00381388"/>
    <w:rsid w:val="00386E00"/>
    <w:rsid w:val="003871A3"/>
    <w:rsid w:val="00387F0B"/>
    <w:rsid w:val="00390D8F"/>
    <w:rsid w:val="00390F59"/>
    <w:rsid w:val="003910E1"/>
    <w:rsid w:val="00392798"/>
    <w:rsid w:val="003958DC"/>
    <w:rsid w:val="00395D67"/>
    <w:rsid w:val="00397E61"/>
    <w:rsid w:val="003A0848"/>
    <w:rsid w:val="003A1735"/>
    <w:rsid w:val="003A360A"/>
    <w:rsid w:val="003A56E5"/>
    <w:rsid w:val="003A6B16"/>
    <w:rsid w:val="003B1168"/>
    <w:rsid w:val="003B695C"/>
    <w:rsid w:val="003C0400"/>
    <w:rsid w:val="003C3ECD"/>
    <w:rsid w:val="003C5172"/>
    <w:rsid w:val="003C5456"/>
    <w:rsid w:val="003C63D3"/>
    <w:rsid w:val="003D3E16"/>
    <w:rsid w:val="003D65A0"/>
    <w:rsid w:val="003E2064"/>
    <w:rsid w:val="003E23F7"/>
    <w:rsid w:val="003E318F"/>
    <w:rsid w:val="003E36FD"/>
    <w:rsid w:val="003E5958"/>
    <w:rsid w:val="003E597D"/>
    <w:rsid w:val="003E74FE"/>
    <w:rsid w:val="003E760F"/>
    <w:rsid w:val="003F19CE"/>
    <w:rsid w:val="003F1AE0"/>
    <w:rsid w:val="003F3452"/>
    <w:rsid w:val="003F432D"/>
    <w:rsid w:val="003F4E50"/>
    <w:rsid w:val="003F5648"/>
    <w:rsid w:val="003F6E6D"/>
    <w:rsid w:val="003F7E79"/>
    <w:rsid w:val="00400EDD"/>
    <w:rsid w:val="0040113F"/>
    <w:rsid w:val="004104C5"/>
    <w:rsid w:val="00410846"/>
    <w:rsid w:val="00410AEA"/>
    <w:rsid w:val="00411ECE"/>
    <w:rsid w:val="004165F7"/>
    <w:rsid w:val="00416730"/>
    <w:rsid w:val="00420FC0"/>
    <w:rsid w:val="00422D68"/>
    <w:rsid w:val="004232BE"/>
    <w:rsid w:val="00423904"/>
    <w:rsid w:val="00423E85"/>
    <w:rsid w:val="00430555"/>
    <w:rsid w:val="004313DD"/>
    <w:rsid w:val="0043311B"/>
    <w:rsid w:val="00433B83"/>
    <w:rsid w:val="00435A0C"/>
    <w:rsid w:val="00436E91"/>
    <w:rsid w:val="00441249"/>
    <w:rsid w:val="0044150D"/>
    <w:rsid w:val="00442A43"/>
    <w:rsid w:val="00444A20"/>
    <w:rsid w:val="00444D88"/>
    <w:rsid w:val="00446BFC"/>
    <w:rsid w:val="004476BF"/>
    <w:rsid w:val="00447944"/>
    <w:rsid w:val="00452E5D"/>
    <w:rsid w:val="00453F92"/>
    <w:rsid w:val="00456142"/>
    <w:rsid w:val="00461D29"/>
    <w:rsid w:val="004632D7"/>
    <w:rsid w:val="00464256"/>
    <w:rsid w:val="004655B4"/>
    <w:rsid w:val="00466E25"/>
    <w:rsid w:val="00467846"/>
    <w:rsid w:val="0047111C"/>
    <w:rsid w:val="004713A3"/>
    <w:rsid w:val="0047355C"/>
    <w:rsid w:val="004737B2"/>
    <w:rsid w:val="004812B6"/>
    <w:rsid w:val="00482685"/>
    <w:rsid w:val="004844C7"/>
    <w:rsid w:val="00484E6D"/>
    <w:rsid w:val="0048564D"/>
    <w:rsid w:val="00490268"/>
    <w:rsid w:val="00491825"/>
    <w:rsid w:val="004919B7"/>
    <w:rsid w:val="0049210B"/>
    <w:rsid w:val="00492C7C"/>
    <w:rsid w:val="0049648C"/>
    <w:rsid w:val="00496518"/>
    <w:rsid w:val="004967AF"/>
    <w:rsid w:val="0049710A"/>
    <w:rsid w:val="00497B7C"/>
    <w:rsid w:val="004A0A81"/>
    <w:rsid w:val="004A0B03"/>
    <w:rsid w:val="004A1844"/>
    <w:rsid w:val="004A371E"/>
    <w:rsid w:val="004A3FE6"/>
    <w:rsid w:val="004A4BD2"/>
    <w:rsid w:val="004A5513"/>
    <w:rsid w:val="004A6493"/>
    <w:rsid w:val="004A6E07"/>
    <w:rsid w:val="004A7565"/>
    <w:rsid w:val="004A79FF"/>
    <w:rsid w:val="004B07D1"/>
    <w:rsid w:val="004B233F"/>
    <w:rsid w:val="004B4CFD"/>
    <w:rsid w:val="004C20C4"/>
    <w:rsid w:val="004C25EF"/>
    <w:rsid w:val="004C4C5E"/>
    <w:rsid w:val="004C6194"/>
    <w:rsid w:val="004D28B3"/>
    <w:rsid w:val="004D32B4"/>
    <w:rsid w:val="004D3903"/>
    <w:rsid w:val="004D415C"/>
    <w:rsid w:val="004D47CE"/>
    <w:rsid w:val="004D545C"/>
    <w:rsid w:val="004D58A0"/>
    <w:rsid w:val="004D722F"/>
    <w:rsid w:val="004D7738"/>
    <w:rsid w:val="004E09BE"/>
    <w:rsid w:val="004E0B43"/>
    <w:rsid w:val="004E0C74"/>
    <w:rsid w:val="004E21EA"/>
    <w:rsid w:val="004E258C"/>
    <w:rsid w:val="004E2D46"/>
    <w:rsid w:val="004E3388"/>
    <w:rsid w:val="004E3DD7"/>
    <w:rsid w:val="004E4898"/>
    <w:rsid w:val="004E5725"/>
    <w:rsid w:val="004E602A"/>
    <w:rsid w:val="004F0259"/>
    <w:rsid w:val="004F0DED"/>
    <w:rsid w:val="004F207F"/>
    <w:rsid w:val="004F2D61"/>
    <w:rsid w:val="004F4290"/>
    <w:rsid w:val="004F4D77"/>
    <w:rsid w:val="004F4FF2"/>
    <w:rsid w:val="004F65DC"/>
    <w:rsid w:val="005000AD"/>
    <w:rsid w:val="00502F13"/>
    <w:rsid w:val="00503E76"/>
    <w:rsid w:val="00506B66"/>
    <w:rsid w:val="00507BBE"/>
    <w:rsid w:val="005104C5"/>
    <w:rsid w:val="00510701"/>
    <w:rsid w:val="00511283"/>
    <w:rsid w:val="005112FA"/>
    <w:rsid w:val="00512C0C"/>
    <w:rsid w:val="00520E1B"/>
    <w:rsid w:val="00521F61"/>
    <w:rsid w:val="00530026"/>
    <w:rsid w:val="00530454"/>
    <w:rsid w:val="005329E4"/>
    <w:rsid w:val="00536FDA"/>
    <w:rsid w:val="00537E98"/>
    <w:rsid w:val="00541588"/>
    <w:rsid w:val="00542015"/>
    <w:rsid w:val="00542401"/>
    <w:rsid w:val="00543C29"/>
    <w:rsid w:val="005507AA"/>
    <w:rsid w:val="00555AD2"/>
    <w:rsid w:val="00557C18"/>
    <w:rsid w:val="00560264"/>
    <w:rsid w:val="00561389"/>
    <w:rsid w:val="00563301"/>
    <w:rsid w:val="00564325"/>
    <w:rsid w:val="00565C62"/>
    <w:rsid w:val="0056612E"/>
    <w:rsid w:val="00566C13"/>
    <w:rsid w:val="005672A1"/>
    <w:rsid w:val="00570474"/>
    <w:rsid w:val="00572123"/>
    <w:rsid w:val="00572E45"/>
    <w:rsid w:val="00574EEB"/>
    <w:rsid w:val="00574F97"/>
    <w:rsid w:val="00580561"/>
    <w:rsid w:val="005810E1"/>
    <w:rsid w:val="0058123B"/>
    <w:rsid w:val="00582624"/>
    <w:rsid w:val="005935E4"/>
    <w:rsid w:val="00593FC6"/>
    <w:rsid w:val="00594C21"/>
    <w:rsid w:val="00594C6D"/>
    <w:rsid w:val="00594EF0"/>
    <w:rsid w:val="0059766E"/>
    <w:rsid w:val="005A1C3C"/>
    <w:rsid w:val="005A2380"/>
    <w:rsid w:val="005A24B9"/>
    <w:rsid w:val="005A2F10"/>
    <w:rsid w:val="005A2FA5"/>
    <w:rsid w:val="005A4081"/>
    <w:rsid w:val="005A51E8"/>
    <w:rsid w:val="005B1954"/>
    <w:rsid w:val="005B2184"/>
    <w:rsid w:val="005B3C34"/>
    <w:rsid w:val="005B6A29"/>
    <w:rsid w:val="005B6F35"/>
    <w:rsid w:val="005B7A3A"/>
    <w:rsid w:val="005C0397"/>
    <w:rsid w:val="005C1079"/>
    <w:rsid w:val="005C10B4"/>
    <w:rsid w:val="005C15C9"/>
    <w:rsid w:val="005C411E"/>
    <w:rsid w:val="005C7641"/>
    <w:rsid w:val="005C7C8F"/>
    <w:rsid w:val="005C7DDA"/>
    <w:rsid w:val="005D1036"/>
    <w:rsid w:val="005D3702"/>
    <w:rsid w:val="005D43A4"/>
    <w:rsid w:val="005D58CB"/>
    <w:rsid w:val="005D6E72"/>
    <w:rsid w:val="005E18B8"/>
    <w:rsid w:val="005E53F9"/>
    <w:rsid w:val="005F121F"/>
    <w:rsid w:val="005F2E9B"/>
    <w:rsid w:val="005F3D2B"/>
    <w:rsid w:val="005F499F"/>
    <w:rsid w:val="005F6E6F"/>
    <w:rsid w:val="00601229"/>
    <w:rsid w:val="0060223A"/>
    <w:rsid w:val="00604D89"/>
    <w:rsid w:val="006057C5"/>
    <w:rsid w:val="00606551"/>
    <w:rsid w:val="00610350"/>
    <w:rsid w:val="006104A7"/>
    <w:rsid w:val="00610656"/>
    <w:rsid w:val="00610E93"/>
    <w:rsid w:val="00611CE5"/>
    <w:rsid w:val="0061235C"/>
    <w:rsid w:val="006132A9"/>
    <w:rsid w:val="00615E3E"/>
    <w:rsid w:val="00616822"/>
    <w:rsid w:val="006176F7"/>
    <w:rsid w:val="00617C25"/>
    <w:rsid w:val="00617DC6"/>
    <w:rsid w:val="00617FD5"/>
    <w:rsid w:val="00620A12"/>
    <w:rsid w:val="0062172A"/>
    <w:rsid w:val="00621EF5"/>
    <w:rsid w:val="006228E1"/>
    <w:rsid w:val="006230AF"/>
    <w:rsid w:val="0062350D"/>
    <w:rsid w:val="00623E6F"/>
    <w:rsid w:val="00623FAF"/>
    <w:rsid w:val="00625521"/>
    <w:rsid w:val="006274F5"/>
    <w:rsid w:val="00632CF9"/>
    <w:rsid w:val="006338FE"/>
    <w:rsid w:val="00633F4A"/>
    <w:rsid w:val="00635AB3"/>
    <w:rsid w:val="006403A8"/>
    <w:rsid w:val="00641718"/>
    <w:rsid w:val="006418EF"/>
    <w:rsid w:val="00643E0F"/>
    <w:rsid w:val="006457D7"/>
    <w:rsid w:val="00647393"/>
    <w:rsid w:val="00650631"/>
    <w:rsid w:val="0065132D"/>
    <w:rsid w:val="00653E37"/>
    <w:rsid w:val="00653E48"/>
    <w:rsid w:val="00654589"/>
    <w:rsid w:val="0065523A"/>
    <w:rsid w:val="00657452"/>
    <w:rsid w:val="0065768E"/>
    <w:rsid w:val="0066099B"/>
    <w:rsid w:val="00660CA5"/>
    <w:rsid w:val="00660FBA"/>
    <w:rsid w:val="00662039"/>
    <w:rsid w:val="006644EB"/>
    <w:rsid w:val="006669F3"/>
    <w:rsid w:val="00670FC7"/>
    <w:rsid w:val="00671A57"/>
    <w:rsid w:val="0067603F"/>
    <w:rsid w:val="0067738B"/>
    <w:rsid w:val="006805BE"/>
    <w:rsid w:val="006812DB"/>
    <w:rsid w:val="00682C18"/>
    <w:rsid w:val="006846D3"/>
    <w:rsid w:val="00687C73"/>
    <w:rsid w:val="00691FEA"/>
    <w:rsid w:val="00693675"/>
    <w:rsid w:val="00694674"/>
    <w:rsid w:val="0069628D"/>
    <w:rsid w:val="0069776E"/>
    <w:rsid w:val="00697F48"/>
    <w:rsid w:val="006A7335"/>
    <w:rsid w:val="006B1135"/>
    <w:rsid w:val="006B301C"/>
    <w:rsid w:val="006B4E88"/>
    <w:rsid w:val="006B62BD"/>
    <w:rsid w:val="006B79A8"/>
    <w:rsid w:val="006C0023"/>
    <w:rsid w:val="006C0FE5"/>
    <w:rsid w:val="006C10B8"/>
    <w:rsid w:val="006C62C5"/>
    <w:rsid w:val="006C6916"/>
    <w:rsid w:val="006C6BF9"/>
    <w:rsid w:val="006D1489"/>
    <w:rsid w:val="006D6FEE"/>
    <w:rsid w:val="006D741F"/>
    <w:rsid w:val="006E0903"/>
    <w:rsid w:val="006E34EE"/>
    <w:rsid w:val="006E3E7A"/>
    <w:rsid w:val="006E5368"/>
    <w:rsid w:val="006F0A5E"/>
    <w:rsid w:val="006F10E0"/>
    <w:rsid w:val="006F1419"/>
    <w:rsid w:val="006F30AB"/>
    <w:rsid w:val="006F3B37"/>
    <w:rsid w:val="006F3FE9"/>
    <w:rsid w:val="006F428C"/>
    <w:rsid w:val="0070295F"/>
    <w:rsid w:val="007042BF"/>
    <w:rsid w:val="00706D88"/>
    <w:rsid w:val="0071103D"/>
    <w:rsid w:val="00711E86"/>
    <w:rsid w:val="007140E7"/>
    <w:rsid w:val="00715C9A"/>
    <w:rsid w:val="00717242"/>
    <w:rsid w:val="0071785C"/>
    <w:rsid w:val="00717F57"/>
    <w:rsid w:val="0072123C"/>
    <w:rsid w:val="00726378"/>
    <w:rsid w:val="007307CD"/>
    <w:rsid w:val="00730984"/>
    <w:rsid w:val="00731267"/>
    <w:rsid w:val="00731485"/>
    <w:rsid w:val="00731509"/>
    <w:rsid w:val="007325DA"/>
    <w:rsid w:val="007329E6"/>
    <w:rsid w:val="007343D6"/>
    <w:rsid w:val="007366A3"/>
    <w:rsid w:val="00737D91"/>
    <w:rsid w:val="007408B0"/>
    <w:rsid w:val="00741D3D"/>
    <w:rsid w:val="00742E53"/>
    <w:rsid w:val="00743DC5"/>
    <w:rsid w:val="007455F9"/>
    <w:rsid w:val="0074655A"/>
    <w:rsid w:val="0075272C"/>
    <w:rsid w:val="00752900"/>
    <w:rsid w:val="007535F4"/>
    <w:rsid w:val="00754276"/>
    <w:rsid w:val="00755EEA"/>
    <w:rsid w:val="0075664F"/>
    <w:rsid w:val="00756E25"/>
    <w:rsid w:val="00757184"/>
    <w:rsid w:val="00757E66"/>
    <w:rsid w:val="00760143"/>
    <w:rsid w:val="00761369"/>
    <w:rsid w:val="00761A61"/>
    <w:rsid w:val="0077059F"/>
    <w:rsid w:val="00775034"/>
    <w:rsid w:val="00775E4F"/>
    <w:rsid w:val="00776D1B"/>
    <w:rsid w:val="007774FB"/>
    <w:rsid w:val="00780EA0"/>
    <w:rsid w:val="00781337"/>
    <w:rsid w:val="0078587A"/>
    <w:rsid w:val="00786334"/>
    <w:rsid w:val="00786956"/>
    <w:rsid w:val="00787D62"/>
    <w:rsid w:val="00791D9C"/>
    <w:rsid w:val="00791F52"/>
    <w:rsid w:val="00794354"/>
    <w:rsid w:val="007943A5"/>
    <w:rsid w:val="00795863"/>
    <w:rsid w:val="007A0473"/>
    <w:rsid w:val="007A080B"/>
    <w:rsid w:val="007A0DEE"/>
    <w:rsid w:val="007A21A6"/>
    <w:rsid w:val="007A2350"/>
    <w:rsid w:val="007A6175"/>
    <w:rsid w:val="007A706D"/>
    <w:rsid w:val="007A7E87"/>
    <w:rsid w:val="007B2322"/>
    <w:rsid w:val="007B31B3"/>
    <w:rsid w:val="007B4C51"/>
    <w:rsid w:val="007B5067"/>
    <w:rsid w:val="007B5334"/>
    <w:rsid w:val="007B7307"/>
    <w:rsid w:val="007C0224"/>
    <w:rsid w:val="007C1CC5"/>
    <w:rsid w:val="007C2E6F"/>
    <w:rsid w:val="007C30F3"/>
    <w:rsid w:val="007C3350"/>
    <w:rsid w:val="007C4E7A"/>
    <w:rsid w:val="007C76C2"/>
    <w:rsid w:val="007C78F9"/>
    <w:rsid w:val="007D18C7"/>
    <w:rsid w:val="007D35C5"/>
    <w:rsid w:val="007D3A2E"/>
    <w:rsid w:val="007D613F"/>
    <w:rsid w:val="007E07DD"/>
    <w:rsid w:val="007E087E"/>
    <w:rsid w:val="007E1097"/>
    <w:rsid w:val="007E13EA"/>
    <w:rsid w:val="007E327D"/>
    <w:rsid w:val="007E385E"/>
    <w:rsid w:val="007E5C55"/>
    <w:rsid w:val="007F0DDE"/>
    <w:rsid w:val="007F1F56"/>
    <w:rsid w:val="007F2E91"/>
    <w:rsid w:val="007F53B0"/>
    <w:rsid w:val="007F5619"/>
    <w:rsid w:val="007F573D"/>
    <w:rsid w:val="007F5F3A"/>
    <w:rsid w:val="00800885"/>
    <w:rsid w:val="00801138"/>
    <w:rsid w:val="0080416E"/>
    <w:rsid w:val="008048FC"/>
    <w:rsid w:val="00806CC9"/>
    <w:rsid w:val="00806FF5"/>
    <w:rsid w:val="00810847"/>
    <w:rsid w:val="00811C93"/>
    <w:rsid w:val="0081277D"/>
    <w:rsid w:val="00813596"/>
    <w:rsid w:val="00821417"/>
    <w:rsid w:val="008228D7"/>
    <w:rsid w:val="0082291F"/>
    <w:rsid w:val="00823C79"/>
    <w:rsid w:val="0082479A"/>
    <w:rsid w:val="00824D3E"/>
    <w:rsid w:val="00827F20"/>
    <w:rsid w:val="00831F91"/>
    <w:rsid w:val="008321A8"/>
    <w:rsid w:val="00840A8D"/>
    <w:rsid w:val="00841527"/>
    <w:rsid w:val="00841652"/>
    <w:rsid w:val="00841855"/>
    <w:rsid w:val="00844193"/>
    <w:rsid w:val="00845152"/>
    <w:rsid w:val="00847EF4"/>
    <w:rsid w:val="0085187D"/>
    <w:rsid w:val="00851A6A"/>
    <w:rsid w:val="00853616"/>
    <w:rsid w:val="00853A14"/>
    <w:rsid w:val="00857231"/>
    <w:rsid w:val="00857C11"/>
    <w:rsid w:val="008619DA"/>
    <w:rsid w:val="0086561C"/>
    <w:rsid w:val="0086589C"/>
    <w:rsid w:val="00865E03"/>
    <w:rsid w:val="00866E99"/>
    <w:rsid w:val="008672F9"/>
    <w:rsid w:val="00870767"/>
    <w:rsid w:val="00871411"/>
    <w:rsid w:val="008742CA"/>
    <w:rsid w:val="008746BB"/>
    <w:rsid w:val="00874718"/>
    <w:rsid w:val="00875752"/>
    <w:rsid w:val="008822A7"/>
    <w:rsid w:val="0088323A"/>
    <w:rsid w:val="00884E8B"/>
    <w:rsid w:val="00887AA6"/>
    <w:rsid w:val="008913D7"/>
    <w:rsid w:val="00892180"/>
    <w:rsid w:val="00892440"/>
    <w:rsid w:val="00892CD4"/>
    <w:rsid w:val="00893205"/>
    <w:rsid w:val="008939D6"/>
    <w:rsid w:val="00895707"/>
    <w:rsid w:val="00896C48"/>
    <w:rsid w:val="0089719D"/>
    <w:rsid w:val="008A0FA4"/>
    <w:rsid w:val="008A3040"/>
    <w:rsid w:val="008A32F7"/>
    <w:rsid w:val="008A7311"/>
    <w:rsid w:val="008B1B13"/>
    <w:rsid w:val="008B2A62"/>
    <w:rsid w:val="008B3825"/>
    <w:rsid w:val="008B43F7"/>
    <w:rsid w:val="008B440D"/>
    <w:rsid w:val="008B4E2B"/>
    <w:rsid w:val="008B6A15"/>
    <w:rsid w:val="008B6E85"/>
    <w:rsid w:val="008B7159"/>
    <w:rsid w:val="008C007E"/>
    <w:rsid w:val="008C1765"/>
    <w:rsid w:val="008C2784"/>
    <w:rsid w:val="008D31D9"/>
    <w:rsid w:val="008D6016"/>
    <w:rsid w:val="008D6355"/>
    <w:rsid w:val="008D6519"/>
    <w:rsid w:val="008E12B8"/>
    <w:rsid w:val="008E3C2F"/>
    <w:rsid w:val="008E6F02"/>
    <w:rsid w:val="008F09DB"/>
    <w:rsid w:val="008F0AF9"/>
    <w:rsid w:val="008F0BA5"/>
    <w:rsid w:val="008F0E0F"/>
    <w:rsid w:val="008F537B"/>
    <w:rsid w:val="008F5A21"/>
    <w:rsid w:val="008F60C7"/>
    <w:rsid w:val="008F6599"/>
    <w:rsid w:val="008F7F45"/>
    <w:rsid w:val="00900A37"/>
    <w:rsid w:val="00905050"/>
    <w:rsid w:val="0090538C"/>
    <w:rsid w:val="00905583"/>
    <w:rsid w:val="00905C82"/>
    <w:rsid w:val="00905E74"/>
    <w:rsid w:val="00907EC9"/>
    <w:rsid w:val="0091031E"/>
    <w:rsid w:val="00910CB6"/>
    <w:rsid w:val="009170D2"/>
    <w:rsid w:val="00920B07"/>
    <w:rsid w:val="00921E3A"/>
    <w:rsid w:val="0092236B"/>
    <w:rsid w:val="0092299C"/>
    <w:rsid w:val="00926D7B"/>
    <w:rsid w:val="00933841"/>
    <w:rsid w:val="009358BF"/>
    <w:rsid w:val="00935BE6"/>
    <w:rsid w:val="00935DDB"/>
    <w:rsid w:val="00936867"/>
    <w:rsid w:val="0094043C"/>
    <w:rsid w:val="00940C7E"/>
    <w:rsid w:val="009428DB"/>
    <w:rsid w:val="009446C8"/>
    <w:rsid w:val="009468C7"/>
    <w:rsid w:val="00950A89"/>
    <w:rsid w:val="00950F68"/>
    <w:rsid w:val="009517A7"/>
    <w:rsid w:val="00953870"/>
    <w:rsid w:val="00954A83"/>
    <w:rsid w:val="00954C52"/>
    <w:rsid w:val="00955164"/>
    <w:rsid w:val="00955265"/>
    <w:rsid w:val="00955279"/>
    <w:rsid w:val="009555AF"/>
    <w:rsid w:val="0095683F"/>
    <w:rsid w:val="009617C4"/>
    <w:rsid w:val="00962095"/>
    <w:rsid w:val="00962DC1"/>
    <w:rsid w:val="0096353F"/>
    <w:rsid w:val="00963D29"/>
    <w:rsid w:val="00965491"/>
    <w:rsid w:val="009654F5"/>
    <w:rsid w:val="00966A44"/>
    <w:rsid w:val="00967884"/>
    <w:rsid w:val="0096792A"/>
    <w:rsid w:val="009701C4"/>
    <w:rsid w:val="00970AF8"/>
    <w:rsid w:val="00972BB1"/>
    <w:rsid w:val="00973219"/>
    <w:rsid w:val="0097354D"/>
    <w:rsid w:val="00975A57"/>
    <w:rsid w:val="00976252"/>
    <w:rsid w:val="00980542"/>
    <w:rsid w:val="009824AA"/>
    <w:rsid w:val="0098610C"/>
    <w:rsid w:val="009874E7"/>
    <w:rsid w:val="009875E7"/>
    <w:rsid w:val="00990708"/>
    <w:rsid w:val="009907FD"/>
    <w:rsid w:val="0099084B"/>
    <w:rsid w:val="0099390A"/>
    <w:rsid w:val="00994B0E"/>
    <w:rsid w:val="00994F0B"/>
    <w:rsid w:val="0099588F"/>
    <w:rsid w:val="00996CF2"/>
    <w:rsid w:val="009A09BD"/>
    <w:rsid w:val="009A1A20"/>
    <w:rsid w:val="009A3B36"/>
    <w:rsid w:val="009A3FC5"/>
    <w:rsid w:val="009A416F"/>
    <w:rsid w:val="009A62E2"/>
    <w:rsid w:val="009A7BD6"/>
    <w:rsid w:val="009B0431"/>
    <w:rsid w:val="009B0DC8"/>
    <w:rsid w:val="009B105B"/>
    <w:rsid w:val="009B15D9"/>
    <w:rsid w:val="009B1A61"/>
    <w:rsid w:val="009B32AC"/>
    <w:rsid w:val="009B3E59"/>
    <w:rsid w:val="009B4BA2"/>
    <w:rsid w:val="009B7DBE"/>
    <w:rsid w:val="009C0050"/>
    <w:rsid w:val="009C341D"/>
    <w:rsid w:val="009C4F39"/>
    <w:rsid w:val="009C7D1F"/>
    <w:rsid w:val="009C7F4D"/>
    <w:rsid w:val="009D1410"/>
    <w:rsid w:val="009D25C5"/>
    <w:rsid w:val="009D3C79"/>
    <w:rsid w:val="009D7C3C"/>
    <w:rsid w:val="009D7C82"/>
    <w:rsid w:val="009E0FFD"/>
    <w:rsid w:val="009E1E6D"/>
    <w:rsid w:val="009E2C65"/>
    <w:rsid w:val="009E3FE4"/>
    <w:rsid w:val="009F0944"/>
    <w:rsid w:val="009F3812"/>
    <w:rsid w:val="009F6C0C"/>
    <w:rsid w:val="00A01598"/>
    <w:rsid w:val="00A061F8"/>
    <w:rsid w:val="00A108F5"/>
    <w:rsid w:val="00A110D0"/>
    <w:rsid w:val="00A11F6E"/>
    <w:rsid w:val="00A14080"/>
    <w:rsid w:val="00A148E7"/>
    <w:rsid w:val="00A15BF8"/>
    <w:rsid w:val="00A17910"/>
    <w:rsid w:val="00A20F82"/>
    <w:rsid w:val="00A21C00"/>
    <w:rsid w:val="00A22D6F"/>
    <w:rsid w:val="00A25047"/>
    <w:rsid w:val="00A25F4C"/>
    <w:rsid w:val="00A27061"/>
    <w:rsid w:val="00A274BF"/>
    <w:rsid w:val="00A277DE"/>
    <w:rsid w:val="00A32D59"/>
    <w:rsid w:val="00A33FE5"/>
    <w:rsid w:val="00A34BB7"/>
    <w:rsid w:val="00A34CC6"/>
    <w:rsid w:val="00A350D1"/>
    <w:rsid w:val="00A37E1E"/>
    <w:rsid w:val="00A40E3A"/>
    <w:rsid w:val="00A40EB6"/>
    <w:rsid w:val="00A411E6"/>
    <w:rsid w:val="00A431D0"/>
    <w:rsid w:val="00A4326E"/>
    <w:rsid w:val="00A44A54"/>
    <w:rsid w:val="00A44E57"/>
    <w:rsid w:val="00A504DB"/>
    <w:rsid w:val="00A54EA6"/>
    <w:rsid w:val="00A557F7"/>
    <w:rsid w:val="00A562BD"/>
    <w:rsid w:val="00A56F60"/>
    <w:rsid w:val="00A61FD8"/>
    <w:rsid w:val="00A6240F"/>
    <w:rsid w:val="00A6440D"/>
    <w:rsid w:val="00A73585"/>
    <w:rsid w:val="00A746AE"/>
    <w:rsid w:val="00A74D9E"/>
    <w:rsid w:val="00A74DDE"/>
    <w:rsid w:val="00A75045"/>
    <w:rsid w:val="00A76FC6"/>
    <w:rsid w:val="00A77A8E"/>
    <w:rsid w:val="00A813C2"/>
    <w:rsid w:val="00A834DF"/>
    <w:rsid w:val="00A938F3"/>
    <w:rsid w:val="00A946EF"/>
    <w:rsid w:val="00A948FB"/>
    <w:rsid w:val="00A95BF4"/>
    <w:rsid w:val="00AA0920"/>
    <w:rsid w:val="00AA119A"/>
    <w:rsid w:val="00AA19FE"/>
    <w:rsid w:val="00AA6F06"/>
    <w:rsid w:val="00AA7E0B"/>
    <w:rsid w:val="00AB4E59"/>
    <w:rsid w:val="00AB4E7D"/>
    <w:rsid w:val="00AB5637"/>
    <w:rsid w:val="00AB5830"/>
    <w:rsid w:val="00AB6464"/>
    <w:rsid w:val="00AB7385"/>
    <w:rsid w:val="00AC1556"/>
    <w:rsid w:val="00AC190A"/>
    <w:rsid w:val="00AC1E58"/>
    <w:rsid w:val="00AC3D75"/>
    <w:rsid w:val="00AC3F1B"/>
    <w:rsid w:val="00AC6CDD"/>
    <w:rsid w:val="00AD1086"/>
    <w:rsid w:val="00AD23E1"/>
    <w:rsid w:val="00AD26FB"/>
    <w:rsid w:val="00AD335C"/>
    <w:rsid w:val="00AD3FC8"/>
    <w:rsid w:val="00AD4D8E"/>
    <w:rsid w:val="00AD50C2"/>
    <w:rsid w:val="00AD52A8"/>
    <w:rsid w:val="00AD64AD"/>
    <w:rsid w:val="00AE32FD"/>
    <w:rsid w:val="00AE3DED"/>
    <w:rsid w:val="00AE4225"/>
    <w:rsid w:val="00AE47F0"/>
    <w:rsid w:val="00AE647E"/>
    <w:rsid w:val="00AF1BC6"/>
    <w:rsid w:val="00AF3A10"/>
    <w:rsid w:val="00AF5888"/>
    <w:rsid w:val="00B00A10"/>
    <w:rsid w:val="00B016AC"/>
    <w:rsid w:val="00B01C25"/>
    <w:rsid w:val="00B02187"/>
    <w:rsid w:val="00B02E95"/>
    <w:rsid w:val="00B1067D"/>
    <w:rsid w:val="00B109A2"/>
    <w:rsid w:val="00B11759"/>
    <w:rsid w:val="00B1276C"/>
    <w:rsid w:val="00B14089"/>
    <w:rsid w:val="00B14E39"/>
    <w:rsid w:val="00B17A64"/>
    <w:rsid w:val="00B214E5"/>
    <w:rsid w:val="00B25E4D"/>
    <w:rsid w:val="00B32E96"/>
    <w:rsid w:val="00B3333D"/>
    <w:rsid w:val="00B3434D"/>
    <w:rsid w:val="00B34637"/>
    <w:rsid w:val="00B36D77"/>
    <w:rsid w:val="00B40122"/>
    <w:rsid w:val="00B4075C"/>
    <w:rsid w:val="00B41987"/>
    <w:rsid w:val="00B42C88"/>
    <w:rsid w:val="00B436B6"/>
    <w:rsid w:val="00B44197"/>
    <w:rsid w:val="00B44E27"/>
    <w:rsid w:val="00B45050"/>
    <w:rsid w:val="00B46468"/>
    <w:rsid w:val="00B4681E"/>
    <w:rsid w:val="00B52550"/>
    <w:rsid w:val="00B56077"/>
    <w:rsid w:val="00B57C98"/>
    <w:rsid w:val="00B61676"/>
    <w:rsid w:val="00B63163"/>
    <w:rsid w:val="00B64F31"/>
    <w:rsid w:val="00B659E2"/>
    <w:rsid w:val="00B65C5B"/>
    <w:rsid w:val="00B7094C"/>
    <w:rsid w:val="00B71981"/>
    <w:rsid w:val="00B73607"/>
    <w:rsid w:val="00B7410B"/>
    <w:rsid w:val="00B74A8F"/>
    <w:rsid w:val="00B76E66"/>
    <w:rsid w:val="00B76FDF"/>
    <w:rsid w:val="00B7790F"/>
    <w:rsid w:val="00B84E23"/>
    <w:rsid w:val="00B852A0"/>
    <w:rsid w:val="00B856FF"/>
    <w:rsid w:val="00B87398"/>
    <w:rsid w:val="00B87EEC"/>
    <w:rsid w:val="00B9172C"/>
    <w:rsid w:val="00B919CD"/>
    <w:rsid w:val="00B93B47"/>
    <w:rsid w:val="00B941B8"/>
    <w:rsid w:val="00BA18B5"/>
    <w:rsid w:val="00BA367F"/>
    <w:rsid w:val="00BA5BDD"/>
    <w:rsid w:val="00BB3FFB"/>
    <w:rsid w:val="00BB5A17"/>
    <w:rsid w:val="00BB6957"/>
    <w:rsid w:val="00BB6B83"/>
    <w:rsid w:val="00BC0FD1"/>
    <w:rsid w:val="00BC1FEE"/>
    <w:rsid w:val="00BC3876"/>
    <w:rsid w:val="00BC62AC"/>
    <w:rsid w:val="00BC6447"/>
    <w:rsid w:val="00BD0313"/>
    <w:rsid w:val="00BD34B6"/>
    <w:rsid w:val="00BD435D"/>
    <w:rsid w:val="00BD46E4"/>
    <w:rsid w:val="00BD4EA4"/>
    <w:rsid w:val="00BD5620"/>
    <w:rsid w:val="00BE0EB1"/>
    <w:rsid w:val="00BE1B2E"/>
    <w:rsid w:val="00BE2090"/>
    <w:rsid w:val="00BE2F90"/>
    <w:rsid w:val="00BE447D"/>
    <w:rsid w:val="00BE457B"/>
    <w:rsid w:val="00BE49E3"/>
    <w:rsid w:val="00BE5AD2"/>
    <w:rsid w:val="00BE6E2F"/>
    <w:rsid w:val="00BE720D"/>
    <w:rsid w:val="00BF008A"/>
    <w:rsid w:val="00BF0876"/>
    <w:rsid w:val="00BF163D"/>
    <w:rsid w:val="00BF21E9"/>
    <w:rsid w:val="00BF224E"/>
    <w:rsid w:val="00BF533E"/>
    <w:rsid w:val="00BF6D20"/>
    <w:rsid w:val="00BF7FF4"/>
    <w:rsid w:val="00C00475"/>
    <w:rsid w:val="00C0373C"/>
    <w:rsid w:val="00C0528B"/>
    <w:rsid w:val="00C07483"/>
    <w:rsid w:val="00C1054F"/>
    <w:rsid w:val="00C115C2"/>
    <w:rsid w:val="00C11DCD"/>
    <w:rsid w:val="00C12A9A"/>
    <w:rsid w:val="00C14984"/>
    <w:rsid w:val="00C156EC"/>
    <w:rsid w:val="00C207C3"/>
    <w:rsid w:val="00C217DE"/>
    <w:rsid w:val="00C21ED9"/>
    <w:rsid w:val="00C221C9"/>
    <w:rsid w:val="00C22731"/>
    <w:rsid w:val="00C235CA"/>
    <w:rsid w:val="00C24C21"/>
    <w:rsid w:val="00C24DB4"/>
    <w:rsid w:val="00C24E8F"/>
    <w:rsid w:val="00C26B48"/>
    <w:rsid w:val="00C276CA"/>
    <w:rsid w:val="00C279D1"/>
    <w:rsid w:val="00C27F47"/>
    <w:rsid w:val="00C3557C"/>
    <w:rsid w:val="00C36B32"/>
    <w:rsid w:val="00C40C3D"/>
    <w:rsid w:val="00C412A3"/>
    <w:rsid w:val="00C43853"/>
    <w:rsid w:val="00C445E8"/>
    <w:rsid w:val="00C456BB"/>
    <w:rsid w:val="00C45FD8"/>
    <w:rsid w:val="00C500A6"/>
    <w:rsid w:val="00C50D43"/>
    <w:rsid w:val="00C51DB8"/>
    <w:rsid w:val="00C52505"/>
    <w:rsid w:val="00C537F2"/>
    <w:rsid w:val="00C5410A"/>
    <w:rsid w:val="00C54D2B"/>
    <w:rsid w:val="00C5562D"/>
    <w:rsid w:val="00C56475"/>
    <w:rsid w:val="00C60FBF"/>
    <w:rsid w:val="00C61745"/>
    <w:rsid w:val="00C62306"/>
    <w:rsid w:val="00C661AF"/>
    <w:rsid w:val="00C67197"/>
    <w:rsid w:val="00C711B2"/>
    <w:rsid w:val="00C72317"/>
    <w:rsid w:val="00C72582"/>
    <w:rsid w:val="00C76C26"/>
    <w:rsid w:val="00C85198"/>
    <w:rsid w:val="00C90859"/>
    <w:rsid w:val="00C942B3"/>
    <w:rsid w:val="00C94C04"/>
    <w:rsid w:val="00C964F8"/>
    <w:rsid w:val="00C96D98"/>
    <w:rsid w:val="00CA0223"/>
    <w:rsid w:val="00CA151F"/>
    <w:rsid w:val="00CA2128"/>
    <w:rsid w:val="00CA53EF"/>
    <w:rsid w:val="00CA578E"/>
    <w:rsid w:val="00CA6370"/>
    <w:rsid w:val="00CA6525"/>
    <w:rsid w:val="00CA7078"/>
    <w:rsid w:val="00CB0FB7"/>
    <w:rsid w:val="00CB6FFD"/>
    <w:rsid w:val="00CC262A"/>
    <w:rsid w:val="00CC2799"/>
    <w:rsid w:val="00CC43D5"/>
    <w:rsid w:val="00CC696B"/>
    <w:rsid w:val="00CD07B7"/>
    <w:rsid w:val="00CD089F"/>
    <w:rsid w:val="00CD1A57"/>
    <w:rsid w:val="00CD641A"/>
    <w:rsid w:val="00CE4A67"/>
    <w:rsid w:val="00CE59E6"/>
    <w:rsid w:val="00CF0DEF"/>
    <w:rsid w:val="00CF39C3"/>
    <w:rsid w:val="00CF434E"/>
    <w:rsid w:val="00CF7732"/>
    <w:rsid w:val="00D0179E"/>
    <w:rsid w:val="00D03872"/>
    <w:rsid w:val="00D04341"/>
    <w:rsid w:val="00D04762"/>
    <w:rsid w:val="00D04BFE"/>
    <w:rsid w:val="00D04FB5"/>
    <w:rsid w:val="00D0662E"/>
    <w:rsid w:val="00D1027D"/>
    <w:rsid w:val="00D12DD2"/>
    <w:rsid w:val="00D1313D"/>
    <w:rsid w:val="00D13553"/>
    <w:rsid w:val="00D15F79"/>
    <w:rsid w:val="00D21350"/>
    <w:rsid w:val="00D235DD"/>
    <w:rsid w:val="00D24406"/>
    <w:rsid w:val="00D25D4F"/>
    <w:rsid w:val="00D26CB8"/>
    <w:rsid w:val="00D276A8"/>
    <w:rsid w:val="00D300FF"/>
    <w:rsid w:val="00D30D70"/>
    <w:rsid w:val="00D317C9"/>
    <w:rsid w:val="00D3180B"/>
    <w:rsid w:val="00D31DE0"/>
    <w:rsid w:val="00D336FE"/>
    <w:rsid w:val="00D348FE"/>
    <w:rsid w:val="00D35390"/>
    <w:rsid w:val="00D361FE"/>
    <w:rsid w:val="00D3686F"/>
    <w:rsid w:val="00D36FA8"/>
    <w:rsid w:val="00D405D2"/>
    <w:rsid w:val="00D4298D"/>
    <w:rsid w:val="00D42FFD"/>
    <w:rsid w:val="00D433DB"/>
    <w:rsid w:val="00D43CBE"/>
    <w:rsid w:val="00D444FD"/>
    <w:rsid w:val="00D44766"/>
    <w:rsid w:val="00D50272"/>
    <w:rsid w:val="00D50A5B"/>
    <w:rsid w:val="00D515B3"/>
    <w:rsid w:val="00D52360"/>
    <w:rsid w:val="00D533EB"/>
    <w:rsid w:val="00D5360E"/>
    <w:rsid w:val="00D55570"/>
    <w:rsid w:val="00D561D1"/>
    <w:rsid w:val="00D566D4"/>
    <w:rsid w:val="00D57CB7"/>
    <w:rsid w:val="00D614FB"/>
    <w:rsid w:val="00D61F73"/>
    <w:rsid w:val="00D63D51"/>
    <w:rsid w:val="00D63FCD"/>
    <w:rsid w:val="00D66BD0"/>
    <w:rsid w:val="00D671A3"/>
    <w:rsid w:val="00D6762C"/>
    <w:rsid w:val="00D7047C"/>
    <w:rsid w:val="00D70CE1"/>
    <w:rsid w:val="00D71C1C"/>
    <w:rsid w:val="00D7207E"/>
    <w:rsid w:val="00D82EEC"/>
    <w:rsid w:val="00D8303B"/>
    <w:rsid w:val="00D83041"/>
    <w:rsid w:val="00D87A99"/>
    <w:rsid w:val="00D90787"/>
    <w:rsid w:val="00D914C8"/>
    <w:rsid w:val="00D91BA2"/>
    <w:rsid w:val="00D93B82"/>
    <w:rsid w:val="00D95C42"/>
    <w:rsid w:val="00D97ACA"/>
    <w:rsid w:val="00D97DAD"/>
    <w:rsid w:val="00DA081B"/>
    <w:rsid w:val="00DA0D7A"/>
    <w:rsid w:val="00DA1943"/>
    <w:rsid w:val="00DA2C66"/>
    <w:rsid w:val="00DA3466"/>
    <w:rsid w:val="00DA3EFD"/>
    <w:rsid w:val="00DA5DA5"/>
    <w:rsid w:val="00DA6BD8"/>
    <w:rsid w:val="00DB2364"/>
    <w:rsid w:val="00DB490F"/>
    <w:rsid w:val="00DB5348"/>
    <w:rsid w:val="00DB5BBD"/>
    <w:rsid w:val="00DB62EE"/>
    <w:rsid w:val="00DC21F6"/>
    <w:rsid w:val="00DC3BD2"/>
    <w:rsid w:val="00DC3C1A"/>
    <w:rsid w:val="00DC6771"/>
    <w:rsid w:val="00DD0F4F"/>
    <w:rsid w:val="00DD11DD"/>
    <w:rsid w:val="00DD1BB7"/>
    <w:rsid w:val="00DD1DD8"/>
    <w:rsid w:val="00DD1E44"/>
    <w:rsid w:val="00DD318A"/>
    <w:rsid w:val="00DD361B"/>
    <w:rsid w:val="00DD3BB2"/>
    <w:rsid w:val="00DD3EB1"/>
    <w:rsid w:val="00DD4CA4"/>
    <w:rsid w:val="00DE1295"/>
    <w:rsid w:val="00DE1356"/>
    <w:rsid w:val="00DE21C4"/>
    <w:rsid w:val="00DE6250"/>
    <w:rsid w:val="00DF0B73"/>
    <w:rsid w:val="00DF2870"/>
    <w:rsid w:val="00DF6C29"/>
    <w:rsid w:val="00DF783A"/>
    <w:rsid w:val="00E009FB"/>
    <w:rsid w:val="00E031AF"/>
    <w:rsid w:val="00E03571"/>
    <w:rsid w:val="00E03620"/>
    <w:rsid w:val="00E042A5"/>
    <w:rsid w:val="00E05F1E"/>
    <w:rsid w:val="00E100B3"/>
    <w:rsid w:val="00E101E7"/>
    <w:rsid w:val="00E13DDF"/>
    <w:rsid w:val="00E17424"/>
    <w:rsid w:val="00E1780E"/>
    <w:rsid w:val="00E22D0A"/>
    <w:rsid w:val="00E237C0"/>
    <w:rsid w:val="00E25087"/>
    <w:rsid w:val="00E30CE1"/>
    <w:rsid w:val="00E338B3"/>
    <w:rsid w:val="00E33FE6"/>
    <w:rsid w:val="00E34271"/>
    <w:rsid w:val="00E345E9"/>
    <w:rsid w:val="00E346FB"/>
    <w:rsid w:val="00E35319"/>
    <w:rsid w:val="00E35375"/>
    <w:rsid w:val="00E357A5"/>
    <w:rsid w:val="00E36200"/>
    <w:rsid w:val="00E372D7"/>
    <w:rsid w:val="00E372E0"/>
    <w:rsid w:val="00E3738D"/>
    <w:rsid w:val="00E41444"/>
    <w:rsid w:val="00E41BB0"/>
    <w:rsid w:val="00E444D0"/>
    <w:rsid w:val="00E53F62"/>
    <w:rsid w:val="00E54172"/>
    <w:rsid w:val="00E5773E"/>
    <w:rsid w:val="00E57D35"/>
    <w:rsid w:val="00E62FC4"/>
    <w:rsid w:val="00E658C8"/>
    <w:rsid w:val="00E659E5"/>
    <w:rsid w:val="00E665F1"/>
    <w:rsid w:val="00E70F20"/>
    <w:rsid w:val="00E7167D"/>
    <w:rsid w:val="00E71E17"/>
    <w:rsid w:val="00E72F3F"/>
    <w:rsid w:val="00E74812"/>
    <w:rsid w:val="00E749DD"/>
    <w:rsid w:val="00E770B0"/>
    <w:rsid w:val="00E80B61"/>
    <w:rsid w:val="00E85611"/>
    <w:rsid w:val="00E9128C"/>
    <w:rsid w:val="00E913CB"/>
    <w:rsid w:val="00E9145C"/>
    <w:rsid w:val="00E92511"/>
    <w:rsid w:val="00E92EF1"/>
    <w:rsid w:val="00E932EF"/>
    <w:rsid w:val="00E94DA4"/>
    <w:rsid w:val="00E952D7"/>
    <w:rsid w:val="00E95B15"/>
    <w:rsid w:val="00E963E4"/>
    <w:rsid w:val="00E96907"/>
    <w:rsid w:val="00E96CF4"/>
    <w:rsid w:val="00E97190"/>
    <w:rsid w:val="00E97693"/>
    <w:rsid w:val="00EA024F"/>
    <w:rsid w:val="00EA066E"/>
    <w:rsid w:val="00EA0D73"/>
    <w:rsid w:val="00EA0F52"/>
    <w:rsid w:val="00EA20AA"/>
    <w:rsid w:val="00EA3B6E"/>
    <w:rsid w:val="00EA4FCE"/>
    <w:rsid w:val="00EA569C"/>
    <w:rsid w:val="00EA5DA5"/>
    <w:rsid w:val="00EA68E5"/>
    <w:rsid w:val="00EA6BAD"/>
    <w:rsid w:val="00EA7A1F"/>
    <w:rsid w:val="00EB2908"/>
    <w:rsid w:val="00EB3956"/>
    <w:rsid w:val="00EB3DA9"/>
    <w:rsid w:val="00EB3E1F"/>
    <w:rsid w:val="00EB7006"/>
    <w:rsid w:val="00EC1974"/>
    <w:rsid w:val="00EC4507"/>
    <w:rsid w:val="00ED034D"/>
    <w:rsid w:val="00ED0C38"/>
    <w:rsid w:val="00ED17BA"/>
    <w:rsid w:val="00ED267C"/>
    <w:rsid w:val="00ED3572"/>
    <w:rsid w:val="00ED56EE"/>
    <w:rsid w:val="00ED71A7"/>
    <w:rsid w:val="00ED7F64"/>
    <w:rsid w:val="00EE0700"/>
    <w:rsid w:val="00EE1D85"/>
    <w:rsid w:val="00EE201A"/>
    <w:rsid w:val="00EE25BF"/>
    <w:rsid w:val="00EE3E23"/>
    <w:rsid w:val="00EE5120"/>
    <w:rsid w:val="00EE6AD6"/>
    <w:rsid w:val="00EE70CF"/>
    <w:rsid w:val="00EF00A4"/>
    <w:rsid w:val="00EF17EF"/>
    <w:rsid w:val="00EF17F4"/>
    <w:rsid w:val="00EF2E1E"/>
    <w:rsid w:val="00EF4914"/>
    <w:rsid w:val="00F01017"/>
    <w:rsid w:val="00F01B74"/>
    <w:rsid w:val="00F01EDC"/>
    <w:rsid w:val="00F01F45"/>
    <w:rsid w:val="00F02562"/>
    <w:rsid w:val="00F04E97"/>
    <w:rsid w:val="00F05D55"/>
    <w:rsid w:val="00F067E4"/>
    <w:rsid w:val="00F10F97"/>
    <w:rsid w:val="00F1179A"/>
    <w:rsid w:val="00F13644"/>
    <w:rsid w:val="00F13AC6"/>
    <w:rsid w:val="00F13B34"/>
    <w:rsid w:val="00F145B1"/>
    <w:rsid w:val="00F14A9B"/>
    <w:rsid w:val="00F14BCD"/>
    <w:rsid w:val="00F20143"/>
    <w:rsid w:val="00F2077C"/>
    <w:rsid w:val="00F2149C"/>
    <w:rsid w:val="00F22C7D"/>
    <w:rsid w:val="00F24356"/>
    <w:rsid w:val="00F2457A"/>
    <w:rsid w:val="00F24E24"/>
    <w:rsid w:val="00F27FF4"/>
    <w:rsid w:val="00F30671"/>
    <w:rsid w:val="00F316C2"/>
    <w:rsid w:val="00F31A85"/>
    <w:rsid w:val="00F33B26"/>
    <w:rsid w:val="00F33EDB"/>
    <w:rsid w:val="00F34FDE"/>
    <w:rsid w:val="00F4078E"/>
    <w:rsid w:val="00F43E5B"/>
    <w:rsid w:val="00F445CD"/>
    <w:rsid w:val="00F44668"/>
    <w:rsid w:val="00F4596D"/>
    <w:rsid w:val="00F45D4E"/>
    <w:rsid w:val="00F46FA8"/>
    <w:rsid w:val="00F47400"/>
    <w:rsid w:val="00F540D0"/>
    <w:rsid w:val="00F541B1"/>
    <w:rsid w:val="00F57B1F"/>
    <w:rsid w:val="00F61D64"/>
    <w:rsid w:val="00F64137"/>
    <w:rsid w:val="00F6565D"/>
    <w:rsid w:val="00F657BB"/>
    <w:rsid w:val="00F674CE"/>
    <w:rsid w:val="00F67A43"/>
    <w:rsid w:val="00F700C8"/>
    <w:rsid w:val="00F70ECE"/>
    <w:rsid w:val="00F710B5"/>
    <w:rsid w:val="00F72694"/>
    <w:rsid w:val="00F734DE"/>
    <w:rsid w:val="00F73582"/>
    <w:rsid w:val="00F743E8"/>
    <w:rsid w:val="00F76FC4"/>
    <w:rsid w:val="00F82A44"/>
    <w:rsid w:val="00F844D2"/>
    <w:rsid w:val="00F84E42"/>
    <w:rsid w:val="00F90555"/>
    <w:rsid w:val="00F90D0C"/>
    <w:rsid w:val="00F91621"/>
    <w:rsid w:val="00F9405B"/>
    <w:rsid w:val="00F967F6"/>
    <w:rsid w:val="00F96E31"/>
    <w:rsid w:val="00F96E3D"/>
    <w:rsid w:val="00FA5FBB"/>
    <w:rsid w:val="00FA6F2B"/>
    <w:rsid w:val="00FA7FB5"/>
    <w:rsid w:val="00FB04EF"/>
    <w:rsid w:val="00FB10C5"/>
    <w:rsid w:val="00FB15DE"/>
    <w:rsid w:val="00FB47BE"/>
    <w:rsid w:val="00FB570C"/>
    <w:rsid w:val="00FB6811"/>
    <w:rsid w:val="00FC0DE7"/>
    <w:rsid w:val="00FC18E8"/>
    <w:rsid w:val="00FD1CC3"/>
    <w:rsid w:val="00FD270F"/>
    <w:rsid w:val="00FE0587"/>
    <w:rsid w:val="00FE2074"/>
    <w:rsid w:val="00FE23FE"/>
    <w:rsid w:val="00FE337C"/>
    <w:rsid w:val="00FE3ABF"/>
    <w:rsid w:val="00FE467E"/>
    <w:rsid w:val="00FE68C3"/>
    <w:rsid w:val="00FF0D8A"/>
    <w:rsid w:val="00FF1306"/>
    <w:rsid w:val="00FF1576"/>
    <w:rsid w:val="00FF40B1"/>
    <w:rsid w:val="00FF4524"/>
    <w:rsid w:val="00FF4E8D"/>
    <w:rsid w:val="00FF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shadow color="black" opacity="49151f" offset=".74833mm,.74833mm"/>
      <v:textbox inset="0,0,0,0"/>
      <o:colormru v:ext="edit" colors="#00859b,#afa8a3,#e4d8be,#d9d9d9,#eaeaea,#ffb81c,#ffb818,#ff8200"/>
    </o:shapedefaults>
    <o:shapelayout v:ext="edit">
      <o:idmap v:ext="edit" data="1"/>
    </o:shapelayout>
  </w:shapeDefaults>
  <w:doNotEmbedSmartTags/>
  <w:decimalSymbol w:val=","/>
  <w:listSeparator w:val=";"/>
  <w14:docId w14:val="2FDBCAFE"/>
  <w15:docId w15:val="{8F60C4C4-7205-4F8A-B051-6B446ACD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21542A"/>
    <w:pPr>
      <w:keepNext/>
      <w:jc w:val="center"/>
      <w:outlineLvl w:val="0"/>
    </w:pPr>
    <w:rPr>
      <w:rFonts w:ascii="Syntax-Roman" w:hAnsi="Syntax-Roman"/>
      <w:b/>
      <w:szCs w:val="20"/>
      <w:lang w:val="es-ES" w:eastAsia="en-US"/>
    </w:rPr>
  </w:style>
  <w:style w:type="paragraph" w:styleId="Ttulo2">
    <w:name w:val="heading 2"/>
    <w:basedOn w:val="Normal"/>
    <w:next w:val="Normal"/>
    <w:link w:val="Ttulo2Car"/>
    <w:qFormat/>
    <w:rsid w:val="0021542A"/>
    <w:pPr>
      <w:keepNext/>
      <w:jc w:val="both"/>
      <w:outlineLvl w:val="1"/>
    </w:pPr>
    <w:rPr>
      <w:rFonts w:ascii="Verdana" w:hAnsi="Verdana"/>
      <w:b/>
      <w:bCs/>
      <w:sz w:val="22"/>
      <w:lang w:val="es-ES" w:eastAsia="en-US"/>
    </w:rPr>
  </w:style>
  <w:style w:type="paragraph" w:styleId="Ttulo3">
    <w:name w:val="heading 3"/>
    <w:basedOn w:val="Normal"/>
    <w:next w:val="Normal"/>
    <w:link w:val="Ttulo3Car"/>
    <w:qFormat/>
    <w:rsid w:val="0021542A"/>
    <w:pPr>
      <w:keepNext/>
      <w:outlineLvl w:val="2"/>
    </w:pPr>
    <w:rPr>
      <w:rFonts w:ascii="Arial" w:hAnsi="Arial" w:cs="Arial"/>
      <w:szCs w:val="20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533ED4"/>
    <w:rPr>
      <w:rFonts w:ascii="Lucida Grande" w:hAnsi="Lucida Grande"/>
      <w:sz w:val="18"/>
      <w:szCs w:val="18"/>
    </w:rPr>
  </w:style>
  <w:style w:type="paragraph" w:styleId="Encabezado">
    <w:name w:val="header"/>
    <w:basedOn w:val="Normal"/>
    <w:rsid w:val="0083107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831070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831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831070"/>
    <w:rPr>
      <w:color w:val="0000FF"/>
      <w:u w:val="single"/>
    </w:rPr>
  </w:style>
  <w:style w:type="character" w:styleId="Nmerodepgina">
    <w:name w:val="page number"/>
    <w:basedOn w:val="Fuentedeprrafopredeter"/>
    <w:rsid w:val="007D14C5"/>
  </w:style>
  <w:style w:type="character" w:styleId="Hipervnculovisitado">
    <w:name w:val="FollowedHyperlink"/>
    <w:rsid w:val="007D14C5"/>
    <w:rPr>
      <w:color w:val="800080"/>
      <w:u w:val="single"/>
    </w:rPr>
  </w:style>
  <w:style w:type="paragraph" w:customStyle="1" w:styleId="NOTAPRENSAantettulo">
    <w:name w:val="NOTAPRENSA antetítulo"/>
    <w:basedOn w:val="Normal"/>
    <w:rsid w:val="00642270"/>
    <w:pPr>
      <w:spacing w:after="120" w:line="360" w:lineRule="exact"/>
      <w:ind w:left="3175"/>
    </w:pPr>
    <w:rPr>
      <w:rFonts w:ascii="Lucida Sans Unicode" w:hAnsi="Lucida Sans Unicode"/>
      <w:color w:val="808080"/>
      <w:sz w:val="28"/>
    </w:rPr>
  </w:style>
  <w:style w:type="paragraph" w:customStyle="1" w:styleId="NOTAPRENSAttulo">
    <w:name w:val="NOTAPRENSA título"/>
    <w:basedOn w:val="Normal"/>
    <w:rsid w:val="00642270"/>
    <w:pPr>
      <w:spacing w:after="240" w:line="360" w:lineRule="exact"/>
      <w:ind w:left="3175"/>
    </w:pPr>
    <w:rPr>
      <w:rFonts w:ascii="Lucida Sans Unicode" w:hAnsi="Lucida Sans Unicode"/>
      <w:color w:val="000000"/>
      <w:sz w:val="34"/>
    </w:rPr>
  </w:style>
  <w:style w:type="paragraph" w:customStyle="1" w:styleId="NOTAPRENSAlugarfecha">
    <w:name w:val="NOTAPRENSA lugar fecha"/>
    <w:basedOn w:val="Normal"/>
    <w:rsid w:val="000560CA"/>
    <w:rPr>
      <w:rFonts w:ascii="Arial" w:hAnsi="Arial"/>
      <w:b/>
      <w:color w:val="808080"/>
      <w:sz w:val="18"/>
    </w:rPr>
  </w:style>
  <w:style w:type="paragraph" w:customStyle="1" w:styleId="NOTAPRENSAtexto">
    <w:name w:val="NOTAPRENSA texto"/>
    <w:basedOn w:val="Normal"/>
    <w:rsid w:val="00283E7E"/>
    <w:pPr>
      <w:spacing w:after="100" w:line="280" w:lineRule="exact"/>
      <w:ind w:left="3175"/>
    </w:pPr>
    <w:rPr>
      <w:rFonts w:ascii="Arial" w:hAnsi="Arial"/>
      <w:color w:val="333333"/>
      <w:sz w:val="22"/>
    </w:rPr>
  </w:style>
  <w:style w:type="paragraph" w:customStyle="1" w:styleId="NOTAPRENSArelacionadostit">
    <w:name w:val="NOTAPRENSA relacionados tit"/>
    <w:basedOn w:val="Normal"/>
    <w:rsid w:val="00C4523A"/>
    <w:pPr>
      <w:spacing w:line="220" w:lineRule="exact"/>
    </w:pPr>
    <w:rPr>
      <w:rFonts w:ascii="Arial" w:hAnsi="Arial"/>
      <w:b/>
      <w:color w:val="808080"/>
      <w:sz w:val="20"/>
      <w:lang w:val="ru-RU"/>
    </w:rPr>
  </w:style>
  <w:style w:type="paragraph" w:customStyle="1" w:styleId="NOTAPRENSArelacionadosvnculo">
    <w:name w:val="NOTAPRENSA relacionados vínculo"/>
    <w:basedOn w:val="Normal"/>
    <w:rsid w:val="00C4523A"/>
    <w:pPr>
      <w:spacing w:line="220" w:lineRule="exact"/>
    </w:pPr>
    <w:rPr>
      <w:rFonts w:ascii="Arial" w:hAnsi="Arial"/>
      <w:color w:val="800000"/>
      <w:sz w:val="18"/>
      <w:lang w:val="ru-RU"/>
    </w:rPr>
  </w:style>
  <w:style w:type="paragraph" w:customStyle="1" w:styleId="NOTAPRENSArelacionadostexto">
    <w:name w:val="NOTAPRENSA relacionados texto"/>
    <w:basedOn w:val="Normal"/>
    <w:rsid w:val="00C4523A"/>
    <w:pPr>
      <w:spacing w:line="220" w:lineRule="exact"/>
    </w:pPr>
    <w:rPr>
      <w:rFonts w:ascii="Arial" w:hAnsi="Arial"/>
      <w:sz w:val="18"/>
      <w:lang w:val="ru-RU"/>
    </w:rPr>
  </w:style>
  <w:style w:type="paragraph" w:customStyle="1" w:styleId="NOTAPRENSArelacionadosfecha">
    <w:name w:val="NOTAPRENSA relacionados fecha"/>
    <w:basedOn w:val="Normal"/>
    <w:rsid w:val="00C4523A"/>
    <w:pPr>
      <w:spacing w:after="100" w:line="220" w:lineRule="exact"/>
    </w:pPr>
    <w:rPr>
      <w:rFonts w:ascii="Arial" w:hAnsi="Arial"/>
      <w:color w:val="808080"/>
      <w:sz w:val="18"/>
      <w:lang w:val="ru-RU"/>
    </w:rPr>
  </w:style>
  <w:style w:type="paragraph" w:customStyle="1" w:styleId="NOTAPRENSAentradilla">
    <w:name w:val="NOTAPRENSA entradilla"/>
    <w:basedOn w:val="Normal"/>
    <w:rsid w:val="00376B48"/>
    <w:pPr>
      <w:framePr w:hSpace="141" w:wrap="around" w:vAnchor="text" w:hAnchor="text" w:x="3227" w:y="1"/>
      <w:numPr>
        <w:numId w:val="3"/>
      </w:numPr>
      <w:tabs>
        <w:tab w:val="clear" w:pos="360"/>
        <w:tab w:val="num" w:pos="284"/>
      </w:tabs>
      <w:spacing w:line="280" w:lineRule="exact"/>
      <w:ind w:left="284" w:hanging="284"/>
      <w:suppressOverlap/>
    </w:pPr>
    <w:rPr>
      <w:rFonts w:ascii="Lucida Sans Unicode" w:hAnsi="Lucida Sans Unicode"/>
      <w:color w:val="000000"/>
    </w:rPr>
  </w:style>
  <w:style w:type="paragraph" w:styleId="Listaconvietas">
    <w:name w:val="List Bullet"/>
    <w:basedOn w:val="Normal"/>
    <w:autoRedefine/>
    <w:rsid w:val="00472D97"/>
    <w:pPr>
      <w:numPr>
        <w:numId w:val="4"/>
      </w:numPr>
    </w:pPr>
  </w:style>
  <w:style w:type="paragraph" w:customStyle="1" w:styleId="NOTAPRENSAsellofirma">
    <w:name w:val="NOTAPRENSA sello firma"/>
    <w:basedOn w:val="Normal"/>
    <w:rsid w:val="00EA0E7C"/>
    <w:pPr>
      <w:pBdr>
        <w:top w:val="single" w:sz="4" w:space="1" w:color="auto"/>
      </w:pBdr>
      <w:spacing w:before="60" w:line="260" w:lineRule="exact"/>
    </w:pPr>
    <w:rPr>
      <w:rFonts w:ascii="Arial" w:hAnsi="Arial"/>
      <w:b/>
      <w:iCs/>
      <w:spacing w:val="12"/>
      <w:sz w:val="13"/>
      <w:szCs w:val="28"/>
      <w:lang w:val="ru-RU"/>
    </w:rPr>
  </w:style>
  <w:style w:type="paragraph" w:customStyle="1" w:styleId="NOTAPRENSAsellotexto">
    <w:name w:val="NOTAPRENSA sello texto"/>
    <w:basedOn w:val="Normal"/>
    <w:rsid w:val="007273FA"/>
    <w:pPr>
      <w:spacing w:line="260" w:lineRule="exact"/>
    </w:pPr>
    <w:rPr>
      <w:rFonts w:ascii="Lucida Sans Unicode" w:hAnsi="Lucida Sans Unicode"/>
      <w:iCs/>
      <w:color w:val="000000"/>
      <w:sz w:val="22"/>
      <w:szCs w:val="28"/>
      <w:lang w:val="ru-RU"/>
    </w:rPr>
  </w:style>
  <w:style w:type="character" w:customStyle="1" w:styleId="RC90159">
    <w:name w:val="RC90159"/>
    <w:semiHidden/>
    <w:rsid w:val="007943A5"/>
    <w:rPr>
      <w:rFonts w:ascii="Arial" w:hAnsi="Arial" w:cs="Arial"/>
      <w:color w:val="000080"/>
      <w:sz w:val="20"/>
      <w:szCs w:val="20"/>
    </w:rPr>
  </w:style>
  <w:style w:type="character" w:customStyle="1" w:styleId="Ttulo1Car">
    <w:name w:val="Título 1 Car"/>
    <w:link w:val="Ttulo1"/>
    <w:rsid w:val="0021542A"/>
    <w:rPr>
      <w:rFonts w:ascii="Syntax-Roman" w:hAnsi="Syntax-Roman"/>
      <w:b/>
      <w:sz w:val="24"/>
      <w:lang w:eastAsia="en-US"/>
    </w:rPr>
  </w:style>
  <w:style w:type="character" w:customStyle="1" w:styleId="Ttulo2Car">
    <w:name w:val="Título 2 Car"/>
    <w:link w:val="Ttulo2"/>
    <w:rsid w:val="0021542A"/>
    <w:rPr>
      <w:rFonts w:ascii="Verdana" w:hAnsi="Verdana"/>
      <w:b/>
      <w:bCs/>
      <w:sz w:val="22"/>
      <w:szCs w:val="24"/>
      <w:lang w:eastAsia="en-US"/>
    </w:rPr>
  </w:style>
  <w:style w:type="character" w:customStyle="1" w:styleId="Ttulo3Car">
    <w:name w:val="Título 3 Car"/>
    <w:link w:val="Ttulo3"/>
    <w:rsid w:val="0021542A"/>
    <w:rPr>
      <w:rFonts w:ascii="Arial" w:hAnsi="Arial" w:cs="Arial"/>
      <w:sz w:val="24"/>
      <w:lang w:eastAsia="en-US"/>
    </w:rPr>
  </w:style>
  <w:style w:type="paragraph" w:customStyle="1" w:styleId="Default">
    <w:name w:val="Default"/>
    <w:rsid w:val="0069467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xl25">
    <w:name w:val="xl25"/>
    <w:basedOn w:val="Normal"/>
    <w:rsid w:val="00E74812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 w:eastAsia="en-US"/>
    </w:rPr>
  </w:style>
  <w:style w:type="paragraph" w:styleId="Prrafodelista">
    <w:name w:val="List Paragraph"/>
    <w:aliases w:val="UEDAŞ Bullet,abc siralı,Use Case List Paragraph,Heading2,Body Bullet,BULLET,List Paragraph-rfp content,Bullet"/>
    <w:basedOn w:val="Normal"/>
    <w:link w:val="PrrafodelistaCar"/>
    <w:uiPriority w:val="34"/>
    <w:qFormat/>
    <w:rsid w:val="003F432D"/>
    <w:pPr>
      <w:ind w:left="720"/>
      <w:contextualSpacing/>
    </w:pPr>
  </w:style>
  <w:style w:type="character" w:styleId="Refdecomentario">
    <w:name w:val="annotation reference"/>
    <w:uiPriority w:val="99"/>
    <w:rsid w:val="00A7504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75045"/>
    <w:rPr>
      <w:sz w:val="20"/>
      <w:szCs w:val="20"/>
    </w:rPr>
  </w:style>
  <w:style w:type="character" w:customStyle="1" w:styleId="TextocomentarioCar">
    <w:name w:val="Texto comentario Car"/>
    <w:link w:val="Textocomentario"/>
    <w:rsid w:val="00A75045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75045"/>
    <w:rPr>
      <w:b/>
      <w:bCs/>
    </w:rPr>
  </w:style>
  <w:style w:type="character" w:customStyle="1" w:styleId="AsuntodelcomentarioCar">
    <w:name w:val="Asunto del comentario Car"/>
    <w:link w:val="Asuntodelcomentario"/>
    <w:rsid w:val="00A75045"/>
    <w:rPr>
      <w:b/>
      <w:bCs/>
      <w:lang w:val="es-ES_tradnl" w:eastAsia="es-ES_tradnl"/>
    </w:rPr>
  </w:style>
  <w:style w:type="paragraph" w:styleId="Textonotapie">
    <w:name w:val="footnote text"/>
    <w:basedOn w:val="Normal"/>
    <w:link w:val="TextonotapieCar"/>
    <w:rsid w:val="00972BB1"/>
    <w:rPr>
      <w:sz w:val="20"/>
      <w:szCs w:val="20"/>
    </w:rPr>
  </w:style>
  <w:style w:type="character" w:customStyle="1" w:styleId="TextonotapieCar">
    <w:name w:val="Texto nota pie Car"/>
    <w:link w:val="Textonotapie"/>
    <w:rsid w:val="00972BB1"/>
    <w:rPr>
      <w:lang w:val="es-ES_tradnl" w:eastAsia="es-ES_tradnl"/>
    </w:rPr>
  </w:style>
  <w:style w:type="character" w:styleId="Refdenotaalpie">
    <w:name w:val="footnote reference"/>
    <w:rsid w:val="00972BB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72BB1"/>
    <w:pPr>
      <w:spacing w:before="100" w:beforeAutospacing="1" w:after="100" w:afterAutospacing="1"/>
    </w:pPr>
    <w:rPr>
      <w:lang w:val="es-ES" w:eastAsia="es-ES"/>
    </w:rPr>
  </w:style>
  <w:style w:type="paragraph" w:styleId="Revisin">
    <w:name w:val="Revision"/>
    <w:hidden/>
    <w:uiPriority w:val="99"/>
    <w:semiHidden/>
    <w:rsid w:val="00954C52"/>
    <w:rPr>
      <w:sz w:val="24"/>
      <w:szCs w:val="24"/>
      <w:lang w:val="es-ES_tradnl" w:eastAsia="es-ES_tradnl"/>
    </w:rPr>
  </w:style>
  <w:style w:type="paragraph" w:styleId="Textonotaalfinal">
    <w:name w:val="endnote text"/>
    <w:basedOn w:val="Normal"/>
    <w:link w:val="TextonotaalfinalCar"/>
    <w:rsid w:val="000B11F3"/>
    <w:rPr>
      <w:sz w:val="20"/>
      <w:szCs w:val="20"/>
    </w:rPr>
  </w:style>
  <w:style w:type="character" w:customStyle="1" w:styleId="TextonotaalfinalCar">
    <w:name w:val="Texto nota al final Car"/>
    <w:link w:val="Textonotaalfinal"/>
    <w:rsid w:val="000B11F3"/>
    <w:rPr>
      <w:lang w:val="es-ES_tradnl" w:eastAsia="es-ES_tradnl"/>
    </w:rPr>
  </w:style>
  <w:style w:type="character" w:styleId="Refdenotaalfinal">
    <w:name w:val="endnote reference"/>
    <w:rsid w:val="000B11F3"/>
    <w:rPr>
      <w:vertAlign w:val="superscript"/>
    </w:rPr>
  </w:style>
  <w:style w:type="character" w:customStyle="1" w:styleId="PrrafodelistaCar">
    <w:name w:val="Párrafo de lista Car"/>
    <w:aliases w:val="UEDAŞ Bullet Car,abc siralı Car,Use Case List Paragraph Car,Heading2 Car,Body Bullet Car,BULLET Car,List Paragraph-rfp content Car,Bullet Car"/>
    <w:link w:val="Prrafodelista"/>
    <w:uiPriority w:val="34"/>
    <w:locked/>
    <w:rsid w:val="00F84E42"/>
    <w:rPr>
      <w:sz w:val="24"/>
      <w:szCs w:val="24"/>
      <w:lang w:val="es-ES_tradnl" w:eastAsia="es-ES_tradnl"/>
    </w:rPr>
  </w:style>
  <w:style w:type="paragraph" w:customStyle="1" w:styleId="LLCnormal">
    <w:name w:val="LL&amp;C_normal"/>
    <w:basedOn w:val="Normal"/>
    <w:link w:val="LLCnormalCar"/>
    <w:rsid w:val="00236738"/>
    <w:pPr>
      <w:spacing w:after="200"/>
    </w:pPr>
    <w:rPr>
      <w:rFonts w:ascii="Adelle" w:hAnsi="Adelle"/>
      <w:color w:val="53565A"/>
      <w:sz w:val="20"/>
      <w:szCs w:val="20"/>
      <w:lang w:val="en-US" w:eastAsia="es-ES"/>
    </w:rPr>
  </w:style>
  <w:style w:type="character" w:customStyle="1" w:styleId="LLCnormalCar">
    <w:name w:val="LL&amp;C_normal Car"/>
    <w:link w:val="LLCnormal"/>
    <w:rsid w:val="00236738"/>
    <w:rPr>
      <w:rFonts w:ascii="Adelle" w:hAnsi="Adelle"/>
      <w:color w:val="53565A"/>
      <w:lang w:val="en-US"/>
    </w:rPr>
  </w:style>
  <w:style w:type="paragraph" w:styleId="Subttulo">
    <w:name w:val="Subtitle"/>
    <w:basedOn w:val="Normal"/>
    <w:next w:val="Normal"/>
    <w:link w:val="SubttuloCar"/>
    <w:qFormat/>
    <w:rsid w:val="00950A89"/>
    <w:pPr>
      <w:numPr>
        <w:ilvl w:val="1"/>
      </w:numPr>
    </w:pPr>
    <w:rPr>
      <w:rFonts w:asciiTheme="majorHAnsi" w:eastAsiaTheme="majorEastAsia" w:hAnsiTheme="majorHAnsi" w:cstheme="majorBidi"/>
      <w:i/>
      <w:iCs/>
      <w:color w:val="00859B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950A89"/>
    <w:rPr>
      <w:rFonts w:asciiTheme="majorHAnsi" w:eastAsiaTheme="majorEastAsia" w:hAnsiTheme="majorHAnsi" w:cstheme="majorBidi"/>
      <w:i/>
      <w:iCs/>
      <w:color w:val="00859B" w:themeColor="accent1"/>
      <w:spacing w:val="15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00038\AppData\Local\Microsoft\Windows\INetCache\Content.Outlook\DAA5717J\Formato%20nota%202019.dotx" TargetMode="External"/></Relationships>
</file>

<file path=word/theme/theme1.xml><?xml version="1.0" encoding="utf-8"?>
<a:theme xmlns:a="http://schemas.openxmlformats.org/drawingml/2006/main" name="Tema de Office">
  <a:themeElements>
    <a:clrScheme name="Repsol Technology Lab">
      <a:dk1>
        <a:srgbClr val="5C4E3A"/>
      </a:dk1>
      <a:lt1>
        <a:sysClr val="window" lastClr="FFFFFF"/>
      </a:lt1>
      <a:dk2>
        <a:srgbClr val="44546A"/>
      </a:dk2>
      <a:lt2>
        <a:srgbClr val="E7E6E6"/>
      </a:lt2>
      <a:accent1>
        <a:srgbClr val="00859B"/>
      </a:accent1>
      <a:accent2>
        <a:srgbClr val="AFA8A3"/>
      </a:accent2>
      <a:accent3>
        <a:srgbClr val="FF8200"/>
      </a:accent3>
      <a:accent4>
        <a:srgbClr val="FFC000"/>
      </a:accent4>
      <a:accent5>
        <a:srgbClr val="041E42"/>
      </a:accent5>
      <a:accent6>
        <a:srgbClr val="E4002B"/>
      </a:accent6>
      <a:hlink>
        <a:srgbClr val="00859B"/>
      </a:hlink>
      <a:folHlink>
        <a:srgbClr val="041E4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DE6B5-D56D-4E40-BC0F-2788AE7C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nota 2019</Template>
  <TotalTime>0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Repsol</Company>
  <LinksUpToDate>false</LinksUpToDate>
  <CharactersWithSpaces>116</CharactersWithSpaces>
  <SharedDoc>false</SharedDoc>
  <HLinks>
    <vt:vector size="48" baseType="variant">
      <vt:variant>
        <vt:i4>2621476</vt:i4>
      </vt:variant>
      <vt:variant>
        <vt:i4>3</vt:i4>
      </vt:variant>
      <vt:variant>
        <vt:i4>0</vt:i4>
      </vt:variant>
      <vt:variant>
        <vt:i4>5</vt:i4>
      </vt:variant>
      <vt:variant>
        <vt:lpwstr>http://www.repsol.com/</vt:lpwstr>
      </vt:variant>
      <vt:variant>
        <vt:lpwstr/>
      </vt:variant>
      <vt:variant>
        <vt:i4>2621476</vt:i4>
      </vt:variant>
      <vt:variant>
        <vt:i4>0</vt:i4>
      </vt:variant>
      <vt:variant>
        <vt:i4>0</vt:i4>
      </vt:variant>
      <vt:variant>
        <vt:i4>5</vt:i4>
      </vt:variant>
      <vt:variant>
        <vt:lpwstr>http://www.repsol.com/</vt:lpwstr>
      </vt:variant>
      <vt:variant>
        <vt:lpwstr/>
      </vt:variant>
      <vt:variant>
        <vt:i4>2818096</vt:i4>
      </vt:variant>
      <vt:variant>
        <vt:i4>-1</vt:i4>
      </vt:variant>
      <vt:variant>
        <vt:i4>2091</vt:i4>
      </vt:variant>
      <vt:variant>
        <vt:i4>4</vt:i4>
      </vt:variant>
      <vt:variant>
        <vt:lpwstr>https://www.facebook.com/repsol</vt:lpwstr>
      </vt:variant>
      <vt:variant>
        <vt:lpwstr/>
      </vt:variant>
      <vt:variant>
        <vt:i4>6488120</vt:i4>
      </vt:variant>
      <vt:variant>
        <vt:i4>-1</vt:i4>
      </vt:variant>
      <vt:variant>
        <vt:i4>2092</vt:i4>
      </vt:variant>
      <vt:variant>
        <vt:i4>4</vt:i4>
      </vt:variant>
      <vt:variant>
        <vt:lpwstr>https://twitter.com/repsol</vt:lpwstr>
      </vt:variant>
      <vt:variant>
        <vt:lpwstr/>
      </vt:variant>
      <vt:variant>
        <vt:i4>4194375</vt:i4>
      </vt:variant>
      <vt:variant>
        <vt:i4>-1</vt:i4>
      </vt:variant>
      <vt:variant>
        <vt:i4>2093</vt:i4>
      </vt:variant>
      <vt:variant>
        <vt:i4>4</vt:i4>
      </vt:variant>
      <vt:variant>
        <vt:lpwstr>https://www.instagram.com/repsol/</vt:lpwstr>
      </vt:variant>
      <vt:variant>
        <vt:lpwstr/>
      </vt:variant>
      <vt:variant>
        <vt:i4>3473512</vt:i4>
      </vt:variant>
      <vt:variant>
        <vt:i4>-1</vt:i4>
      </vt:variant>
      <vt:variant>
        <vt:i4>2094</vt:i4>
      </vt:variant>
      <vt:variant>
        <vt:i4>4</vt:i4>
      </vt:variant>
      <vt:variant>
        <vt:lpwstr>https://www.linkedin.com/company/repsol</vt:lpwstr>
      </vt:variant>
      <vt:variant>
        <vt:lpwstr/>
      </vt:variant>
      <vt:variant>
        <vt:i4>2424895</vt:i4>
      </vt:variant>
      <vt:variant>
        <vt:i4>-1</vt:i4>
      </vt:variant>
      <vt:variant>
        <vt:i4>2095</vt:i4>
      </vt:variant>
      <vt:variant>
        <vt:i4>4</vt:i4>
      </vt:variant>
      <vt:variant>
        <vt:lpwstr>https://www.youtube.com/repsol</vt:lpwstr>
      </vt:variant>
      <vt:variant>
        <vt:lpwstr/>
      </vt:variant>
      <vt:variant>
        <vt:i4>1966152</vt:i4>
      </vt:variant>
      <vt:variant>
        <vt:i4>-1</vt:i4>
      </vt:variant>
      <vt:variant>
        <vt:i4>2096</vt:i4>
      </vt:variant>
      <vt:variant>
        <vt:i4>4</vt:i4>
      </vt:variant>
      <vt:variant>
        <vt:lpwstr>https://www.flickr.com/photos/repsol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Vericat</dc:creator>
  <cp:lastModifiedBy>FRAGA TRILLO, LUISA MARIA</cp:lastModifiedBy>
  <cp:revision>2</cp:revision>
  <cp:lastPrinted>2018-02-27T19:11:00Z</cp:lastPrinted>
  <dcterms:created xsi:type="dcterms:W3CDTF">2020-01-30T16:07:00Z</dcterms:created>
  <dcterms:modified xsi:type="dcterms:W3CDTF">2020-01-30T16:07:00Z</dcterms:modified>
</cp:coreProperties>
</file>