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1946798941"/>
        <w:placeholder>
          <w:docPart w:val="B4CD65B1C86A0A45999B91039795D838"/>
        </w:placeholder>
        <w:temporary/>
        <w:showingPlcHdr/>
        <w15:appearance w15:val="hidden"/>
      </w:sdtPr>
      <w:sdtEndPr/>
      <w:sdtContent>
        <w:p w:rsidR="007A4757" w:rsidRDefault="00420FD3">
          <w:pPr>
            <w:pStyle w:val="Heading1"/>
          </w:pPr>
          <w:r>
            <w:t>Take Notes</w:t>
          </w:r>
        </w:p>
      </w:sdtContent>
    </w:sdt>
    <w:sdt>
      <w:sdtPr>
        <w:id w:val="-1461253836"/>
        <w:placeholder>
          <w:docPart w:val="D17962FEF89F5C44863FA941B4B93807"/>
        </w:placeholder>
        <w:temporary/>
        <w:showingPlcHdr/>
        <w15:appearance w15:val="hidden"/>
      </w:sdtPr>
      <w:sdtEndPr/>
      <w:sdtContent>
        <w:p w:rsidR="007A4757" w:rsidRDefault="00420FD3">
          <w:pPr>
            <w:pStyle w:val="ListBullet"/>
          </w:pPr>
          <w:r>
            <w:t>To take notes, just tap here and start typing.</w:t>
          </w:r>
        </w:p>
        <w:p w:rsidR="007A4757" w:rsidRDefault="00420FD3">
          <w:pPr>
            <w:pStyle w:val="ListBullet"/>
          </w:pPr>
          <w:r>
            <w:t>Or, easily create a digital notebook for all your notes that automatically syncs across your devices, using the free OneNote app.</w:t>
          </w:r>
        </w:p>
      </w:sdtContent>
    </w:sdt>
    <w:p w:rsidR="007A4757" w:rsidRDefault="00420FD3">
      <w:pPr>
        <w:pStyle w:val="Heading2"/>
      </w:pPr>
      <w:r>
        <w:t xml:space="preserve">To learn more and get OneNote, visit </w:t>
      </w:r>
      <w:hyperlink r:id="rId7" w:history="1">
        <w:r>
          <w:rPr>
            <w:rStyle w:val="Hyperlink"/>
          </w:rPr>
          <w:t>www.onenote.com</w:t>
        </w:r>
      </w:hyperlink>
      <w:r>
        <w:t>.</w:t>
      </w:r>
    </w:p>
    <w:p w:rsidR="00442039" w:rsidRDefault="00442039" w:rsidP="004B7874">
      <w:r w:rsidRPr="002563F1">
        <w:rPr>
          <w:highlight w:val="yellow"/>
        </w:rPr>
        <w:t>SIMILARITY</w:t>
      </w:r>
      <w:r>
        <w:t xml:space="preserve"> </w:t>
      </w:r>
      <w:r w:rsidRPr="002563F1">
        <w:rPr>
          <w:highlight w:val="yellow"/>
        </w:rPr>
        <w:t>AMONG</w:t>
      </w:r>
      <w:r>
        <w:t xml:space="preserve"> </w:t>
      </w:r>
      <w:r w:rsidRPr="002563F1">
        <w:rPr>
          <w:highlight w:val="yellow"/>
        </w:rPr>
        <w:t>GENETICALLY</w:t>
      </w:r>
      <w:r>
        <w:t xml:space="preserve"> </w:t>
      </w:r>
      <w:r w:rsidRPr="002563F1">
        <w:rPr>
          <w:highlight w:val="yellow"/>
        </w:rPr>
        <w:t>UNRELATED</w:t>
      </w:r>
      <w:r>
        <w:t xml:space="preserve"> </w:t>
      </w:r>
      <w:r w:rsidRPr="002563F1">
        <w:rPr>
          <w:highlight w:val="yellow"/>
        </w:rPr>
        <w:t>INDIVIDUALS</w:t>
      </w:r>
      <w:r>
        <w:t>”</w:t>
      </w:r>
    </w:p>
    <w:p w:rsidR="00442039" w:rsidRDefault="00442039" w:rsidP="004B7874">
      <w:pPr>
        <w:spacing w:before="240"/>
      </w:pPr>
      <w:r>
        <w:t>I HAVE COMPARED ABOUT 20 PAIRS OF PHYNOTYPICALLY SIMILAR INDIVIDUALS,</w:t>
      </w:r>
    </w:p>
    <w:p w:rsidR="00442039" w:rsidRDefault="00442039" w:rsidP="004B7874">
      <w:r>
        <w:t>EACH PAIR COMPRISING ONE INDIAN AND ONE SIMILAR EUROPEAN NATIONAL.</w:t>
      </w:r>
    </w:p>
    <w:p w:rsidR="00442039" w:rsidRDefault="00442039" w:rsidP="004B7874"/>
    <w:p w:rsidR="00442039" w:rsidRDefault="00442039" w:rsidP="004B7874">
      <w:r>
        <w:t>MANY SOMATIC AND BEHAVIOURAL TRAITS WERE COMMON AMONG THE</w:t>
      </w:r>
    </w:p>
    <w:p w:rsidR="00442039" w:rsidRDefault="00442039" w:rsidP="004B7874">
      <w:r>
        <w:t>INDIVIDUALS OF EACH PAIR.</w:t>
      </w:r>
    </w:p>
    <w:p w:rsidR="00442039" w:rsidRDefault="00442039" w:rsidP="004B7874"/>
    <w:p w:rsidR="00442039" w:rsidRDefault="00442039" w:rsidP="004B7874">
      <w:r>
        <w:t xml:space="preserve">         THE QUESTION ARISES, WHEN THESE INDIVIDUALS, DIDN'T HAVE SAME ALLELES </w:t>
      </w:r>
    </w:p>
    <w:p w:rsidR="00442039" w:rsidRPr="00A505BC" w:rsidRDefault="00442039" w:rsidP="004B7874">
      <w:pPr>
        <w:rPr>
          <w:b/>
          <w:bCs/>
          <w:strike/>
        </w:rPr>
      </w:pPr>
      <w:r>
        <w:t>HOW COME THEY EXHIBIT SAME  PHENOTYPE?</w:t>
      </w:r>
    </w:p>
    <w:p w:rsidR="00442039" w:rsidRDefault="00442039" w:rsidP="004B7874"/>
    <w:p w:rsidR="00442039" w:rsidRPr="0021737C" w:rsidRDefault="00442039" w:rsidP="004B7874">
      <w:pPr>
        <w:rPr>
          <w:b/>
          <w:bCs/>
        </w:rPr>
      </w:pPr>
    </w:p>
    <w:p w:rsidR="00442039" w:rsidRDefault="00442039" w:rsidP="004B7874"/>
    <w:p w:rsidR="00330A0B" w:rsidRPr="00330A0B" w:rsidRDefault="00330A0B" w:rsidP="00330A0B">
      <w:bookmarkStart w:id="0" w:name="_GoBack"/>
      <w:bookmarkEnd w:id="0"/>
    </w:p>
    <w:sectPr w:rsidR="00330A0B" w:rsidRPr="00330A0B">
      <w:footerReference w:type="default" r:id="rId8"/>
      <w:pgSz w:w="12240" w:h="15840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6B4F" w:rsidRDefault="009E6B4F">
      <w:r>
        <w:separator/>
      </w:r>
    </w:p>
    <w:p w:rsidR="009E6B4F" w:rsidRDefault="009E6B4F"/>
  </w:endnote>
  <w:endnote w:type="continuationSeparator" w:id="0">
    <w:p w:rsidR="009E6B4F" w:rsidRDefault="009E6B4F">
      <w:r>
        <w:continuationSeparator/>
      </w:r>
    </w:p>
    <w:p w:rsidR="009E6B4F" w:rsidRDefault="009E6B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A4757" w:rsidRDefault="00420FD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6B4F" w:rsidRDefault="009E6B4F">
      <w:r>
        <w:separator/>
      </w:r>
    </w:p>
    <w:p w:rsidR="009E6B4F" w:rsidRDefault="009E6B4F"/>
  </w:footnote>
  <w:footnote w:type="continuationSeparator" w:id="0">
    <w:p w:rsidR="009E6B4F" w:rsidRDefault="009E6B4F">
      <w:r>
        <w:continuationSeparator/>
      </w:r>
    </w:p>
    <w:p w:rsidR="009E6B4F" w:rsidRDefault="009E6B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906CDF"/>
    <w:multiLevelType w:val="hybridMultilevel"/>
    <w:tmpl w:val="9E244A1C"/>
    <w:lvl w:ilvl="0" w:tplc="A78AD9E8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B4355"/>
    <w:multiLevelType w:val="hybridMultilevel"/>
    <w:tmpl w:val="0B203272"/>
    <w:lvl w:ilvl="0" w:tplc="CE0E85FE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D3"/>
    <w:rsid w:val="00330A0B"/>
    <w:rsid w:val="00420FD3"/>
    <w:rsid w:val="00442039"/>
    <w:rsid w:val="007A4757"/>
    <w:rsid w:val="009E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98D4C3"/>
  <w15:chartTrackingRefBased/>
  <w15:docId w15:val="{83AA67B9-2C03-844F-B924-076CF5728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ListNumber">
    <w:name w:val="List Number"/>
    <w:basedOn w:val="Normal"/>
    <w:uiPriority w:val="9"/>
    <w:qFormat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sz w:val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Pr>
      <w:color w:val="731C3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yperlink" Target="http://go.microsoft.com/fwlink/?LinkID=523891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glossaryDocument" Target="glossary/document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095FEAC0-553F-A74B-880F-67FCD22C9702%7dtf50002051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4CD65B1C86A0A45999B91039795D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DC167-6ADC-3246-BDED-A3FD7094AF5B}"/>
      </w:docPartPr>
      <w:docPartBody>
        <w:p w:rsidR="00AD5F3F" w:rsidRDefault="0068637D">
          <w:pPr>
            <w:pStyle w:val="B4CD65B1C86A0A45999B91039795D838"/>
          </w:pPr>
          <w:r>
            <w:t>Take Notes</w:t>
          </w:r>
        </w:p>
      </w:docPartBody>
    </w:docPart>
    <w:docPart>
      <w:docPartPr>
        <w:name w:val="D17962FEF89F5C44863FA941B4B93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D5724-35F7-C043-A7F7-325CD43EECB3}"/>
      </w:docPartPr>
      <w:docPartBody>
        <w:p w:rsidR="00F949B2" w:rsidRDefault="0068637D">
          <w:pPr>
            <w:pStyle w:val="ListBullet"/>
          </w:pPr>
          <w:r>
            <w:t>To take notes, just tap here and start typing.</w:t>
          </w:r>
        </w:p>
        <w:p w:rsidR="00AD5F3F" w:rsidRDefault="0068637D">
          <w:pPr>
            <w:pStyle w:val="D17962FEF89F5C44863FA941B4B93807"/>
          </w:pPr>
          <w:r>
            <w:t>Or, easily create a digital notebook for all your notes that automatically syncs across your devices, using the free OneNote app.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06CDF"/>
    <w:multiLevelType w:val="hybridMultilevel"/>
    <w:tmpl w:val="9E244A1C"/>
    <w:lvl w:ilvl="0" w:tplc="A78AD9E8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3F"/>
    <w:rsid w:val="0068637D"/>
    <w:rsid w:val="00AD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4CD65B1C86A0A45999B91039795D838">
    <w:name w:val="B4CD65B1C86A0A45999B91039795D838"/>
  </w:style>
  <w:style w:type="paragraph" w:styleId="ListBullet">
    <w:name w:val="List Bullet"/>
    <w:basedOn w:val="Normal"/>
    <w:uiPriority w:val="9"/>
    <w:qFormat/>
    <w:pPr>
      <w:numPr>
        <w:numId w:val="1"/>
      </w:numPr>
      <w:spacing w:after="120"/>
    </w:pPr>
    <w:rPr>
      <w:rFonts w:eastAsiaTheme="minorHAnsi"/>
      <w:color w:val="595959" w:themeColor="text1" w:themeTint="A6"/>
      <w:sz w:val="30"/>
      <w:szCs w:val="30"/>
      <w:lang w:val="en-US" w:eastAsia="ja-JP"/>
    </w:rPr>
  </w:style>
  <w:style w:type="paragraph" w:customStyle="1" w:styleId="D17962FEF89F5C44863FA941B4B93807">
    <w:name w:val="D17962FEF89F5C44863FA941B4B938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%7b095FEAC0-553F-A74B-880F-67FCD22C9702%7dtf50002051.dotx</Template>
  <TotalTime>2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918434719294</dc:creator>
  <cp:keywords/>
  <dc:description/>
  <cp:lastModifiedBy>918434719294</cp:lastModifiedBy>
  <cp:revision>4</cp:revision>
  <dcterms:created xsi:type="dcterms:W3CDTF">2020-04-03T19:40:00Z</dcterms:created>
  <dcterms:modified xsi:type="dcterms:W3CDTF">2020-04-23T14:27:00Z</dcterms:modified>
</cp:coreProperties>
</file>