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18F0C" w14:textId="77777777" w:rsidR="00CA7C59" w:rsidRDefault="00DC1158">
      <w:pPr>
        <w:pStyle w:val="Name"/>
      </w:pPr>
      <w:r>
        <w:t>Michele Y. fife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112"/>
        <w:gridCol w:w="6521"/>
        <w:gridCol w:w="7"/>
      </w:tblGrid>
      <w:tr w:rsidR="00CA7C59" w14:paraId="0BB6DFB1" w14:textId="77777777" w:rsidTr="00095B9A">
        <w:tc>
          <w:tcPr>
            <w:tcW w:w="5000" w:type="pct"/>
            <w:gridSpan w:val="3"/>
          </w:tcPr>
          <w:p w14:paraId="26399FDE" w14:textId="77777777" w:rsidR="00CA7C59" w:rsidRDefault="00CA7C59">
            <w:pPr>
              <w:pStyle w:val="SectionTitle"/>
            </w:pPr>
            <w:r>
              <w:t>objective</w:t>
            </w:r>
          </w:p>
        </w:tc>
      </w:tr>
      <w:tr w:rsidR="00CA7C59" w14:paraId="57C8C62D" w14:textId="77777777" w:rsidTr="00095B9A">
        <w:trPr>
          <w:gridAfter w:val="1"/>
          <w:wAfter w:w="4" w:type="pct"/>
        </w:trPr>
        <w:tc>
          <w:tcPr>
            <w:tcW w:w="1222" w:type="pct"/>
          </w:tcPr>
          <w:p w14:paraId="01B04D31" w14:textId="77777777" w:rsidR="00CA7C59" w:rsidRDefault="00CA7C59"/>
        </w:tc>
        <w:tc>
          <w:tcPr>
            <w:tcW w:w="3774" w:type="pct"/>
          </w:tcPr>
          <w:p w14:paraId="638DF3A4" w14:textId="77777777" w:rsidR="00CA7C59" w:rsidRPr="00DC1158" w:rsidRDefault="00DC1158" w:rsidP="0091368F">
            <w:r>
              <w:t xml:space="preserve">To educate and </w:t>
            </w:r>
            <w:r w:rsidR="0091368F">
              <w:t>introduce</w:t>
            </w:r>
            <w:r>
              <w:t xml:space="preserve"> people to better health and wellness through the sister sciences of Yoga and Ayurveda.</w:t>
            </w:r>
          </w:p>
        </w:tc>
      </w:tr>
      <w:tr w:rsidR="00CA7C59" w14:paraId="3D14B445" w14:textId="77777777" w:rsidTr="00095B9A">
        <w:tc>
          <w:tcPr>
            <w:tcW w:w="5000" w:type="pct"/>
            <w:gridSpan w:val="3"/>
          </w:tcPr>
          <w:p w14:paraId="4C6796E5" w14:textId="77777777" w:rsidR="00CA7C59" w:rsidRDefault="00CA7C59">
            <w:pPr>
              <w:pStyle w:val="SectionTitle"/>
            </w:pPr>
            <w:r>
              <w:t>Experience</w:t>
            </w:r>
          </w:p>
        </w:tc>
      </w:tr>
      <w:tr w:rsidR="00CA7C59" w14:paraId="4F95B050" w14:textId="77777777" w:rsidTr="00EA5D39">
        <w:trPr>
          <w:gridAfter w:val="1"/>
          <w:wAfter w:w="4" w:type="pct"/>
          <w:trHeight w:val="2997"/>
        </w:trPr>
        <w:tc>
          <w:tcPr>
            <w:tcW w:w="1222" w:type="pct"/>
          </w:tcPr>
          <w:p w14:paraId="5E54962D" w14:textId="77777777" w:rsidR="00CA7C59" w:rsidRDefault="00CA7C59"/>
        </w:tc>
        <w:tc>
          <w:tcPr>
            <w:tcW w:w="3774" w:type="pct"/>
          </w:tcPr>
          <w:p w14:paraId="6E1237C1" w14:textId="77777777" w:rsidR="00CA7C59" w:rsidRDefault="00DC1158">
            <w:pPr>
              <w:pStyle w:val="CompanyName1"/>
              <w:tabs>
                <w:tab w:val="right" w:pos="-12412"/>
              </w:tabs>
            </w:pPr>
            <w:r>
              <w:t>Feb 2013 - Present</w:t>
            </w:r>
            <w:r w:rsidR="00CA7C59">
              <w:tab/>
            </w:r>
            <w:r w:rsidR="00CA7C59">
              <w:tab/>
            </w:r>
            <w:sdt>
              <w:sdtPr>
                <w:alias w:val="City, ST"/>
                <w:tag w:val="City, ST"/>
                <w:id w:val="203846756"/>
                <w:placeholder>
                  <w:docPart w:val="7A30F8F20DE13C4FB1D3EFADBD88A2D1"/>
                </w:placeholder>
                <w:temporary/>
                <w:showingPlcHdr/>
              </w:sdtPr>
              <w:sdtEndPr/>
              <w:sdtContent>
                <w:r w:rsidR="00095B9A">
                  <w:t>[City, ST]</w:t>
                </w:r>
              </w:sdtContent>
            </w:sdt>
          </w:p>
          <w:p w14:paraId="4BF1C72C" w14:textId="77777777" w:rsidR="00CA7C59" w:rsidRPr="00EA5D39" w:rsidRDefault="00DC1158">
            <w:pPr>
              <w:pStyle w:val="JobTitle"/>
            </w:pPr>
            <w:r w:rsidRPr="00EA5D39">
              <w:t>President – Dharmanaut LLC</w:t>
            </w:r>
          </w:p>
          <w:p w14:paraId="1572B7BB" w14:textId="77777777" w:rsidR="00CA7C59" w:rsidRDefault="00DC1158">
            <w:pPr>
              <w:pStyle w:val="Achievement"/>
            </w:pPr>
            <w:r>
              <w:t>Speaker and presenter of health and wellness topics</w:t>
            </w:r>
          </w:p>
          <w:p w14:paraId="6CFF451E" w14:textId="77777777" w:rsidR="00CA7C59" w:rsidRPr="00C42F2A" w:rsidRDefault="00DC1158" w:rsidP="00C42F2A">
            <w:pPr>
              <w:pStyle w:val="Achievement"/>
            </w:pPr>
            <w:r>
              <w:t>Designs and facilitates corporate wellness programs</w:t>
            </w:r>
          </w:p>
          <w:p w14:paraId="180B74FB" w14:textId="77777777" w:rsidR="00CA7C59" w:rsidRDefault="00DC1158" w:rsidP="00DC1158">
            <w:pPr>
              <w:pStyle w:val="Achievement"/>
            </w:pPr>
            <w:r>
              <w:t xml:space="preserve">Counsels individuals and groups on Ayurvedic wellness </w:t>
            </w:r>
          </w:p>
          <w:p w14:paraId="0A937603" w14:textId="77777777" w:rsidR="00DC1158" w:rsidRDefault="00DC1158" w:rsidP="00DC1158">
            <w:pPr>
              <w:pStyle w:val="Achievement"/>
            </w:pPr>
            <w:r>
              <w:t>Conducts private / therapeutic yoga services</w:t>
            </w:r>
          </w:p>
          <w:p w14:paraId="562306BD" w14:textId="77777777" w:rsidR="00DC1158" w:rsidRDefault="00DC1158" w:rsidP="00DC1158">
            <w:pPr>
              <w:pStyle w:val="Achievement"/>
            </w:pPr>
            <w:r>
              <w:t>Created and currently oversees the yoga branch of the Cancer &amp; Wellness Program for Mary Free Bed hospital</w:t>
            </w:r>
          </w:p>
          <w:p w14:paraId="18C65C9A" w14:textId="1FD27022" w:rsidR="00DC1158" w:rsidRDefault="00EA5D39" w:rsidP="00EA5D39">
            <w:pPr>
              <w:pStyle w:val="Achievement"/>
            </w:pPr>
            <w:r>
              <w:t xml:space="preserve">Creates and leads </w:t>
            </w:r>
            <w:r w:rsidR="00EB579F">
              <w:t xml:space="preserve">global </w:t>
            </w:r>
            <w:bookmarkStart w:id="0" w:name="_GoBack"/>
            <w:bookmarkEnd w:id="0"/>
            <w:r>
              <w:t>destination yoga experiences and retreats</w:t>
            </w:r>
          </w:p>
          <w:p w14:paraId="6D5BD9B6" w14:textId="249FC196" w:rsidR="00EA68A6" w:rsidRDefault="00EA68A6" w:rsidP="00EA5D39">
            <w:pPr>
              <w:pStyle w:val="Achievement"/>
            </w:pPr>
            <w:r>
              <w:t xml:space="preserve">Creative director and star of </w:t>
            </w:r>
            <w:r w:rsidR="002E1EF9">
              <w:t>SIT</w:t>
            </w:r>
            <w:r w:rsidR="00EB579F">
              <w:t xml:space="preserve"> Yoga, </w:t>
            </w:r>
            <w:r>
              <w:t>E</w:t>
            </w:r>
            <w:r w:rsidR="002E1EF9">
              <w:t>ASE</w:t>
            </w:r>
            <w:r>
              <w:t xml:space="preserve"> Yoga </w:t>
            </w:r>
            <w:r w:rsidR="00EB579F">
              <w:t xml:space="preserve"> and SLEEP/WAKE </w:t>
            </w:r>
            <w:r>
              <w:t>DVDs</w:t>
            </w:r>
          </w:p>
          <w:p w14:paraId="0CDB2E8E" w14:textId="77777777" w:rsidR="003569ED" w:rsidRDefault="003569ED" w:rsidP="003569ED">
            <w:pPr>
              <w:pStyle w:val="Achievement"/>
              <w:numPr>
                <w:ilvl w:val="0"/>
                <w:numId w:val="0"/>
              </w:numPr>
              <w:ind w:left="360"/>
            </w:pPr>
          </w:p>
        </w:tc>
      </w:tr>
      <w:tr w:rsidR="00CA7C59" w14:paraId="79E25E70" w14:textId="77777777" w:rsidTr="00EA5D39">
        <w:trPr>
          <w:gridAfter w:val="1"/>
          <w:wAfter w:w="4" w:type="pct"/>
        </w:trPr>
        <w:tc>
          <w:tcPr>
            <w:tcW w:w="1222" w:type="pct"/>
          </w:tcPr>
          <w:p w14:paraId="3C99C5C7" w14:textId="77777777" w:rsidR="00CA7C59" w:rsidRDefault="00CA7C59"/>
        </w:tc>
        <w:tc>
          <w:tcPr>
            <w:tcW w:w="3774" w:type="pct"/>
          </w:tcPr>
          <w:p w14:paraId="72453F87" w14:textId="77777777" w:rsidR="00EA5D39" w:rsidRDefault="00EA5D39">
            <w:pPr>
              <w:pStyle w:val="CompanyName"/>
            </w:pPr>
            <w:r>
              <w:t>Jan 2012 – Present</w:t>
            </w:r>
          </w:p>
          <w:p w14:paraId="65A30EE2" w14:textId="77777777" w:rsidR="00EA5D39" w:rsidRDefault="00EA5D39" w:rsidP="00EA5D39">
            <w:pPr>
              <w:pStyle w:val="JobTitle"/>
            </w:pPr>
            <w:r>
              <w:t>Wellness Expert – WOTV4women</w:t>
            </w:r>
          </w:p>
          <w:p w14:paraId="3B7EE339" w14:textId="77777777" w:rsidR="003569ED" w:rsidRDefault="003569ED" w:rsidP="003569ED">
            <w:pPr>
              <w:pStyle w:val="Achievement"/>
            </w:pPr>
            <w:r>
              <w:t>Responsible for content and creation of topical wellness segments airing 4-6 times daily</w:t>
            </w:r>
          </w:p>
          <w:p w14:paraId="0DDFC37F" w14:textId="77777777" w:rsidR="003569ED" w:rsidRDefault="003569ED" w:rsidP="003569ED">
            <w:pPr>
              <w:pStyle w:val="Achievement"/>
            </w:pPr>
            <w:r>
              <w:t>Authors articles for online distribution</w:t>
            </w:r>
          </w:p>
          <w:p w14:paraId="5C5BA50B" w14:textId="77777777" w:rsidR="003569ED" w:rsidRDefault="003569ED" w:rsidP="003569ED">
            <w:pPr>
              <w:pStyle w:val="Achievement"/>
            </w:pPr>
            <w:r>
              <w:t>Regular lifestyle guest for eightWest</w:t>
            </w:r>
          </w:p>
          <w:p w14:paraId="42D782E5" w14:textId="77777777" w:rsidR="003569ED" w:rsidRPr="00EA5D39" w:rsidRDefault="003569ED" w:rsidP="003569ED">
            <w:pPr>
              <w:pStyle w:val="Achievement"/>
              <w:numPr>
                <w:ilvl w:val="0"/>
                <w:numId w:val="0"/>
              </w:numPr>
              <w:ind w:left="360"/>
            </w:pPr>
          </w:p>
          <w:p w14:paraId="60C5543F" w14:textId="77777777" w:rsidR="00CA7C59" w:rsidRDefault="00EA5D39">
            <w:pPr>
              <w:pStyle w:val="CompanyName"/>
            </w:pPr>
            <w:r>
              <w:t>2006 - 2013</w:t>
            </w:r>
            <w:r w:rsidR="00095B9A">
              <w:tab/>
            </w:r>
          </w:p>
          <w:p w14:paraId="0D3DD28D" w14:textId="77777777" w:rsidR="00CA7C59" w:rsidRDefault="00EA5D39">
            <w:pPr>
              <w:pStyle w:val="JobTitle"/>
            </w:pPr>
            <w:r>
              <w:t>Founder and President – Seva Yoga</w:t>
            </w:r>
          </w:p>
          <w:p w14:paraId="17C320A6" w14:textId="77777777" w:rsidR="00CA7C59" w:rsidRPr="00C42F2A" w:rsidRDefault="00EA5D39" w:rsidP="00C42F2A">
            <w:pPr>
              <w:pStyle w:val="Achievement"/>
            </w:pPr>
            <w:r>
              <w:t>Offered public yoga classes 7 days a week</w:t>
            </w:r>
          </w:p>
          <w:p w14:paraId="33C84756" w14:textId="77777777" w:rsidR="00CA7C59" w:rsidRDefault="00EA5D39" w:rsidP="00EA5D39">
            <w:pPr>
              <w:pStyle w:val="Achievement"/>
            </w:pPr>
            <w:r>
              <w:t>Director of Seva Yoga Teacher Training School</w:t>
            </w:r>
          </w:p>
          <w:p w14:paraId="7FB41A9C" w14:textId="18619BC5" w:rsidR="00215C55" w:rsidRDefault="0091368F" w:rsidP="00622838">
            <w:pPr>
              <w:pStyle w:val="Achievement"/>
            </w:pPr>
            <w:r>
              <w:t>Managed retail boutique</w:t>
            </w:r>
          </w:p>
          <w:p w14:paraId="4441D25E" w14:textId="77777777" w:rsidR="00EA5D39" w:rsidRDefault="00EA5D39" w:rsidP="00EA5D39">
            <w:pPr>
              <w:pStyle w:val="Achievement"/>
            </w:pPr>
            <w:r>
              <w:t>Yoga Coach for EGR HS Soccer, Hockey, and Field Hockey teams</w:t>
            </w:r>
          </w:p>
          <w:p w14:paraId="2C30436E" w14:textId="77777777" w:rsidR="00EA5D39" w:rsidRDefault="00EA5D39" w:rsidP="00EA5D39">
            <w:pPr>
              <w:pStyle w:val="Achievement"/>
            </w:pPr>
            <w:r>
              <w:t>Yoga instructor for University of Rochester Medical Research study – Benefits of Yoga for Cancer Survivors</w:t>
            </w:r>
          </w:p>
          <w:p w14:paraId="5297A049" w14:textId="77777777" w:rsidR="00EA5D39" w:rsidRDefault="00EA5D39" w:rsidP="00EA5D39">
            <w:pPr>
              <w:pStyle w:val="Achievement"/>
            </w:pPr>
            <w:r>
              <w:t>Yoga instructor for EGRPS – High School, Lakeside, and Wealthy elementary PE</w:t>
            </w:r>
          </w:p>
          <w:p w14:paraId="1DECFBBF" w14:textId="77777777" w:rsidR="003569ED" w:rsidRDefault="003569ED" w:rsidP="003569ED">
            <w:pPr>
              <w:pStyle w:val="Achievement"/>
            </w:pPr>
            <w:r>
              <w:t>Regular guest appearances on WZZM’s Healthy You</w:t>
            </w:r>
          </w:p>
          <w:p w14:paraId="27827F18" w14:textId="77777777" w:rsidR="003569ED" w:rsidRDefault="003569ED" w:rsidP="003569ED">
            <w:pPr>
              <w:pStyle w:val="Achievement"/>
              <w:numPr>
                <w:ilvl w:val="0"/>
                <w:numId w:val="0"/>
              </w:numPr>
              <w:ind w:left="360"/>
            </w:pPr>
          </w:p>
          <w:p w14:paraId="545271BE" w14:textId="77777777" w:rsidR="003569ED" w:rsidRDefault="003569ED" w:rsidP="003569ED">
            <w:pPr>
              <w:pStyle w:val="Achievement"/>
              <w:numPr>
                <w:ilvl w:val="0"/>
                <w:numId w:val="0"/>
              </w:numPr>
              <w:ind w:left="360"/>
            </w:pPr>
          </w:p>
        </w:tc>
      </w:tr>
      <w:tr w:rsidR="00CA7C59" w14:paraId="51011E8C" w14:textId="77777777" w:rsidTr="00095B9A">
        <w:tc>
          <w:tcPr>
            <w:tcW w:w="5000" w:type="pct"/>
            <w:gridSpan w:val="3"/>
          </w:tcPr>
          <w:p w14:paraId="7C4DD569" w14:textId="77777777" w:rsidR="00CA7C59" w:rsidRDefault="00CA7C59">
            <w:pPr>
              <w:pStyle w:val="SectionTitle"/>
            </w:pPr>
            <w:r>
              <w:lastRenderedPageBreak/>
              <w:t>Education</w:t>
            </w:r>
          </w:p>
        </w:tc>
      </w:tr>
      <w:tr w:rsidR="003569ED" w14:paraId="0EAA3413" w14:textId="77777777" w:rsidTr="003569ED">
        <w:trPr>
          <w:gridAfter w:val="1"/>
          <w:wAfter w:w="4" w:type="pct"/>
        </w:trPr>
        <w:tc>
          <w:tcPr>
            <w:tcW w:w="1222" w:type="pct"/>
          </w:tcPr>
          <w:p w14:paraId="32FDAF03" w14:textId="77777777" w:rsidR="003569ED" w:rsidRDefault="003569ED"/>
        </w:tc>
        <w:tc>
          <w:tcPr>
            <w:tcW w:w="3774" w:type="pct"/>
          </w:tcPr>
          <w:p w14:paraId="492FCAE0" w14:textId="77777777" w:rsidR="003569ED" w:rsidRPr="0091368F" w:rsidRDefault="0091368F" w:rsidP="00632632">
            <w:pPr>
              <w:pStyle w:val="CompanyName1"/>
              <w:rPr>
                <w:i/>
              </w:rPr>
            </w:pPr>
            <w:r w:rsidRPr="0091368F">
              <w:rPr>
                <w:i/>
              </w:rPr>
              <w:t>Ongoing</w:t>
            </w:r>
            <w:r w:rsidR="003569ED" w:rsidRPr="0091368F">
              <w:rPr>
                <w:i/>
              </w:rPr>
              <w:tab/>
            </w:r>
          </w:p>
          <w:p w14:paraId="4986C379" w14:textId="77777777" w:rsidR="003569ED" w:rsidRDefault="003569ED" w:rsidP="003569ED">
            <w:pPr>
              <w:pStyle w:val="Achievement"/>
            </w:pPr>
            <w:r>
              <w:t xml:space="preserve">Advanced Ayurvedic Practitioner </w:t>
            </w:r>
            <w:r w:rsidR="0091368F">
              <w:t>-</w:t>
            </w:r>
            <w:r>
              <w:t xml:space="preserve"> Hilary Garivaltis</w:t>
            </w:r>
          </w:p>
          <w:p w14:paraId="5205D977" w14:textId="77777777" w:rsidR="0091368F" w:rsidRDefault="0091368F" w:rsidP="0091368F">
            <w:pPr>
              <w:pStyle w:val="Achievement"/>
              <w:numPr>
                <w:ilvl w:val="0"/>
                <w:numId w:val="0"/>
              </w:numPr>
              <w:ind w:left="360" w:hanging="360"/>
            </w:pPr>
          </w:p>
          <w:p w14:paraId="45748245" w14:textId="77777777" w:rsidR="0091368F" w:rsidRPr="0091368F" w:rsidRDefault="0091368F" w:rsidP="0091368F">
            <w:pPr>
              <w:pStyle w:val="Achievement"/>
              <w:numPr>
                <w:ilvl w:val="0"/>
                <w:numId w:val="0"/>
              </w:numPr>
              <w:ind w:left="360" w:hanging="360"/>
              <w:rPr>
                <w:i/>
              </w:rPr>
            </w:pPr>
            <w:r>
              <w:rPr>
                <w:i/>
              </w:rPr>
              <w:t>Previous</w:t>
            </w:r>
          </w:p>
          <w:p w14:paraId="21B67B51" w14:textId="77777777" w:rsidR="003569ED" w:rsidRDefault="003569ED" w:rsidP="003569ED">
            <w:pPr>
              <w:pStyle w:val="Achievement"/>
            </w:pPr>
            <w:r>
              <w:t>Ayurvedic Wellness Counselor – Sevanti Institute</w:t>
            </w:r>
          </w:p>
          <w:p w14:paraId="70A59BA1" w14:textId="77777777" w:rsidR="003569ED" w:rsidRDefault="0091368F" w:rsidP="003569ED">
            <w:pPr>
              <w:pStyle w:val="Achievement"/>
            </w:pPr>
            <w:r>
              <w:t>Ayurvedic Yoga Teacher Training – Kripalu</w:t>
            </w:r>
          </w:p>
          <w:p w14:paraId="1C505B16" w14:textId="77777777" w:rsidR="0091368F" w:rsidRDefault="0091368F" w:rsidP="003569ED">
            <w:pPr>
              <w:pStyle w:val="Achievement"/>
            </w:pPr>
            <w:r>
              <w:t>Yoga Therapist Teacher Training – Kripalu</w:t>
            </w:r>
          </w:p>
          <w:p w14:paraId="51C32E89" w14:textId="77777777" w:rsidR="0091368F" w:rsidRDefault="0091368F" w:rsidP="003569ED">
            <w:pPr>
              <w:pStyle w:val="Achievement"/>
            </w:pPr>
            <w:r>
              <w:t>Yoga Teacher Training – Dharma Mittra</w:t>
            </w:r>
          </w:p>
          <w:p w14:paraId="47DD2BEA" w14:textId="77777777" w:rsidR="0091368F" w:rsidRDefault="0091368F" w:rsidP="003569ED">
            <w:pPr>
              <w:pStyle w:val="Achievement"/>
            </w:pPr>
            <w:r>
              <w:t>Intermediate Teacher Training – Purna Yoga</w:t>
            </w:r>
          </w:p>
          <w:p w14:paraId="0AEA8A4D" w14:textId="77777777" w:rsidR="0091368F" w:rsidRDefault="0091368F" w:rsidP="003569ED">
            <w:pPr>
              <w:pStyle w:val="Achievement"/>
            </w:pPr>
            <w:r>
              <w:t>Karma Yoga Teacher Training – Karma Yoga</w:t>
            </w:r>
          </w:p>
          <w:p w14:paraId="62C85ABA" w14:textId="77777777" w:rsidR="0091368F" w:rsidRDefault="0091368F" w:rsidP="003569ED">
            <w:pPr>
              <w:pStyle w:val="Achievement"/>
            </w:pPr>
            <w:r>
              <w:t>Prana Vinyasa Flow Teacher Training – Shiva Rea</w:t>
            </w:r>
          </w:p>
          <w:p w14:paraId="3B4D7899" w14:textId="77777777" w:rsidR="0091368F" w:rsidRPr="003569ED" w:rsidRDefault="0091368F" w:rsidP="003569ED">
            <w:pPr>
              <w:pStyle w:val="Achievement"/>
            </w:pPr>
            <w:r>
              <w:t>Thai Yoga Massage Therapist – Thai Body Works</w:t>
            </w:r>
          </w:p>
          <w:p w14:paraId="2618560F" w14:textId="77777777" w:rsidR="003569ED" w:rsidRPr="00C42F2A" w:rsidRDefault="003569ED" w:rsidP="00632632">
            <w:pPr>
              <w:pStyle w:val="Achievement"/>
              <w:numPr>
                <w:ilvl w:val="0"/>
                <w:numId w:val="0"/>
              </w:numPr>
              <w:ind w:left="360"/>
            </w:pPr>
          </w:p>
        </w:tc>
      </w:tr>
    </w:tbl>
    <w:p w14:paraId="329C8057" w14:textId="4D27D09C" w:rsidR="00CA7C59" w:rsidRDefault="002E2E7E" w:rsidP="00095B9A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8F44F5D" wp14:editId="41DCC2BE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5667375" cy="9906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Look w:val="0000" w:firstRow="0" w:lastRow="0" w:firstColumn="0" w:lastColumn="0" w:noHBand="0" w:noVBand="0"/>
                            </w:tblPr>
                            <w:tblGrid>
                              <w:gridCol w:w="8637"/>
                            </w:tblGrid>
                            <w:tr w:rsidR="007D48EE" w14:paraId="48E87B4F" w14:textId="77777777" w:rsidTr="0091368F">
                              <w:trPr>
                                <w:trHeight w:val="624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06D588A9" w14:textId="77777777" w:rsidR="007D48EE" w:rsidRDefault="0091368F" w:rsidP="0091368F">
                                  <w:pPr>
                                    <w:pStyle w:val="ContactInfo"/>
                                  </w:pPr>
                                  <w:r>
                                    <w:t>michele@michelefife.com</w:t>
                                  </w:r>
                                </w:p>
                              </w:tc>
                            </w:tr>
                            <w:tr w:rsidR="007D48EE" w14:paraId="4337E6D0" w14:textId="77777777" w:rsidTr="00C40F31">
                              <w:trPr>
                                <w:trHeight w:val="1066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19CF5D38" w14:textId="77777777" w:rsidR="007D48EE" w:rsidRDefault="0091368F" w:rsidP="0091368F">
                                  <w:pPr>
                                    <w:pStyle w:val="ContactInfo"/>
                                  </w:pPr>
                                  <w:r>
                                    <w:t>3996 Rector Ave</w:t>
                                  </w:r>
                                  <w:r w:rsidR="007D48EE">
                                    <w:t xml:space="preserve"> • </w:t>
                                  </w:r>
                                  <w:r>
                                    <w:t>rockford, mi 49341</w:t>
                                  </w:r>
                                  <w:r w:rsidR="007D48EE">
                                    <w:t xml:space="preserve"> • </w:t>
                                  </w:r>
                                  <w:r>
                                    <w:t>616-901-7229</w:t>
                                  </w:r>
                                </w:p>
                              </w:tc>
                            </w:tr>
                          </w:tbl>
                          <w:p w14:paraId="529E9F9D" w14:textId="77777777" w:rsidR="007D48EE" w:rsidRDefault="007D48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F44F5D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2" o:spid="_x0000_s1026" type="#_x0000_t202" style="position:absolute;left:0;text-align:left;margin-left:0;margin-top:0;width:446.25pt;height:78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" o:allowincell="f" filled="f" stroked="f">
                <v:textbox>
                  <w:txbxContent>
                    <w:tbl>
                      <w:tblPr>
                        <w:tblW w:w="5000" w:type="pct"/>
                        <w:tblLook w:val="0000" w:firstRow="0" w:lastRow="0" w:firstColumn="0" w:lastColumn="0" w:noHBand="0" w:noVBand="0"/>
                      </w:tblPr>
                      <w:tblGrid>
                        <w:gridCol w:w="8637"/>
                      </w:tblGrid>
                      <w:tr w:rsidR="007D48EE" w14:paraId="48E87B4F" w14:textId="77777777" w:rsidTr="0091368F">
                        <w:trPr>
                          <w:trHeight w:val="624"/>
                        </w:trPr>
                        <w:tc>
                          <w:tcPr>
                            <w:tcW w:w="5000" w:type="pct"/>
                          </w:tcPr>
                          <w:p w14:paraId="06D588A9" w14:textId="77777777" w:rsidR="007D48EE" w:rsidRDefault="0091368F" w:rsidP="0091368F">
                            <w:pPr>
                              <w:pStyle w:val="ContactInfo"/>
                            </w:pPr>
                            <w:r>
                              <w:t>michele@michelefife.com</w:t>
                            </w:r>
                          </w:p>
                        </w:tc>
                      </w:tr>
                      <w:tr w:rsidR="007D48EE" w14:paraId="4337E6D0" w14:textId="77777777" w:rsidTr="00C40F31">
                        <w:trPr>
                          <w:trHeight w:val="1066"/>
                        </w:trPr>
                        <w:tc>
                          <w:tcPr>
                            <w:tcW w:w="5000" w:type="pct"/>
                          </w:tcPr>
                          <w:p w14:paraId="19CF5D38" w14:textId="77777777" w:rsidR="007D48EE" w:rsidRDefault="0091368F" w:rsidP="0091368F">
                            <w:pPr>
                              <w:pStyle w:val="ContactInfo"/>
                            </w:pPr>
                            <w:r>
                              <w:t>3996 Rector Ave</w:t>
                            </w:r>
                            <w:r w:rsidR="007D48EE">
                              <w:t xml:space="preserve"> • </w:t>
                            </w:r>
                            <w:r>
                              <w:t>rockford, mi 49341</w:t>
                            </w:r>
                            <w:r w:rsidR="007D48EE">
                              <w:t xml:space="preserve"> • </w:t>
                            </w:r>
                            <w:r>
                              <w:t>616-901-7229</w:t>
                            </w:r>
                          </w:p>
                        </w:tc>
                      </w:tr>
                    </w:tbl>
                    <w:p w14:paraId="529E9F9D" w14:textId="77777777" w:rsidR="007D48EE" w:rsidRDefault="007D48EE"/>
                  </w:txbxContent>
                </v:textbox>
                <w10:wrap anchorx="page" anchory="page"/>
              </v:shape>
            </w:pict>
          </mc:Fallback>
        </mc:AlternateContent>
      </w:r>
    </w:p>
    <w:sectPr w:rsidR="00CA7C59" w:rsidSect="006572F4">
      <w:headerReference w:type="default" r:id="rId10"/>
      <w:footerReference w:type="default" r:id="rId11"/>
      <w:pgSz w:w="12240" w:h="15840"/>
      <w:pgMar w:top="1440" w:right="1800" w:bottom="1440" w:left="1800" w:header="965" w:footer="96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5C8DFB" w14:textId="77777777" w:rsidR="00CA32C4" w:rsidRDefault="00CA32C4">
      <w:r>
        <w:separator/>
      </w:r>
    </w:p>
  </w:endnote>
  <w:endnote w:type="continuationSeparator" w:id="0">
    <w:p w14:paraId="44FC73F4" w14:textId="77777777" w:rsidR="00CA32C4" w:rsidRDefault="00CA3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ms Rmn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9BE548" w14:textId="77777777" w:rsidR="00095B9A" w:rsidRDefault="00095B9A">
    <w:r>
      <w:tab/>
    </w:r>
    <w:r>
      <w:rPr>
        <w:b/>
        <w:sz w:val="21"/>
      </w:rPr>
      <w:fldChar w:fldCharType="begin"/>
    </w:r>
    <w:r>
      <w:rPr>
        <w:b/>
        <w:sz w:val="21"/>
      </w:rPr>
      <w:instrText xml:space="preserve"> PAGE </w:instrText>
    </w:r>
    <w:r>
      <w:rPr>
        <w:b/>
        <w:sz w:val="21"/>
      </w:rPr>
      <w:fldChar w:fldCharType="separate"/>
    </w:r>
    <w:r w:rsidR="00EB579F">
      <w:rPr>
        <w:b/>
        <w:noProof/>
        <w:sz w:val="21"/>
      </w:rPr>
      <w:t>2</w:t>
    </w:r>
    <w:r>
      <w:rPr>
        <w:b/>
        <w:sz w:val="21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22E20B" w14:textId="77777777" w:rsidR="00CA32C4" w:rsidRDefault="00CA32C4">
      <w:r>
        <w:separator/>
      </w:r>
    </w:p>
  </w:footnote>
  <w:footnote w:type="continuationSeparator" w:id="0">
    <w:p w14:paraId="2BB6A1DB" w14:textId="77777777" w:rsidR="00CA32C4" w:rsidRDefault="00CA32C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61793" w14:textId="77777777" w:rsidR="00095B9A" w:rsidRDefault="00095B9A">
    <w:pPr>
      <w:spacing w:line="240" w:lineRule="atLeast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pStyle w:val="Achievement"/>
      <w:lvlText w:val="*"/>
      <w:lvlJc w:val="left"/>
    </w:lvl>
  </w:abstractNum>
  <w:abstractNum w:abstractNumId="1">
    <w:nsid w:val="0A9B7E78"/>
    <w:multiLevelType w:val="singleLevel"/>
    <w:tmpl w:val="23643D7C"/>
    <w:lvl w:ilvl="0">
      <w:start w:val="1"/>
      <w:numFmt w:val="none"/>
      <w:lvlText w:val=""/>
      <w:legacy w:legacy="1" w:legacySpace="0" w:legacyIndent="0"/>
      <w:lvlJc w:val="left"/>
    </w:lvl>
  </w:abstractNum>
  <w:abstractNum w:abstractNumId="2">
    <w:nsid w:val="0E480C26"/>
    <w:multiLevelType w:val="singleLevel"/>
    <w:tmpl w:val="8FAEABB4"/>
    <w:lvl w:ilvl="0">
      <w:start w:val="1"/>
      <w:numFmt w:val="none"/>
      <w:lvlText w:val=""/>
      <w:legacy w:legacy="1" w:legacySpace="0" w:legacyIndent="0"/>
      <w:lvlJc w:val="left"/>
    </w:lvl>
  </w:abstractNum>
  <w:abstractNum w:abstractNumId="3">
    <w:nsid w:val="1B762762"/>
    <w:multiLevelType w:val="singleLevel"/>
    <w:tmpl w:val="253AA0FC"/>
    <w:lvl w:ilvl="0">
      <w:start w:val="1"/>
      <w:numFmt w:val="none"/>
      <w:lvlText w:val=""/>
      <w:legacy w:legacy="1" w:legacySpace="0" w:legacyIndent="0"/>
      <w:lvlJc w:val="left"/>
    </w:lvl>
  </w:abstractNum>
  <w:abstractNum w:abstractNumId="4">
    <w:nsid w:val="31C93211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35E3100B"/>
    <w:multiLevelType w:val="singleLevel"/>
    <w:tmpl w:val="306C03CA"/>
    <w:lvl w:ilvl="0">
      <w:start w:val="1"/>
      <w:numFmt w:val="none"/>
      <w:lvlText w:val=""/>
      <w:legacy w:legacy="1" w:legacySpace="0" w:legacyIndent="0"/>
      <w:lvlJc w:val="left"/>
    </w:lvl>
  </w:abstractNum>
  <w:abstractNum w:abstractNumId="6">
    <w:nsid w:val="519577C6"/>
    <w:multiLevelType w:val="singleLevel"/>
    <w:tmpl w:val="04090011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</w:lvl>
  </w:abstractNum>
  <w:abstractNum w:abstractNumId="7">
    <w:nsid w:val="613F7E24"/>
    <w:multiLevelType w:val="singleLevel"/>
    <w:tmpl w:val="F6F000CE"/>
    <w:lvl w:ilvl="0">
      <w:start w:val="1"/>
      <w:numFmt w:val="none"/>
      <w:lvlText w:val=""/>
      <w:legacy w:legacy="1" w:legacySpace="0" w:legacyIndent="0"/>
      <w:lvlJc w:val="left"/>
    </w:lvl>
  </w:abstractNum>
  <w:num w:numId="1">
    <w:abstractNumId w:val="0"/>
    <w:lvlOverride w:ilvl="0">
      <w:lvl w:ilvl="0">
        <w:start w:val="1"/>
        <w:numFmt w:val="bullet"/>
        <w:pStyle w:val="Achievement"/>
        <w:lvlText w:val=""/>
        <w:lvlJc w:val="left"/>
        <w:pPr>
          <w:tabs>
            <w:tab w:val="num" w:pos="360"/>
          </w:tabs>
          <w:ind w:left="360" w:hanging="360"/>
        </w:pPr>
        <w:rPr>
          <w:rFonts w:ascii="Wingdings" w:hAnsi="Wingdings" w:hint="default"/>
          <w:sz w:val="16"/>
          <w:szCs w:val="16"/>
        </w:rPr>
      </w:lvl>
    </w:lvlOverride>
  </w:num>
  <w:num w:numId="2">
    <w:abstractNumId w:val="0"/>
    <w:lvlOverride w:ilvl="0">
      <w:lvl w:ilvl="0">
        <w:start w:val="1"/>
        <w:numFmt w:val="bullet"/>
        <w:pStyle w:val="Achievemen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3">
    <w:abstractNumId w:val="0"/>
    <w:lvlOverride w:ilvl="0">
      <w:lvl w:ilvl="0">
        <w:start w:val="1"/>
        <w:numFmt w:val="bullet"/>
        <w:pStyle w:val="Achievemen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4">
    <w:abstractNumId w:val="0"/>
    <w:lvlOverride w:ilvl="0">
      <w:lvl w:ilvl="0">
        <w:start w:val="1"/>
        <w:numFmt w:val="bullet"/>
        <w:pStyle w:val="Achievemen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5">
    <w:abstractNumId w:val="0"/>
    <w:lvlOverride w:ilvl="0">
      <w:lvl w:ilvl="0">
        <w:start w:val="1"/>
        <w:numFmt w:val="bullet"/>
        <w:pStyle w:val="Achievemen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6">
    <w:abstractNumId w:val="0"/>
    <w:lvlOverride w:ilvl="0">
      <w:lvl w:ilvl="0">
        <w:start w:val="1"/>
        <w:numFmt w:val="bullet"/>
        <w:pStyle w:val="Achievemen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7">
    <w:abstractNumId w:val="0"/>
    <w:lvlOverride w:ilvl="0">
      <w:lvl w:ilvl="0">
        <w:start w:val="1"/>
        <w:numFmt w:val="bullet"/>
        <w:pStyle w:val="Achievement"/>
        <w:lvlText w:val=""/>
        <w:lvlJc w:val="left"/>
        <w:pPr>
          <w:tabs>
            <w:tab w:val="num" w:pos="360"/>
          </w:tabs>
          <w:ind w:left="360" w:hanging="360"/>
        </w:pPr>
        <w:rPr>
          <w:rFonts w:ascii="Wingdings" w:hAnsi="Wingdings" w:hint="default"/>
        </w:rPr>
      </w:lvl>
    </w:lvlOverride>
  </w:num>
  <w:num w:numId="8">
    <w:abstractNumId w:val="0"/>
    <w:lvlOverride w:ilvl="0">
      <w:lvl w:ilvl="0">
        <w:start w:val="1"/>
        <w:numFmt w:val="bullet"/>
        <w:pStyle w:val="Achievemen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9">
    <w:abstractNumId w:val="0"/>
    <w:lvlOverride w:ilvl="0">
      <w:lvl w:ilvl="0">
        <w:start w:val="1"/>
        <w:numFmt w:val="bullet"/>
        <w:pStyle w:val="Achievemen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10">
    <w:abstractNumId w:val="0"/>
    <w:lvlOverride w:ilvl="0">
      <w:lvl w:ilvl="0">
        <w:start w:val="1"/>
        <w:numFmt w:val="bullet"/>
        <w:pStyle w:val="Achievemen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11">
    <w:abstractNumId w:val="0"/>
    <w:lvlOverride w:ilvl="0">
      <w:lvl w:ilvl="0">
        <w:start w:val="1"/>
        <w:numFmt w:val="bullet"/>
        <w:pStyle w:val="Achievemen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12">
    <w:abstractNumId w:val="0"/>
    <w:lvlOverride w:ilvl="0">
      <w:lvl w:ilvl="0">
        <w:start w:val="1"/>
        <w:numFmt w:val="bullet"/>
        <w:pStyle w:val="Achievement"/>
        <w:lvlText w:val=""/>
        <w:legacy w:legacy="1" w:legacySpace="0" w:legacyIndent="245"/>
        <w:lvlJc w:val="left"/>
        <w:pPr>
          <w:ind w:left="245" w:hanging="245"/>
        </w:pPr>
        <w:rPr>
          <w:rFonts w:ascii="Times" w:hAnsi="Times"/>
          <w:sz w:val="12"/>
        </w:rPr>
      </w:lvl>
    </w:lvlOverride>
  </w:num>
  <w:num w:numId="13">
    <w:abstractNumId w:val="0"/>
    <w:lvlOverride w:ilvl="0">
      <w:lvl w:ilvl="0">
        <w:start w:val="1"/>
        <w:numFmt w:val="bullet"/>
        <w:pStyle w:val="Achievement"/>
        <w:lvlText w:val="n"/>
        <w:legacy w:legacy="1" w:legacySpace="0" w:legacyIndent="259"/>
        <w:lvlJc w:val="left"/>
        <w:pPr>
          <w:ind w:left="259" w:hanging="259"/>
        </w:pPr>
        <w:rPr>
          <w:rFonts w:ascii="Tms Rmn" w:hAnsi="Tms Rmn"/>
          <w:sz w:val="16"/>
        </w:rPr>
      </w:lvl>
    </w:lvlOverride>
  </w:num>
  <w:num w:numId="14">
    <w:abstractNumId w:val="0"/>
    <w:lvlOverride w:ilvl="0">
      <w:lvl w:ilvl="0">
        <w:start w:val="1"/>
        <w:numFmt w:val="bullet"/>
        <w:pStyle w:val="Achievement"/>
        <w:lvlText w:val="n"/>
        <w:legacy w:legacy="1" w:legacySpace="0" w:legacyIndent="360"/>
        <w:lvlJc w:val="left"/>
        <w:pPr>
          <w:ind w:left="360" w:hanging="360"/>
        </w:pPr>
        <w:rPr>
          <w:rFonts w:ascii="Tms Rmn" w:hAnsi="Tms Rmn"/>
          <w:sz w:val="12"/>
        </w:rPr>
      </w:lvl>
    </w:lvlOverride>
  </w:num>
  <w:num w:numId="15">
    <w:abstractNumId w:val="0"/>
    <w:lvlOverride w:ilvl="0">
      <w:lvl w:ilvl="0">
        <w:start w:val="1"/>
        <w:numFmt w:val="bullet"/>
        <w:pStyle w:val="Achievement"/>
        <w:lvlText w:val="n"/>
        <w:legacy w:legacy="1" w:legacySpace="0" w:legacyIndent="360"/>
        <w:lvlJc w:val="left"/>
        <w:pPr>
          <w:ind w:left="720" w:hanging="360"/>
        </w:pPr>
        <w:rPr>
          <w:rFonts w:ascii="Tms Rmn" w:hAnsi="Tms Rmn"/>
          <w:sz w:val="12"/>
        </w:rPr>
      </w:lvl>
    </w:lvlOverride>
  </w:num>
  <w:num w:numId="16">
    <w:abstractNumId w:val="0"/>
    <w:lvlOverride w:ilvl="0">
      <w:lvl w:ilvl="0">
        <w:start w:val="1"/>
        <w:numFmt w:val="bullet"/>
        <w:pStyle w:val="Achievement"/>
        <w:lvlText w:val="n"/>
        <w:legacy w:legacy="1" w:legacySpace="0" w:legacyIndent="360"/>
        <w:lvlJc w:val="left"/>
        <w:pPr>
          <w:ind w:left="1080" w:hanging="360"/>
        </w:pPr>
        <w:rPr>
          <w:rFonts w:ascii="Tms Rmn" w:hAnsi="Tms Rmn"/>
          <w:sz w:val="12"/>
        </w:rPr>
      </w:lvl>
    </w:lvlOverride>
  </w:num>
  <w:num w:numId="17">
    <w:abstractNumId w:val="0"/>
    <w:lvlOverride w:ilvl="0">
      <w:lvl w:ilvl="0">
        <w:start w:val="1"/>
        <w:numFmt w:val="bullet"/>
        <w:pStyle w:val="Achievement"/>
        <w:lvlText w:val="n"/>
        <w:legacy w:legacy="1" w:legacySpace="0" w:legacyIndent="360"/>
        <w:lvlJc w:val="left"/>
        <w:pPr>
          <w:ind w:left="1440" w:hanging="360"/>
        </w:pPr>
        <w:rPr>
          <w:rFonts w:ascii="Tms Rmn" w:hAnsi="Tms Rmn"/>
          <w:sz w:val="12"/>
        </w:rPr>
      </w:lvl>
    </w:lvlOverride>
  </w:num>
  <w:num w:numId="18">
    <w:abstractNumId w:val="2"/>
  </w:num>
  <w:num w:numId="19">
    <w:abstractNumId w:val="7"/>
  </w:num>
  <w:num w:numId="20">
    <w:abstractNumId w:val="1"/>
  </w:num>
  <w:num w:numId="21">
    <w:abstractNumId w:val="3"/>
  </w:num>
  <w:num w:numId="22">
    <w:abstractNumId w:val="5"/>
  </w:num>
  <w:num w:numId="23">
    <w:abstractNumId w:val="6"/>
  </w:num>
  <w:num w:numId="24">
    <w:abstractNumId w:val="4"/>
  </w:num>
  <w:num w:numId="25">
    <w:abstractNumId w:val="4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720" w:hanging="360"/>
        </w:pPr>
      </w:lvl>
    </w:lvlOverride>
  </w:num>
  <w:num w:numId="26">
    <w:abstractNumId w:val="4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27">
    <w:abstractNumId w:val="4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28">
    <w:abstractNumId w:val="0"/>
    <w:lvlOverride w:ilvl="0">
      <w:lvl w:ilvl="0">
        <w:start w:val="1"/>
        <w:numFmt w:val="bullet"/>
        <w:pStyle w:val="Achievement"/>
        <w:lvlText w:val=""/>
        <w:legacy w:legacy="1" w:legacySpace="0" w:legacyIndent="240"/>
        <w:lvlJc w:val="left"/>
        <w:pPr>
          <w:ind w:left="240" w:hanging="240"/>
        </w:pPr>
        <w:rPr>
          <w:rFonts w:ascii="Times New Roman" w:hAnsi="Times New Roman" w:hint="default"/>
          <w:sz w:val="1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SpellingErrors/>
  <w:hideGrammaticalErrors/>
  <w:activeWritingStyle w:appName="MSWord" w:lang="en-US" w:vendorID="8" w:dllVersion="513" w:checkStyle="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360"/>
  <w:doNotHyphenateCaps/>
  <w:drawingGridHorizontalSpacing w:val="187"/>
  <w:drawingGridVerticalSpacing w:val="187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158"/>
    <w:rsid w:val="00006A3E"/>
    <w:rsid w:val="00094606"/>
    <w:rsid w:val="00095B9A"/>
    <w:rsid w:val="000A3F3C"/>
    <w:rsid w:val="00144399"/>
    <w:rsid w:val="00215C55"/>
    <w:rsid w:val="00225166"/>
    <w:rsid w:val="002301CA"/>
    <w:rsid w:val="002E1EF9"/>
    <w:rsid w:val="002E2E7E"/>
    <w:rsid w:val="003569ED"/>
    <w:rsid w:val="003C15DA"/>
    <w:rsid w:val="00520181"/>
    <w:rsid w:val="00622838"/>
    <w:rsid w:val="006572F4"/>
    <w:rsid w:val="007B2B63"/>
    <w:rsid w:val="007D48EE"/>
    <w:rsid w:val="0091368F"/>
    <w:rsid w:val="00935427"/>
    <w:rsid w:val="00A023AE"/>
    <w:rsid w:val="00B35EBC"/>
    <w:rsid w:val="00BD5CB2"/>
    <w:rsid w:val="00C42F2A"/>
    <w:rsid w:val="00CA32C4"/>
    <w:rsid w:val="00CA7C59"/>
    <w:rsid w:val="00D35962"/>
    <w:rsid w:val="00DC1158"/>
    <w:rsid w:val="00EA5D39"/>
    <w:rsid w:val="00EA68A6"/>
    <w:rsid w:val="00EB579F"/>
    <w:rsid w:val="00F5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E2380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8EE"/>
    <w:pPr>
      <w:spacing w:before="60" w:after="220"/>
      <w:jc w:val="both"/>
    </w:pPr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rsid w:val="003C15DA"/>
    <w:pPr>
      <w:ind w:left="-2160"/>
      <w:jc w:val="left"/>
      <w:outlineLvl w:val="0"/>
    </w:pPr>
    <w:rPr>
      <w:rFonts w:asciiTheme="majorHAnsi" w:hAnsiTheme="majorHAnsi"/>
      <w:spacing w:val="20"/>
      <w:kern w:val="28"/>
      <w:sz w:val="23"/>
    </w:rPr>
  </w:style>
  <w:style w:type="paragraph" w:styleId="Heading2">
    <w:name w:val="heading 2"/>
    <w:basedOn w:val="HeadingBase"/>
    <w:next w:val="Normal"/>
    <w:semiHidden/>
    <w:unhideWhenUsed/>
    <w:qFormat/>
    <w:rsid w:val="006572F4"/>
    <w:pPr>
      <w:jc w:val="left"/>
      <w:outlineLvl w:val="1"/>
    </w:pPr>
    <w:rPr>
      <w:spacing w:val="5"/>
      <w:sz w:val="20"/>
    </w:rPr>
  </w:style>
  <w:style w:type="paragraph" w:styleId="Heading3">
    <w:name w:val="heading 3"/>
    <w:basedOn w:val="HeadingBase"/>
    <w:next w:val="Normal"/>
    <w:semiHidden/>
    <w:unhideWhenUsed/>
    <w:qFormat/>
    <w:rsid w:val="006572F4"/>
    <w:pPr>
      <w:spacing w:after="220"/>
      <w:jc w:val="left"/>
      <w:outlineLvl w:val="2"/>
    </w:pPr>
    <w:rPr>
      <w:i/>
      <w:spacing w:val="-2"/>
      <w:sz w:val="20"/>
    </w:rPr>
  </w:style>
  <w:style w:type="paragraph" w:styleId="Heading4">
    <w:name w:val="heading 4"/>
    <w:basedOn w:val="HeadingBase"/>
    <w:next w:val="Normal"/>
    <w:semiHidden/>
    <w:unhideWhenUsed/>
    <w:qFormat/>
    <w:rsid w:val="006572F4"/>
    <w:pPr>
      <w:spacing w:after="0"/>
      <w:jc w:val="left"/>
      <w:outlineLvl w:val="3"/>
    </w:pPr>
    <w:rPr>
      <w:i/>
      <w:caps w:val="0"/>
      <w:spacing w:val="5"/>
      <w:sz w:val="24"/>
    </w:rPr>
  </w:style>
  <w:style w:type="paragraph" w:styleId="Heading5">
    <w:name w:val="heading 5"/>
    <w:basedOn w:val="HeadingBase"/>
    <w:next w:val="Normal"/>
    <w:semiHidden/>
    <w:unhideWhenUsed/>
    <w:qFormat/>
    <w:rsid w:val="006572F4"/>
    <w:pPr>
      <w:spacing w:after="220"/>
      <w:jc w:val="left"/>
      <w:outlineLvl w:val="4"/>
    </w:pPr>
    <w:rPr>
      <w:b/>
      <w:spacing w:val="20"/>
      <w:sz w:val="18"/>
    </w:rPr>
  </w:style>
  <w:style w:type="paragraph" w:styleId="Heading6">
    <w:name w:val="heading 6"/>
    <w:basedOn w:val="Normal"/>
    <w:next w:val="Normal"/>
    <w:semiHidden/>
    <w:unhideWhenUsed/>
    <w:qFormat/>
    <w:rsid w:val="006572F4"/>
    <w:pPr>
      <w:spacing w:before="240" w:line="240" w:lineRule="atLeast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Base">
    <w:name w:val="Heading Base"/>
    <w:basedOn w:val="Normal"/>
    <w:semiHidden/>
    <w:rsid w:val="00006A3E"/>
    <w:pPr>
      <w:keepNext/>
      <w:keepLines/>
      <w:spacing w:before="240" w:after="240" w:line="240" w:lineRule="atLeast"/>
    </w:pPr>
    <w:rPr>
      <w:caps/>
    </w:rPr>
  </w:style>
  <w:style w:type="paragraph" w:customStyle="1" w:styleId="SectionTitle">
    <w:name w:val="Section Title"/>
    <w:basedOn w:val="Normal"/>
    <w:next w:val="Normal"/>
    <w:unhideWhenUsed/>
    <w:qFormat/>
    <w:rsid w:val="003C15DA"/>
    <w:pPr>
      <w:pBdr>
        <w:bottom w:val="single" w:sz="6" w:space="1" w:color="808080" w:themeColor="background1" w:themeShade="80"/>
      </w:pBdr>
      <w:spacing w:before="220" w:after="0" w:line="220" w:lineRule="atLeast"/>
      <w:jc w:val="left"/>
    </w:pPr>
    <w:rPr>
      <w:rFonts w:asciiTheme="majorHAnsi" w:hAnsiTheme="majorHAnsi"/>
      <w:caps/>
      <w:spacing w:val="15"/>
      <w:sz w:val="20"/>
    </w:rPr>
  </w:style>
  <w:style w:type="paragraph" w:customStyle="1" w:styleId="CompanyName">
    <w:name w:val="Company Name"/>
    <w:basedOn w:val="Normal"/>
    <w:next w:val="JobTitle"/>
    <w:qFormat/>
    <w:rsid w:val="006572F4"/>
    <w:pPr>
      <w:tabs>
        <w:tab w:val="left" w:pos="1440"/>
        <w:tab w:val="right" w:pos="6480"/>
      </w:tabs>
      <w:spacing w:before="220" w:line="220" w:lineRule="atLeast"/>
      <w:jc w:val="left"/>
    </w:pPr>
  </w:style>
  <w:style w:type="paragraph" w:customStyle="1" w:styleId="JobTitle">
    <w:name w:val="Job Title"/>
    <w:next w:val="Achievement"/>
    <w:qFormat/>
    <w:rsid w:val="007D48EE"/>
    <w:pPr>
      <w:spacing w:before="40" w:after="40" w:line="220" w:lineRule="atLeast"/>
    </w:pPr>
    <w:rPr>
      <w:rFonts w:asciiTheme="minorHAnsi" w:hAnsiTheme="minorHAnsi"/>
      <w:i/>
      <w:spacing w:val="5"/>
      <w:sz w:val="23"/>
    </w:rPr>
  </w:style>
  <w:style w:type="paragraph" w:customStyle="1" w:styleId="Achievement">
    <w:name w:val="Achievement"/>
    <w:basedOn w:val="Normal"/>
    <w:unhideWhenUsed/>
    <w:qFormat/>
    <w:rsid w:val="00006A3E"/>
    <w:pPr>
      <w:numPr>
        <w:numId w:val="1"/>
      </w:numPr>
      <w:spacing w:after="60" w:line="240" w:lineRule="atLeast"/>
    </w:pPr>
  </w:style>
  <w:style w:type="paragraph" w:customStyle="1" w:styleId="Name">
    <w:name w:val="Name"/>
    <w:basedOn w:val="Normal"/>
    <w:next w:val="Normal"/>
    <w:qFormat/>
    <w:rsid w:val="003C15DA"/>
    <w:pPr>
      <w:spacing w:after="440" w:line="240" w:lineRule="atLeast"/>
      <w:jc w:val="center"/>
    </w:pPr>
    <w:rPr>
      <w:caps/>
      <w:spacing w:val="80"/>
      <w:sz w:val="44"/>
    </w:rPr>
  </w:style>
  <w:style w:type="paragraph" w:styleId="BalloonText">
    <w:name w:val="Balloon Text"/>
    <w:basedOn w:val="Normal"/>
    <w:link w:val="BalloonTextChar"/>
    <w:semiHidden/>
    <w:unhideWhenUsed/>
    <w:rsid w:val="007D48EE"/>
    <w:pPr>
      <w:spacing w:before="0" w:after="0"/>
    </w:pPr>
    <w:rPr>
      <w:rFonts w:ascii="Tahoma" w:hAnsi="Tahoma" w:cs="Tahoma"/>
      <w:sz w:val="16"/>
      <w:szCs w:val="16"/>
    </w:rPr>
  </w:style>
  <w:style w:type="paragraph" w:customStyle="1" w:styleId="ContactInfo">
    <w:name w:val="Contact Info"/>
    <w:basedOn w:val="Normal"/>
    <w:qFormat/>
    <w:rsid w:val="006572F4"/>
    <w:pPr>
      <w:spacing w:line="160" w:lineRule="atLeast"/>
      <w:jc w:val="center"/>
    </w:pPr>
    <w:rPr>
      <w:caps/>
      <w:spacing w:val="30"/>
      <w:sz w:val="15"/>
    </w:rPr>
  </w:style>
  <w:style w:type="paragraph" w:customStyle="1" w:styleId="CompanyName1">
    <w:name w:val="Company Name 1"/>
    <w:basedOn w:val="CompanyName"/>
    <w:next w:val="JobTitle"/>
    <w:qFormat/>
    <w:rsid w:val="006572F4"/>
    <w:pPr>
      <w:spacing w:before="60"/>
    </w:pPr>
  </w:style>
  <w:style w:type="character" w:styleId="PlaceholderText">
    <w:name w:val="Placeholder Text"/>
    <w:basedOn w:val="DefaultParagraphFont"/>
    <w:uiPriority w:val="99"/>
    <w:semiHidden/>
    <w:rsid w:val="00095B9A"/>
    <w:rPr>
      <w:color w:val="808080"/>
    </w:rPr>
  </w:style>
  <w:style w:type="character" w:customStyle="1" w:styleId="BalloonTextChar">
    <w:name w:val="Balloon Text Char"/>
    <w:basedOn w:val="DefaultParagraphFont"/>
    <w:link w:val="BalloonText"/>
    <w:semiHidden/>
    <w:rsid w:val="007D48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glossaryDocument" Target="glossary/document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family/Library/Containers/com.microsoft.Word/Data/Library/Caches/TM02808064/Sales%20manager%20resume%20(elegant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A30F8F20DE13C4FB1D3EFADBD88A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72EDB-13EC-CD48-9AD7-07AE10EB0530}"/>
      </w:docPartPr>
      <w:docPartBody>
        <w:p w:rsidR="000748C0" w:rsidRDefault="009F73C8">
          <w:pPr>
            <w:pStyle w:val="7A30F8F20DE13C4FB1D3EFADBD88A2D1"/>
          </w:pPr>
          <w:r>
            <w:t>[City, ST]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ms Rmn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4BD"/>
    <w:rsid w:val="000748C0"/>
    <w:rsid w:val="00130E91"/>
    <w:rsid w:val="009F73C8"/>
    <w:rsid w:val="00BB6025"/>
    <w:rsid w:val="00C3192F"/>
    <w:rsid w:val="00D864BD"/>
    <w:rsid w:val="00D9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6C75BDDC80D954097C4CA71A9B0BB52">
    <w:name w:val="F6C75BDDC80D954097C4CA71A9B0BB52"/>
  </w:style>
  <w:style w:type="paragraph" w:customStyle="1" w:styleId="AC260E2AC0AA5943932893F5477A2201">
    <w:name w:val="AC260E2AC0AA5943932893F5477A2201"/>
  </w:style>
  <w:style w:type="paragraph" w:customStyle="1" w:styleId="BCC3C873FF1519468096A46E0025A71E">
    <w:name w:val="BCC3C873FF1519468096A46E0025A71E"/>
  </w:style>
  <w:style w:type="paragraph" w:customStyle="1" w:styleId="F18B81CC9F7A264181699623C302AA91">
    <w:name w:val="F18B81CC9F7A264181699623C302AA91"/>
  </w:style>
  <w:style w:type="paragraph" w:customStyle="1" w:styleId="7A30F8F20DE13C4FB1D3EFADBD88A2D1">
    <w:name w:val="7A30F8F20DE13C4FB1D3EFADBD88A2D1"/>
  </w:style>
  <w:style w:type="paragraph" w:customStyle="1" w:styleId="48AF4327AE10384AA391522211A1811A">
    <w:name w:val="48AF4327AE10384AA391522211A1811A"/>
  </w:style>
  <w:style w:type="paragraph" w:customStyle="1" w:styleId="D66F72B4CAC73F40A5FF8DE7B1AB5F4D">
    <w:name w:val="D66F72B4CAC73F40A5FF8DE7B1AB5F4D"/>
  </w:style>
  <w:style w:type="paragraph" w:customStyle="1" w:styleId="EC6C8FBFCF8A9849A23DDA7C00D47B3D">
    <w:name w:val="EC6C8FBFCF8A9849A23DDA7C00D47B3D"/>
  </w:style>
  <w:style w:type="paragraph" w:customStyle="1" w:styleId="B0F0BB28B35BE242967A85C7B5A2FE51">
    <w:name w:val="B0F0BB28B35BE242967A85C7B5A2FE51"/>
  </w:style>
  <w:style w:type="paragraph" w:customStyle="1" w:styleId="25A9D49EE8CC3B4B9F2BF3AE70D20FED">
    <w:name w:val="25A9D49EE8CC3B4B9F2BF3AE70D20FED"/>
  </w:style>
  <w:style w:type="paragraph" w:customStyle="1" w:styleId="B368B386608F6A459219A57F849362A6">
    <w:name w:val="B368B386608F6A459219A57F849362A6"/>
  </w:style>
  <w:style w:type="paragraph" w:customStyle="1" w:styleId="26371D1FE2F16F4C997721231955F5B2">
    <w:name w:val="26371D1FE2F16F4C997721231955F5B2"/>
  </w:style>
  <w:style w:type="paragraph" w:customStyle="1" w:styleId="01CD91823F1917479B451FAD37670CF4">
    <w:name w:val="01CD91823F1917479B451FAD37670CF4"/>
  </w:style>
  <w:style w:type="paragraph" w:customStyle="1" w:styleId="9406AA8A5D8AE94DBC9CB71ADF375193">
    <w:name w:val="9406AA8A5D8AE94DBC9CB71ADF375193"/>
  </w:style>
  <w:style w:type="paragraph" w:customStyle="1" w:styleId="CDFAE726757DED49A2BD89889F7F1415">
    <w:name w:val="CDFAE726757DED49A2BD89889F7F1415"/>
  </w:style>
  <w:style w:type="paragraph" w:customStyle="1" w:styleId="4AE1199570FCED469A31CFEFA1996C5C">
    <w:name w:val="4AE1199570FCED469A31CFEFA1996C5C"/>
  </w:style>
  <w:style w:type="paragraph" w:customStyle="1" w:styleId="601373F7CED237419B97F7C247142A0C">
    <w:name w:val="601373F7CED237419B97F7C247142A0C"/>
  </w:style>
  <w:style w:type="paragraph" w:customStyle="1" w:styleId="58FD08D0039D1A47A42E07F16033D85C">
    <w:name w:val="58FD08D0039D1A47A42E07F16033D85C"/>
  </w:style>
  <w:style w:type="paragraph" w:customStyle="1" w:styleId="97A2CBD1BEEEAA49B922FB1BE52231B0">
    <w:name w:val="97A2CBD1BEEEAA49B922FB1BE52231B0"/>
  </w:style>
  <w:style w:type="paragraph" w:customStyle="1" w:styleId="BEBC35FEFC319F42890A2C6BA7D31246">
    <w:name w:val="BEBC35FEFC319F42890A2C6BA7D31246"/>
  </w:style>
  <w:style w:type="paragraph" w:customStyle="1" w:styleId="53728B1EBB32A44CA215B82159E17803">
    <w:name w:val="53728B1EBB32A44CA215B82159E17803"/>
  </w:style>
  <w:style w:type="paragraph" w:customStyle="1" w:styleId="207DCFA78FD0954E9B15E9587C14AC0D">
    <w:name w:val="207DCFA78FD0954E9B15E9587C14AC0D"/>
  </w:style>
  <w:style w:type="paragraph" w:customStyle="1" w:styleId="4E1247C5145026468A40A7E2E2A06AB1">
    <w:name w:val="4E1247C5145026468A40A7E2E2A06AB1"/>
  </w:style>
  <w:style w:type="paragraph" w:customStyle="1" w:styleId="903C19258CE4E44BACFA0A8763D7CAF6">
    <w:name w:val="903C19258CE4E44BACFA0A8763D7CAF6"/>
  </w:style>
  <w:style w:type="paragraph" w:customStyle="1" w:styleId="0FEE20C046FF6F4989BEDCC8E445C741">
    <w:name w:val="0FEE20C046FF6F4989BEDCC8E445C741"/>
  </w:style>
  <w:style w:type="paragraph" w:customStyle="1" w:styleId="3899070047847745A9404427B2FC50C5">
    <w:name w:val="3899070047847745A9404427B2FC50C5"/>
  </w:style>
  <w:style w:type="paragraph" w:customStyle="1" w:styleId="EA4494EFBAA8FF46A59EC0CD9E4263EE">
    <w:name w:val="EA4494EFBAA8FF46A59EC0CD9E4263EE"/>
  </w:style>
  <w:style w:type="paragraph" w:customStyle="1" w:styleId="F72B33BB611E334CADD9E7281084E1A1">
    <w:name w:val="F72B33BB611E334CADD9E7281084E1A1"/>
  </w:style>
  <w:style w:type="paragraph" w:customStyle="1" w:styleId="9D10506D3D3BD741B2567464EFDE2025">
    <w:name w:val="9D10506D3D3BD741B2567464EFDE2025"/>
  </w:style>
  <w:style w:type="paragraph" w:customStyle="1" w:styleId="25757BF09323F5428FFEEE43A8203DF8">
    <w:name w:val="25757BF09323F5428FFEEE43A8203DF8"/>
  </w:style>
  <w:style w:type="paragraph" w:customStyle="1" w:styleId="05305CEA307F6B4493697D0E97E51294">
    <w:name w:val="05305CEA307F6B4493697D0E97E51294"/>
  </w:style>
  <w:style w:type="paragraph" w:customStyle="1" w:styleId="87F15C8CE878B24EA518079BBE85F52C">
    <w:name w:val="87F15C8CE878B24EA518079BBE85F52C"/>
  </w:style>
  <w:style w:type="paragraph" w:customStyle="1" w:styleId="7CCDE0DC4832DF42B2A75D0F0EC9E5E9">
    <w:name w:val="7CCDE0DC4832DF42B2A75D0F0EC9E5E9"/>
  </w:style>
  <w:style w:type="paragraph" w:customStyle="1" w:styleId="1A23A2F297D7694F9CE3934A56F36B63">
    <w:name w:val="1A23A2F297D7694F9CE3934A56F36B63"/>
  </w:style>
  <w:style w:type="paragraph" w:customStyle="1" w:styleId="7CF45ACB7281B74783A9F38B79B952AB">
    <w:name w:val="7CF45ACB7281B74783A9F38B79B952AB"/>
    <w:rsid w:val="00D864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Resume">
      <a:majorFont>
        <a:latin typeface="Garamond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736568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2011-12-28T19:05:00+00:00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1404854</Value>
      <Value>1531179</Value>
    </PublishStatusLookup>
    <APAuthor xmlns="4873beb7-5857-4685-be1f-d57550cc96cc">
      <UserInfo>
        <DisplayName>REDMOND\v-gehous</DisplayName>
        <AccountId>2365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 xsi:nil="true"/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TP102808063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OfficeOnlineVNext,OfficeOnline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Props1.xml><?xml version="1.0" encoding="utf-8"?>
<ds:datastoreItem xmlns:ds="http://schemas.openxmlformats.org/officeDocument/2006/customXml" ds:itemID="{3DB335B5-414B-471A-9372-AA6397200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734344-EF32-4D1A-8487-837ED7C80C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69F9F1-2E60-4931-85B0-C29A8DD3BF77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Sales manager resume (elegant).dotx</Template>
  <TotalTime>2</TotalTime>
  <Pages>2</Pages>
  <Words>264</Words>
  <Characters>1510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manager resume (Elegant design)</vt:lpstr>
    </vt:vector>
  </TitlesOfParts>
  <Company>Microsoft Corporation</Company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manager resume (Elegant design)</dc:title>
  <dc:creator>Microsoft Office User</dc:creator>
  <cp:lastModifiedBy>Microsoft Office User</cp:lastModifiedBy>
  <cp:revision>3</cp:revision>
  <cp:lastPrinted>2003-12-31T20:25:00Z</cp:lastPrinted>
  <dcterms:created xsi:type="dcterms:W3CDTF">2018-07-29T19:46:00Z</dcterms:created>
  <dcterms:modified xsi:type="dcterms:W3CDTF">2018-07-29T19:48:00Z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TC063695071033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