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358959" w14:textId="7126F87B" w:rsidR="007E63C9" w:rsidRDefault="002C0F2B" w:rsidP="007E63C9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6F3D40" w:rsidRPr="006F3D40">
        <w:rPr>
          <w:noProof/>
          <w:lang w:val="en-US" w:eastAsia="zh-TW"/>
        </w:rPr>
        <w:pict w14:anchorId="76E3EE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1" o:spid="_x0000_i1025" type="#_x0000_t75" alt="D:\980316-5912.jpg" style="width:115.1pt;height:125.55pt;visibility:visible;mso-wrap-style:square">
            <v:imagedata r:id="rId8" o:title="980316-5912.jpg"/>
          </v:shape>
        </w:pict>
      </w:r>
    </w:p>
    <w:p w14:paraId="77E2F8B1" w14:textId="77777777" w:rsidR="007E63C9" w:rsidRDefault="007E63C9" w:rsidP="007E63C9">
      <w:pPr>
        <w:jc w:val="both"/>
        <w:rPr>
          <w:sz w:val="22"/>
          <w:szCs w:val="22"/>
          <w:lang w:val="en-GB"/>
        </w:rPr>
      </w:pPr>
    </w:p>
    <w:p w14:paraId="596B8494" w14:textId="77777777" w:rsidR="0093068A" w:rsidRPr="003C32E4" w:rsidRDefault="00AC3BCD" w:rsidP="007E63C9">
      <w:pPr>
        <w:jc w:val="both"/>
        <w:rPr>
          <w:lang w:val="en-GB"/>
        </w:rPr>
      </w:pPr>
      <w:proofErr w:type="gramStart"/>
      <w:r w:rsidRPr="003C32E4">
        <w:rPr>
          <w:rFonts w:eastAsia="MS PGothic"/>
          <w:b/>
          <w:color w:val="000000"/>
        </w:rPr>
        <w:t>Title:</w:t>
      </w:r>
      <w:r w:rsidR="007E63C9" w:rsidRPr="003C32E4">
        <w:rPr>
          <w:rFonts w:eastAsia="Kaiti TC"/>
          <w:color w:val="000000"/>
          <w:lang w:val="en-US"/>
        </w:rPr>
        <w:t>Effects</w:t>
      </w:r>
      <w:proofErr w:type="gramEnd"/>
      <w:r w:rsidR="007E63C9" w:rsidRPr="003C32E4">
        <w:rPr>
          <w:rFonts w:eastAsia="Kaiti TC"/>
          <w:color w:val="000000"/>
          <w:lang w:val="en-US"/>
        </w:rPr>
        <w:t xml:space="preserve"> of life album intervention in drug abuse un</w:t>
      </w:r>
      <w:r w:rsidR="00B23BD3" w:rsidRPr="003C32E4">
        <w:rPr>
          <w:rFonts w:eastAsia="Kaiti TC"/>
          <w:color w:val="000000"/>
          <w:lang w:val="en-US"/>
        </w:rPr>
        <w:t>married young woman-a case stud</w:t>
      </w:r>
      <w:r w:rsidR="007E63C9" w:rsidRPr="003C32E4">
        <w:rPr>
          <w:rFonts w:eastAsia="Kaiti TC"/>
          <w:color w:val="000000"/>
          <w:lang w:val="en-US"/>
        </w:rPr>
        <w:t>y</w:t>
      </w:r>
    </w:p>
    <w:p w14:paraId="0CC9F95C" w14:textId="77777777" w:rsidR="0093068A" w:rsidRPr="003C32E4" w:rsidRDefault="0093068A" w:rsidP="00AC3BCD">
      <w:pPr>
        <w:rPr>
          <w:rFonts w:eastAsia="MS PGothic"/>
          <w:color w:val="000000"/>
          <w:sz w:val="28"/>
          <w:szCs w:val="28"/>
        </w:rPr>
      </w:pPr>
    </w:p>
    <w:p w14:paraId="3B6FFEDC" w14:textId="77777777" w:rsidR="00AC3BCD" w:rsidRPr="003C32E4" w:rsidRDefault="00AC3BCD" w:rsidP="00AC3BCD">
      <w:pPr>
        <w:rPr>
          <w:rFonts w:eastAsia="MS PGothic"/>
          <w:color w:val="000000"/>
        </w:rPr>
      </w:pPr>
      <w:r w:rsidRPr="003C32E4">
        <w:rPr>
          <w:rFonts w:eastAsia="MS PGothic"/>
          <w:color w:val="000000"/>
          <w:sz w:val="28"/>
          <w:szCs w:val="28"/>
        </w:rPr>
        <w:br/>
      </w:r>
      <w:r w:rsidRPr="003C32E4">
        <w:rPr>
          <w:b/>
          <w:sz w:val="28"/>
          <w:szCs w:val="28"/>
        </w:rPr>
        <w:t xml:space="preserve">                                            </w:t>
      </w:r>
      <w:proofErr w:type="spellStart"/>
      <w:r w:rsidR="0093068A" w:rsidRPr="003C32E4">
        <w:rPr>
          <w:rFonts w:eastAsia="MS PGothic"/>
          <w:color w:val="000000"/>
        </w:rPr>
        <w:t>Name</w:t>
      </w:r>
      <w:proofErr w:type="spellEnd"/>
      <w:r w:rsidR="0093068A" w:rsidRPr="003C32E4">
        <w:rPr>
          <w:rFonts w:eastAsia="MS PGothic"/>
          <w:color w:val="000000"/>
        </w:rPr>
        <w:t xml:space="preserve">: </w:t>
      </w:r>
      <w:proofErr w:type="spellStart"/>
      <w:r w:rsidR="0093068A" w:rsidRPr="003C32E4">
        <w:rPr>
          <w:rFonts w:eastAsia="Kaiti TC"/>
          <w:color w:val="000000"/>
        </w:rPr>
        <w:t>Hui</w:t>
      </w:r>
      <w:proofErr w:type="spellEnd"/>
      <w:r w:rsidR="0093068A" w:rsidRPr="003C32E4">
        <w:rPr>
          <w:rFonts w:eastAsia="Kaiti TC"/>
          <w:color w:val="000000"/>
          <w:lang w:val="en-US"/>
        </w:rPr>
        <w:t>-Ting</w:t>
      </w:r>
      <w:r w:rsidR="007E63C9" w:rsidRPr="003C32E4">
        <w:rPr>
          <w:rFonts w:eastAsia="Kaiti TC"/>
          <w:color w:val="000000"/>
          <w:lang w:val="en-US"/>
        </w:rPr>
        <w:t xml:space="preserve"> </w:t>
      </w:r>
      <w:proofErr w:type="spellStart"/>
      <w:proofErr w:type="gramStart"/>
      <w:r w:rsidR="007E63C9" w:rsidRPr="003C32E4">
        <w:rPr>
          <w:rFonts w:eastAsia="Kaiti TC"/>
          <w:color w:val="000000"/>
          <w:lang w:val="en-US"/>
        </w:rPr>
        <w:t>Tu</w:t>
      </w:r>
      <w:proofErr w:type="spellEnd"/>
      <w:r w:rsidR="007E63C9" w:rsidRPr="003C32E4">
        <w:rPr>
          <w:rFonts w:eastAsia="Kaiti TC"/>
          <w:color w:val="000000"/>
          <w:lang w:val="en-US"/>
        </w:rPr>
        <w:t xml:space="preserve">,  </w:t>
      </w:r>
      <w:r w:rsidR="0093068A" w:rsidRPr="003C32E4">
        <w:rPr>
          <w:rFonts w:eastAsia="Kaiti TC"/>
          <w:color w:val="000000"/>
          <w:lang w:val="en-US"/>
        </w:rPr>
        <w:t>Shu</w:t>
      </w:r>
      <w:proofErr w:type="gramEnd"/>
      <w:r w:rsidR="0093068A" w:rsidRPr="003C32E4">
        <w:rPr>
          <w:rFonts w:eastAsia="Kaiti TC"/>
          <w:color w:val="000000"/>
          <w:lang w:val="en-US"/>
        </w:rPr>
        <w:t>-Ming</w:t>
      </w:r>
      <w:r w:rsidR="007E63C9" w:rsidRPr="003C32E4">
        <w:rPr>
          <w:rFonts w:eastAsia="Kaiti TC"/>
          <w:color w:val="000000"/>
          <w:lang w:val="en-US"/>
        </w:rPr>
        <w:t xml:space="preserve"> Chen</w:t>
      </w:r>
    </w:p>
    <w:p w14:paraId="52911FDA" w14:textId="77777777" w:rsidR="00AC3BCD" w:rsidRPr="003C32E4" w:rsidRDefault="00A77A89" w:rsidP="0093068A">
      <w:pPr>
        <w:rPr>
          <w:rFonts w:eastAsia="MS PGothic"/>
          <w:color w:val="000000"/>
        </w:rPr>
      </w:pPr>
      <w:r w:rsidRPr="003C32E4">
        <w:rPr>
          <w:b/>
        </w:rPr>
        <w:t xml:space="preserve">            </w:t>
      </w:r>
      <w:proofErr w:type="spellStart"/>
      <w:r w:rsidR="003C32E4" w:rsidRPr="003C32E4">
        <w:rPr>
          <w:rFonts w:eastAsia="MS PGothic"/>
          <w:color w:val="000000"/>
        </w:rPr>
        <w:t>Fooyin</w:t>
      </w:r>
      <w:r w:rsidR="007E63C9" w:rsidRPr="003C32E4">
        <w:rPr>
          <w:rFonts w:eastAsia="MS PGothic"/>
          <w:color w:val="000000"/>
        </w:rPr>
        <w:t>Uni</w:t>
      </w:r>
      <w:r w:rsidR="0093068A" w:rsidRPr="003C32E4">
        <w:rPr>
          <w:rFonts w:eastAsia="MS PGothic"/>
          <w:color w:val="000000"/>
        </w:rPr>
        <w:t>versity</w:t>
      </w:r>
      <w:proofErr w:type="spellEnd"/>
      <w:r w:rsidR="003C32E4" w:rsidRPr="003C32E4">
        <w:rPr>
          <w:rFonts w:eastAsia="MS PGothic"/>
          <w:color w:val="000000"/>
        </w:rPr>
        <w:t xml:space="preserve">, School of Nursing &amp; </w:t>
      </w:r>
      <w:proofErr w:type="spellStart"/>
      <w:r w:rsidR="007E63C9" w:rsidRPr="003C32E4">
        <w:rPr>
          <w:rFonts w:eastAsia="MS PGothic"/>
          <w:color w:val="000000"/>
        </w:rPr>
        <w:t>Paochien</w:t>
      </w:r>
      <w:proofErr w:type="spellEnd"/>
      <w:r w:rsidR="007E63C9" w:rsidRPr="003C32E4">
        <w:rPr>
          <w:rFonts w:eastAsia="MS PGothic"/>
          <w:color w:val="000000"/>
        </w:rPr>
        <w:t xml:space="preserve"> hospital RN</w:t>
      </w:r>
      <w:r w:rsidR="0093068A" w:rsidRPr="003C32E4">
        <w:rPr>
          <w:rFonts w:eastAsia="MS PGothic"/>
          <w:color w:val="000000"/>
        </w:rPr>
        <w:t>, Taiwan</w:t>
      </w:r>
    </w:p>
    <w:p w14:paraId="247FD78C" w14:textId="77777777" w:rsidR="0093068A" w:rsidRPr="003C32E4" w:rsidRDefault="00A77A89" w:rsidP="0093068A">
      <w:pPr>
        <w:rPr>
          <w:rFonts w:eastAsia="MS PGothic"/>
          <w:color w:val="000000"/>
        </w:rPr>
      </w:pPr>
      <w:r w:rsidRPr="003C32E4">
        <w:rPr>
          <w:rFonts w:eastAsia="MS PGothic"/>
          <w:color w:val="000000"/>
        </w:rPr>
        <w:t xml:space="preserve">            </w:t>
      </w:r>
      <w:r w:rsidR="007E63C9" w:rsidRPr="003C32E4">
        <w:rPr>
          <w:rFonts w:eastAsia="MS PGothic"/>
          <w:color w:val="000000"/>
        </w:rPr>
        <w:t xml:space="preserve"> </w:t>
      </w:r>
      <w:r w:rsidR="003C32E4" w:rsidRPr="003C32E4">
        <w:rPr>
          <w:rFonts w:eastAsia="MS PGothic"/>
          <w:color w:val="000000"/>
        </w:rPr>
        <w:t xml:space="preserve">     </w:t>
      </w:r>
      <w:proofErr w:type="spellStart"/>
      <w:r w:rsidR="003C32E4" w:rsidRPr="003C32E4">
        <w:rPr>
          <w:rFonts w:eastAsia="MS PGothic"/>
          <w:color w:val="000000"/>
        </w:rPr>
        <w:t>Fooyin</w:t>
      </w:r>
      <w:r w:rsidR="007E63C9" w:rsidRPr="003C32E4">
        <w:rPr>
          <w:rFonts w:eastAsia="MS PGothic"/>
          <w:color w:val="000000"/>
        </w:rPr>
        <w:t>University</w:t>
      </w:r>
      <w:proofErr w:type="spellEnd"/>
      <w:r w:rsidR="007E63C9" w:rsidRPr="003C32E4">
        <w:rPr>
          <w:rFonts w:eastAsia="MS PGothic"/>
          <w:color w:val="000000"/>
        </w:rPr>
        <w:t>, School of Nursing</w:t>
      </w:r>
      <w:r w:rsidR="00F05AC3" w:rsidRPr="003C32E4">
        <w:rPr>
          <w:rFonts w:eastAsia="MS PGothic"/>
          <w:color w:val="000000"/>
        </w:rPr>
        <w:t>,</w:t>
      </w:r>
      <w:r w:rsidR="007E63C9" w:rsidRPr="003C32E4">
        <w:rPr>
          <w:rFonts w:eastAsia="MS PGothic"/>
          <w:color w:val="000000"/>
        </w:rPr>
        <w:t xml:space="preserve"> Kaohsiung,</w:t>
      </w:r>
      <w:r w:rsidR="00F05AC3" w:rsidRPr="003C32E4">
        <w:rPr>
          <w:rFonts w:eastAsia="MS PGothic"/>
          <w:color w:val="000000"/>
        </w:rPr>
        <w:t xml:space="preserve"> Taiwan</w:t>
      </w:r>
    </w:p>
    <w:p w14:paraId="577CD82B" w14:textId="77777777" w:rsidR="0093068A" w:rsidRPr="003C32E4" w:rsidRDefault="0093068A" w:rsidP="0093068A">
      <w:pPr>
        <w:rPr>
          <w:rFonts w:eastAsia="MS PGothic"/>
          <w:color w:val="000000"/>
        </w:rPr>
      </w:pPr>
    </w:p>
    <w:p w14:paraId="6B7DE04E" w14:textId="57521709" w:rsidR="001B0A16" w:rsidRPr="00650160" w:rsidRDefault="003C32E4" w:rsidP="00D426D0">
      <w:pPr>
        <w:rPr>
          <w:rFonts w:eastAsia="Kaiti TC"/>
        </w:rPr>
      </w:pPr>
      <w:r w:rsidRPr="003C32E4">
        <w:rPr>
          <w:rFonts w:eastAsia="Kaiti TC"/>
          <w:color w:val="000000"/>
        </w:rPr>
        <w:t xml:space="preserve">        </w:t>
      </w:r>
      <w:r w:rsidR="00F05AC3" w:rsidRPr="003C32E4">
        <w:rPr>
          <w:rFonts w:eastAsia="Kaiti TC"/>
          <w:color w:val="000000"/>
          <w:lang w:val="en-US"/>
        </w:rPr>
        <w:t xml:space="preserve">The </w:t>
      </w:r>
      <w:r w:rsidR="00F05AC3" w:rsidRPr="003C32E4">
        <w:rPr>
          <w:rFonts w:eastAsia="Kaiti TC"/>
          <w:kern w:val="2"/>
          <w:lang w:val="en-US" w:eastAsia="zh-TW"/>
        </w:rPr>
        <w:t xml:space="preserve">drug addiction </w:t>
      </w:r>
      <w:r w:rsidR="00F05AC3" w:rsidRPr="003C32E4">
        <w:rPr>
          <w:rFonts w:eastAsia="Kaiti TC"/>
          <w:color w:val="000000"/>
          <w:lang w:val="en-US" w:eastAsia="zh-TW"/>
        </w:rPr>
        <w:t xml:space="preserve">problems care </w:t>
      </w:r>
      <w:proofErr w:type="gramStart"/>
      <w:r w:rsidR="00F05AC3" w:rsidRPr="003C32E4">
        <w:rPr>
          <w:rFonts w:eastAsia="Kaiti TC"/>
          <w:color w:val="000000"/>
          <w:lang w:val="en-US" w:eastAsia="zh-TW"/>
        </w:rPr>
        <w:t>are</w:t>
      </w:r>
      <w:proofErr w:type="gramEnd"/>
      <w:r w:rsidR="00F05AC3" w:rsidRPr="003C32E4">
        <w:rPr>
          <w:rFonts w:eastAsia="Kaiti TC"/>
          <w:color w:val="000000"/>
          <w:lang w:val="en-US" w:eastAsia="zh-TW"/>
        </w:rPr>
        <w:t xml:space="preserve"> challenged healthcare provider for decade. </w:t>
      </w:r>
      <w:r w:rsidR="000C28C8" w:rsidRPr="003C32E4">
        <w:rPr>
          <w:rFonts w:eastAsia="Kaiti TC"/>
          <w:kern w:val="2"/>
          <w:lang w:val="en-US" w:eastAsia="zh-TW"/>
        </w:rPr>
        <w:t>The case</w:t>
      </w:r>
      <w:bookmarkStart w:id="0" w:name="_GoBack"/>
      <w:bookmarkEnd w:id="0"/>
      <w:r w:rsidR="00D426D0">
        <w:rPr>
          <w:rFonts w:eastAsia="Kaiti TC"/>
          <w:kern w:val="2"/>
          <w:lang w:val="en-US" w:eastAsia="zh-TW"/>
        </w:rPr>
        <w:t xml:space="preserve"> study </w:t>
      </w:r>
      <w:r w:rsidR="000C28C8" w:rsidRPr="003C32E4">
        <w:rPr>
          <w:rFonts w:eastAsia="Kaiti TC"/>
          <w:kern w:val="2"/>
          <w:lang w:val="en-US" w:eastAsia="zh-TW"/>
        </w:rPr>
        <w:t>described a</w:t>
      </w:r>
      <w:r w:rsidR="00F05AC3" w:rsidRPr="003C32E4">
        <w:rPr>
          <w:rFonts w:eastAsia="Kaiti TC"/>
          <w:kern w:val="2"/>
          <w:lang w:val="en-US" w:eastAsia="zh-TW"/>
        </w:rPr>
        <w:t xml:space="preserve"> </w:t>
      </w:r>
      <w:proofErr w:type="gramStart"/>
      <w:r w:rsidR="00F05AC3" w:rsidRPr="003C32E4">
        <w:rPr>
          <w:rFonts w:eastAsia="Kaiti TC"/>
          <w:kern w:val="2"/>
          <w:lang w:val="en-US" w:eastAsia="zh-TW"/>
        </w:rPr>
        <w:t>twenty three year</w:t>
      </w:r>
      <w:r w:rsidR="000C28C8" w:rsidRPr="003C32E4">
        <w:rPr>
          <w:rFonts w:eastAsia="Kaiti TC"/>
          <w:kern w:val="2"/>
          <w:lang w:val="en-US" w:eastAsia="zh-TW"/>
        </w:rPr>
        <w:t>-old</w:t>
      </w:r>
      <w:proofErr w:type="gramEnd"/>
      <w:r w:rsidR="000C28C8" w:rsidRPr="003C32E4">
        <w:rPr>
          <w:rFonts w:eastAsia="Kaiti TC"/>
          <w:kern w:val="2"/>
          <w:lang w:val="en-US" w:eastAsia="zh-TW"/>
        </w:rPr>
        <w:t xml:space="preserve"> drug abuse unmarried woman who suffered from to get rid of drugs and </w:t>
      </w:r>
      <w:proofErr w:type="spellStart"/>
      <w:r w:rsidR="000C28C8" w:rsidRPr="003C32E4">
        <w:rPr>
          <w:rFonts w:eastAsia="Kaiti TC"/>
          <w:kern w:val="2"/>
          <w:lang w:val="en-US" w:eastAsia="zh-TW"/>
        </w:rPr>
        <w:t>uncetant</w:t>
      </w:r>
      <w:proofErr w:type="spellEnd"/>
      <w:r w:rsidR="000C28C8" w:rsidRPr="003C32E4">
        <w:rPr>
          <w:rFonts w:eastAsia="Kaiti TC"/>
          <w:kern w:val="2"/>
          <w:lang w:val="en-US" w:eastAsia="zh-TW"/>
        </w:rPr>
        <w:t xml:space="preserve"> in future life</w:t>
      </w:r>
      <w:r w:rsidR="00F05AC3" w:rsidRPr="003C32E4">
        <w:rPr>
          <w:rFonts w:eastAsia="Kaiti TC"/>
          <w:kern w:val="2"/>
          <w:lang w:val="en-US" w:eastAsia="zh-TW"/>
        </w:rPr>
        <w:t xml:space="preserve">. The author used </w:t>
      </w:r>
      <w:r w:rsidR="00FF6CC9">
        <w:rPr>
          <w:rFonts w:eastAsia="Kaiti TC"/>
          <w:kern w:val="2"/>
          <w:lang w:val="en-US" w:eastAsia="zh-TW"/>
        </w:rPr>
        <w:t>the method</w:t>
      </w:r>
      <w:r w:rsidR="000C28C8" w:rsidRPr="003C32E4">
        <w:rPr>
          <w:rFonts w:eastAsia="Kaiti TC"/>
          <w:kern w:val="2"/>
          <w:lang w:val="en-US" w:eastAsia="zh-TW"/>
        </w:rPr>
        <w:t xml:space="preserve"> of </w:t>
      </w:r>
      <w:r w:rsidR="00F05AC3" w:rsidRPr="003C32E4">
        <w:rPr>
          <w:rFonts w:eastAsia="Kaiti TC"/>
          <w:kern w:val="2"/>
          <w:lang w:val="en-US" w:eastAsia="zh-TW"/>
        </w:rPr>
        <w:t xml:space="preserve">life album </w:t>
      </w:r>
      <w:r w:rsidR="00E379F6" w:rsidRPr="003C32E4">
        <w:rPr>
          <w:rFonts w:eastAsia="Kaiti TC"/>
          <w:kern w:val="2"/>
          <w:lang w:val="en-US" w:eastAsia="zh-TW"/>
        </w:rPr>
        <w:t xml:space="preserve">skills </w:t>
      </w:r>
      <w:r w:rsidR="00F05AC3" w:rsidRPr="003C32E4">
        <w:rPr>
          <w:rFonts w:eastAsia="Kaiti TC"/>
          <w:kern w:val="2"/>
          <w:lang w:val="en-US" w:eastAsia="zh-TW"/>
        </w:rPr>
        <w:t xml:space="preserve">within </w:t>
      </w:r>
      <w:proofErr w:type="spellStart"/>
      <w:r w:rsidR="00F05AC3" w:rsidRPr="003C32E4">
        <w:rPr>
          <w:rFonts w:eastAsia="Kaiti TC"/>
          <w:kern w:val="2"/>
          <w:lang w:val="en-US" w:eastAsia="zh-TW"/>
        </w:rPr>
        <w:t>Ekson's</w:t>
      </w:r>
      <w:proofErr w:type="spellEnd"/>
      <w:r w:rsidR="00F05AC3" w:rsidRPr="003C32E4">
        <w:rPr>
          <w:rFonts w:eastAsia="Kaiti TC"/>
          <w:kern w:val="2"/>
          <w:lang w:val="en-US" w:eastAsia="zh-TW"/>
        </w:rPr>
        <w:t xml:space="preserve"> Erikson development stage to</w:t>
      </w:r>
      <w:r w:rsidR="00E379F6" w:rsidRPr="003C32E4">
        <w:rPr>
          <w:rFonts w:eastAsia="Kaiti TC"/>
          <w:kern w:val="2"/>
          <w:lang w:val="en-US" w:eastAsia="zh-TW"/>
        </w:rPr>
        <w:t xml:space="preserve"> take care</w:t>
      </w:r>
      <w:r w:rsidR="00802BF5">
        <w:rPr>
          <w:rFonts w:eastAsia="Kaiti TC"/>
          <w:kern w:val="2"/>
          <w:lang w:val="en-US" w:eastAsia="zh-TW"/>
        </w:rPr>
        <w:t xml:space="preserve"> </w:t>
      </w:r>
      <w:r w:rsidR="00E379F6" w:rsidRPr="003C32E4">
        <w:rPr>
          <w:rFonts w:eastAsia="Kaiti TC"/>
          <w:kern w:val="2"/>
          <w:lang w:val="en-US" w:eastAsia="zh-TW"/>
        </w:rPr>
        <w:t>for patient's psychosoci</w:t>
      </w:r>
      <w:r w:rsidR="00F05AC3" w:rsidRPr="003C32E4">
        <w:rPr>
          <w:rFonts w:eastAsia="Kaiti TC"/>
          <w:kern w:val="2"/>
          <w:lang w:val="en-US" w:eastAsia="zh-TW"/>
        </w:rPr>
        <w:t>al support.</w:t>
      </w:r>
      <w:r w:rsidR="00F05AC3" w:rsidRPr="003C32E4">
        <w:rPr>
          <w:rFonts w:eastAsia="Kaiti TC"/>
        </w:rPr>
        <w:t xml:space="preserve"> </w:t>
      </w:r>
      <w:r w:rsidR="00F05AC3" w:rsidRPr="003C32E4">
        <w:rPr>
          <w:rFonts w:eastAsia="Kaiti TC"/>
          <w:kern w:val="2"/>
          <w:lang w:val="en-US" w:eastAsia="zh-TW"/>
        </w:rPr>
        <w:t>The</w:t>
      </w:r>
      <w:r w:rsidR="00E379F6" w:rsidRPr="003C32E4">
        <w:rPr>
          <w:rFonts w:eastAsia="Kaiti TC"/>
          <w:kern w:val="2"/>
          <w:lang w:val="en-US" w:eastAsia="zh-TW"/>
        </w:rPr>
        <w:t xml:space="preserve"> life</w:t>
      </w:r>
      <w:r w:rsidR="00F05AC3" w:rsidRPr="003C32E4">
        <w:rPr>
          <w:rFonts w:eastAsia="Kaiti TC"/>
          <w:kern w:val="2"/>
          <w:lang w:val="en-US" w:eastAsia="zh-TW"/>
        </w:rPr>
        <w:t xml:space="preserve"> album </w:t>
      </w:r>
      <w:proofErr w:type="gramStart"/>
      <w:r w:rsidR="00F05AC3" w:rsidRPr="003C32E4">
        <w:rPr>
          <w:rFonts w:eastAsia="Kaiti TC"/>
          <w:kern w:val="2"/>
          <w:lang w:val="en-US" w:eastAsia="zh-TW"/>
        </w:rPr>
        <w:t>for</w:t>
      </w:r>
      <w:r w:rsidR="00D426D0">
        <w:rPr>
          <w:rFonts w:eastAsia="Kaiti TC"/>
          <w:kern w:val="2"/>
          <w:lang w:val="en-US" w:eastAsia="zh-TW"/>
        </w:rPr>
        <w:softHyphen/>
      </w:r>
      <w:r w:rsidR="00F05AC3" w:rsidRPr="003C32E4">
        <w:rPr>
          <w:rFonts w:eastAsia="Kaiti TC"/>
          <w:kern w:val="2"/>
          <w:lang w:val="en-US" w:eastAsia="zh-TW"/>
        </w:rPr>
        <w:t>mat</w:t>
      </w:r>
      <w:r w:rsidR="00D426D0">
        <w:rPr>
          <w:rFonts w:eastAsia="Kaiti TC"/>
          <w:kern w:val="2"/>
          <w:lang w:val="en-US" w:eastAsia="zh-TW"/>
        </w:rPr>
        <w:t xml:space="preserve"> </w:t>
      </w:r>
      <w:r w:rsidR="00F05AC3" w:rsidRPr="003C32E4">
        <w:rPr>
          <w:rFonts w:eastAsia="Kaiti TC"/>
          <w:kern w:val="2"/>
          <w:lang w:val="en-US" w:eastAsia="zh-TW"/>
        </w:rPr>
        <w:t xml:space="preserve"> presented</w:t>
      </w:r>
      <w:proofErr w:type="gramEnd"/>
      <w:r w:rsidR="00F05AC3" w:rsidRPr="003C32E4">
        <w:rPr>
          <w:rFonts w:eastAsia="Kaiti TC"/>
          <w:kern w:val="2"/>
          <w:lang w:val="en-US" w:eastAsia="zh-TW"/>
        </w:rPr>
        <w:t xml:space="preserve"> patient's childhood stage and adolescent stage. </w:t>
      </w:r>
      <w:r w:rsidR="00E379F6" w:rsidRPr="003C32E4">
        <w:rPr>
          <w:rFonts w:eastAsia="Kaiti TC"/>
          <w:kern w:val="2"/>
          <w:lang w:val="en-US" w:eastAsia="zh-TW"/>
        </w:rPr>
        <w:t xml:space="preserve">The life album was used </w:t>
      </w:r>
      <w:r w:rsidR="00F05AC3" w:rsidRPr="003C32E4">
        <w:rPr>
          <w:rFonts w:eastAsia="Kaiti TC"/>
          <w:kern w:val="2"/>
          <w:lang w:val="en-US" w:eastAsia="zh-TW"/>
        </w:rPr>
        <w:t>nonverbal skills,</w:t>
      </w:r>
      <w:r w:rsidR="00F05AC3" w:rsidRPr="003C32E4">
        <w:rPr>
          <w:rFonts w:eastAsia="Kaiti TC"/>
        </w:rPr>
        <w:t xml:space="preserve"> </w:t>
      </w:r>
      <w:r w:rsidR="00F05AC3" w:rsidRPr="003C32E4">
        <w:rPr>
          <w:rFonts w:eastAsia="Kaiti TC"/>
          <w:kern w:val="2"/>
          <w:lang w:val="en-US" w:eastAsia="zh-TW"/>
        </w:rPr>
        <w:t xml:space="preserve">time </w:t>
      </w:r>
      <w:r w:rsidR="00B76970">
        <w:rPr>
          <w:rFonts w:eastAsia="Kaiti TC"/>
          <w:kern w:val="2"/>
          <w:lang w:val="en-US" w:eastAsia="zh-TW"/>
        </w:rPr>
        <w:t>for happiness</w:t>
      </w:r>
      <w:r w:rsidR="00E379F6" w:rsidRPr="003C32E4">
        <w:rPr>
          <w:rFonts w:eastAsia="Kaiti TC"/>
          <w:kern w:val="2"/>
          <w:lang w:val="en-US" w:eastAsia="zh-TW"/>
        </w:rPr>
        <w:t xml:space="preserve">, </w:t>
      </w:r>
      <w:r w:rsidR="00F05AC3" w:rsidRPr="003C32E4">
        <w:rPr>
          <w:rFonts w:eastAsia="Kaiti TC"/>
          <w:kern w:val="2"/>
          <w:lang w:val="en-US" w:eastAsia="zh-TW"/>
        </w:rPr>
        <w:t>favorite person, the most memorable experience.</w:t>
      </w:r>
      <w:r w:rsidR="00E379F6" w:rsidRPr="003C32E4">
        <w:rPr>
          <w:rFonts w:eastAsia="Kaiti TC"/>
          <w:kern w:val="2"/>
          <w:lang w:val="en-US" w:eastAsia="zh-TW"/>
        </w:rPr>
        <w:t xml:space="preserve"> Author also u</w:t>
      </w:r>
      <w:r w:rsidR="00F05AC3" w:rsidRPr="003C32E4">
        <w:rPr>
          <w:rFonts w:eastAsia="Kaiti TC"/>
          <w:kern w:val="2"/>
          <w:lang w:val="en-US" w:eastAsia="zh-TW"/>
        </w:rPr>
        <w:t>se</w:t>
      </w:r>
      <w:r w:rsidR="00E379F6" w:rsidRPr="003C32E4">
        <w:rPr>
          <w:rFonts w:eastAsia="Kaiti TC"/>
          <w:kern w:val="2"/>
          <w:lang w:val="en-US" w:eastAsia="zh-TW"/>
        </w:rPr>
        <w:t>d</w:t>
      </w:r>
      <w:r w:rsidR="00F05AC3" w:rsidRPr="003C32E4">
        <w:rPr>
          <w:rFonts w:eastAsia="Kaiti TC"/>
          <w:kern w:val="2"/>
          <w:lang w:val="en-US" w:eastAsia="zh-TW"/>
        </w:rPr>
        <w:t xml:space="preserve"> 5W (Where, When, Who, What, How), </w:t>
      </w:r>
      <w:r w:rsidR="00BA7856">
        <w:rPr>
          <w:rFonts w:eastAsia="Kaiti TC"/>
          <w:kern w:val="2"/>
          <w:lang w:val="en-US" w:eastAsia="zh-TW"/>
        </w:rPr>
        <w:t>method</w:t>
      </w:r>
      <w:r w:rsidR="00E379F6" w:rsidRPr="003C32E4">
        <w:rPr>
          <w:rFonts w:eastAsia="Kaiti TC"/>
          <w:kern w:val="2"/>
          <w:lang w:val="en-US" w:eastAsia="zh-TW"/>
        </w:rPr>
        <w:t xml:space="preserve"> to share</w:t>
      </w:r>
      <w:r w:rsidR="00F05AC3" w:rsidRPr="003C32E4">
        <w:rPr>
          <w:rFonts w:eastAsia="Kaiti TC"/>
          <w:kern w:val="2"/>
          <w:lang w:val="en-US" w:eastAsia="zh-TW"/>
        </w:rPr>
        <w:t xml:space="preserve"> the</w:t>
      </w:r>
      <w:r w:rsidR="00E379F6" w:rsidRPr="003C32E4">
        <w:rPr>
          <w:rFonts w:eastAsia="Kaiti TC"/>
          <w:kern w:val="2"/>
          <w:lang w:val="en-US" w:eastAsia="zh-TW"/>
        </w:rPr>
        <w:t xml:space="preserve"> life</w:t>
      </w:r>
      <w:r w:rsidR="00F05AC3" w:rsidRPr="003C32E4">
        <w:rPr>
          <w:rFonts w:eastAsia="Kaiti TC"/>
          <w:kern w:val="2"/>
          <w:lang w:val="en-US" w:eastAsia="zh-TW"/>
        </w:rPr>
        <w:t xml:space="preserve"> album after watching the past</w:t>
      </w:r>
      <w:r w:rsidR="00F05AC3" w:rsidRPr="003C32E4">
        <w:rPr>
          <w:rFonts w:eastAsia="Kaiti TC"/>
        </w:rPr>
        <w:t xml:space="preserve"> and </w:t>
      </w:r>
      <w:r w:rsidR="00F05AC3" w:rsidRPr="003C32E4">
        <w:rPr>
          <w:rFonts w:eastAsia="Kaiti TC"/>
          <w:kern w:val="2"/>
          <w:lang w:val="en-US" w:eastAsia="zh-TW"/>
        </w:rPr>
        <w:t>now, the future of their own,</w:t>
      </w:r>
      <w:r w:rsidR="00E379F6" w:rsidRPr="003C32E4">
        <w:rPr>
          <w:rFonts w:eastAsia="Kaiti TC"/>
        </w:rPr>
        <w:t xml:space="preserve"> </w:t>
      </w:r>
      <w:proofErr w:type="spellStart"/>
      <w:r w:rsidR="00E379F6" w:rsidRPr="003C32E4">
        <w:rPr>
          <w:rFonts w:eastAsia="Kaiti TC"/>
        </w:rPr>
        <w:t>whether</w:t>
      </w:r>
      <w:proofErr w:type="spellEnd"/>
      <w:r w:rsidR="00E379F6" w:rsidRPr="003C32E4">
        <w:rPr>
          <w:rFonts w:eastAsia="Kaiti TC"/>
        </w:rPr>
        <w:t xml:space="preserve"> </w:t>
      </w:r>
      <w:proofErr w:type="spellStart"/>
      <w:r w:rsidR="00E379F6" w:rsidRPr="003C32E4">
        <w:rPr>
          <w:rFonts w:eastAsia="Kaiti TC"/>
        </w:rPr>
        <w:t>there</w:t>
      </w:r>
      <w:proofErr w:type="spellEnd"/>
      <w:r w:rsidR="00E379F6" w:rsidRPr="003C32E4">
        <w:rPr>
          <w:rFonts w:eastAsia="Kaiti TC"/>
        </w:rPr>
        <w:t xml:space="preserve"> </w:t>
      </w:r>
      <w:proofErr w:type="spellStart"/>
      <w:r w:rsidR="00E379F6" w:rsidRPr="003C32E4">
        <w:rPr>
          <w:rFonts w:eastAsia="Kaiti TC"/>
        </w:rPr>
        <w:t>was</w:t>
      </w:r>
      <w:proofErr w:type="spellEnd"/>
      <w:r w:rsidR="00F05AC3" w:rsidRPr="003C32E4">
        <w:rPr>
          <w:rFonts w:eastAsia="Kaiti TC"/>
        </w:rPr>
        <w:t xml:space="preserve"> a </w:t>
      </w:r>
      <w:proofErr w:type="spellStart"/>
      <w:r w:rsidR="00F05AC3" w:rsidRPr="003C32E4">
        <w:rPr>
          <w:rFonts w:eastAsia="Kaiti TC"/>
        </w:rPr>
        <w:t>different</w:t>
      </w:r>
      <w:proofErr w:type="spellEnd"/>
      <w:r w:rsidR="00F05AC3" w:rsidRPr="003C32E4">
        <w:rPr>
          <w:rFonts w:eastAsia="Kaiti TC"/>
        </w:rPr>
        <w:t xml:space="preserve"> idea and </w:t>
      </w:r>
      <w:proofErr w:type="spellStart"/>
      <w:r w:rsidR="00F05AC3" w:rsidRPr="003C32E4">
        <w:rPr>
          <w:rFonts w:eastAsia="Kaiti TC"/>
        </w:rPr>
        <w:t>inspiration</w:t>
      </w:r>
      <w:proofErr w:type="spellEnd"/>
      <w:r w:rsidR="00F05AC3" w:rsidRPr="003C32E4">
        <w:rPr>
          <w:rFonts w:eastAsia="Kaiti TC"/>
        </w:rPr>
        <w:t xml:space="preserve"> </w:t>
      </w:r>
      <w:proofErr w:type="spellStart"/>
      <w:r w:rsidR="00F05AC3" w:rsidRPr="003C32E4">
        <w:rPr>
          <w:rFonts w:eastAsia="Kaiti TC"/>
        </w:rPr>
        <w:t>is</w:t>
      </w:r>
      <w:proofErr w:type="spellEnd"/>
      <w:r w:rsidR="00F05AC3" w:rsidRPr="003C32E4">
        <w:rPr>
          <w:rFonts w:eastAsia="Kaiti TC"/>
        </w:rPr>
        <w:t xml:space="preserve"> </w:t>
      </w:r>
      <w:proofErr w:type="spellStart"/>
      <w:r w:rsidR="00F05AC3" w:rsidRPr="003C32E4">
        <w:rPr>
          <w:rFonts w:eastAsia="Kaiti TC"/>
        </w:rPr>
        <w:t>not</w:t>
      </w:r>
      <w:proofErr w:type="spellEnd"/>
      <w:r w:rsidR="00F05AC3" w:rsidRPr="003C32E4">
        <w:rPr>
          <w:rFonts w:eastAsia="Kaiti TC"/>
        </w:rPr>
        <w:t xml:space="preserve"> the </w:t>
      </w:r>
      <w:proofErr w:type="spellStart"/>
      <w:r w:rsidR="00F05AC3" w:rsidRPr="003C32E4">
        <w:rPr>
          <w:rFonts w:eastAsia="Kaiti TC"/>
        </w:rPr>
        <w:t>same</w:t>
      </w:r>
      <w:proofErr w:type="spellEnd"/>
      <w:r w:rsidR="00F05AC3" w:rsidRPr="003C32E4">
        <w:rPr>
          <w:rFonts w:eastAsia="Kaiti TC"/>
        </w:rPr>
        <w:t xml:space="preserve"> </w:t>
      </w:r>
      <w:proofErr w:type="spellStart"/>
      <w:r w:rsidR="00F05AC3" w:rsidRPr="003C32E4">
        <w:rPr>
          <w:rFonts w:eastAsia="Kaiti TC"/>
        </w:rPr>
        <w:t>as</w:t>
      </w:r>
      <w:proofErr w:type="spellEnd"/>
      <w:r w:rsidR="00F05AC3" w:rsidRPr="003C32E4">
        <w:rPr>
          <w:rFonts w:eastAsia="Kaiti TC"/>
        </w:rPr>
        <w:t xml:space="preserve"> the new life, </w:t>
      </w:r>
      <w:proofErr w:type="spellStart"/>
      <w:r w:rsidR="00F05AC3" w:rsidRPr="003C32E4">
        <w:rPr>
          <w:rFonts w:eastAsia="Kaiti TC"/>
        </w:rPr>
        <w:t>willing</w:t>
      </w:r>
      <w:proofErr w:type="spellEnd"/>
      <w:r w:rsidR="00F05AC3" w:rsidRPr="003C32E4">
        <w:rPr>
          <w:rFonts w:eastAsia="Kaiti TC"/>
        </w:rPr>
        <w:t xml:space="preserve"> to play from the </w:t>
      </w:r>
      <w:proofErr w:type="spellStart"/>
      <w:r w:rsidR="00F05AC3" w:rsidRPr="003C32E4">
        <w:rPr>
          <w:rFonts w:eastAsia="Kaiti TC"/>
        </w:rPr>
        <w:t>heart</w:t>
      </w:r>
      <w:proofErr w:type="spellEnd"/>
      <w:r w:rsidR="00F05AC3" w:rsidRPr="003C32E4">
        <w:rPr>
          <w:rFonts w:eastAsia="Kaiti TC"/>
        </w:rPr>
        <w:t xml:space="preserve"> to </w:t>
      </w:r>
      <w:proofErr w:type="spellStart"/>
      <w:r w:rsidR="00F05AC3" w:rsidRPr="003C32E4">
        <w:rPr>
          <w:rFonts w:eastAsia="Kaiti TC"/>
        </w:rPr>
        <w:t>get</w:t>
      </w:r>
      <w:proofErr w:type="spellEnd"/>
      <w:r w:rsidR="00F05AC3" w:rsidRPr="003C32E4">
        <w:rPr>
          <w:rFonts w:eastAsia="Kaiti TC"/>
        </w:rPr>
        <w:t xml:space="preserve"> </w:t>
      </w:r>
      <w:proofErr w:type="spellStart"/>
      <w:r w:rsidR="00F05AC3" w:rsidRPr="003C32E4">
        <w:rPr>
          <w:rFonts w:eastAsia="Kaiti TC"/>
        </w:rPr>
        <w:t>rid</w:t>
      </w:r>
      <w:proofErr w:type="spellEnd"/>
      <w:r w:rsidR="00F05AC3" w:rsidRPr="003C32E4">
        <w:rPr>
          <w:rFonts w:eastAsia="Kaiti TC"/>
        </w:rPr>
        <w:t xml:space="preserve"> of </w:t>
      </w:r>
      <w:proofErr w:type="spellStart"/>
      <w:r w:rsidR="00F05AC3" w:rsidRPr="003C32E4">
        <w:rPr>
          <w:rFonts w:eastAsia="Kaiti TC"/>
        </w:rPr>
        <w:t>drug</w:t>
      </w:r>
      <w:proofErr w:type="spellEnd"/>
      <w:r w:rsidR="00F05AC3" w:rsidRPr="003C32E4">
        <w:rPr>
          <w:rFonts w:eastAsia="Kaiti TC"/>
        </w:rPr>
        <w:t xml:space="preserve"> </w:t>
      </w:r>
      <w:proofErr w:type="spellStart"/>
      <w:r w:rsidR="00F05AC3" w:rsidRPr="003C32E4">
        <w:rPr>
          <w:rFonts w:eastAsia="Kaiti TC"/>
        </w:rPr>
        <w:t>addiction</w:t>
      </w:r>
      <w:proofErr w:type="spellEnd"/>
      <w:r w:rsidR="00F05AC3" w:rsidRPr="003C32E4">
        <w:rPr>
          <w:rFonts w:eastAsia="Kaiti TC"/>
        </w:rPr>
        <w:t xml:space="preserve">, </w:t>
      </w:r>
      <w:proofErr w:type="spellStart"/>
      <w:r w:rsidR="00F05AC3" w:rsidRPr="003C32E4">
        <w:rPr>
          <w:rFonts w:eastAsia="Kaiti TC"/>
        </w:rPr>
        <w:t>da</w:t>
      </w:r>
      <w:r w:rsidR="00E379F6" w:rsidRPr="003C32E4">
        <w:rPr>
          <w:rFonts w:eastAsia="Kaiti TC"/>
        </w:rPr>
        <w:t>ily</w:t>
      </w:r>
      <w:proofErr w:type="spellEnd"/>
      <w:r w:rsidR="00E379F6" w:rsidRPr="003C32E4">
        <w:rPr>
          <w:rFonts w:eastAsia="Kaiti TC"/>
        </w:rPr>
        <w:t xml:space="preserve"> </w:t>
      </w:r>
      <w:proofErr w:type="spellStart"/>
      <w:r w:rsidR="00E379F6" w:rsidRPr="003C32E4">
        <w:rPr>
          <w:rFonts w:eastAsia="Kaiti TC"/>
        </w:rPr>
        <w:t>review</w:t>
      </w:r>
      <w:proofErr w:type="spellEnd"/>
      <w:r w:rsidR="00E379F6" w:rsidRPr="003C32E4">
        <w:rPr>
          <w:rFonts w:eastAsia="Kaiti TC"/>
        </w:rPr>
        <w:t xml:space="preserve"> of </w:t>
      </w:r>
      <w:proofErr w:type="spellStart"/>
      <w:r w:rsidR="00E379F6" w:rsidRPr="003C32E4">
        <w:rPr>
          <w:rFonts w:eastAsia="Kaiti TC"/>
        </w:rPr>
        <w:t>previous</w:t>
      </w:r>
      <w:proofErr w:type="spellEnd"/>
      <w:r w:rsidR="00E379F6" w:rsidRPr="003C32E4">
        <w:rPr>
          <w:rFonts w:eastAsia="Kaiti TC"/>
        </w:rPr>
        <w:t xml:space="preserve"> </w:t>
      </w:r>
      <w:proofErr w:type="spellStart"/>
      <w:r w:rsidR="00E379F6" w:rsidRPr="003C32E4">
        <w:rPr>
          <w:rFonts w:eastAsia="Kaiti TC"/>
        </w:rPr>
        <w:t>photos</w:t>
      </w:r>
      <w:proofErr w:type="spellEnd"/>
      <w:r w:rsidR="00E379F6" w:rsidRPr="003C32E4">
        <w:rPr>
          <w:rFonts w:eastAsia="Kaiti TC"/>
        </w:rPr>
        <w:t xml:space="preserve">, </w:t>
      </w:r>
      <w:proofErr w:type="spellStart"/>
      <w:r w:rsidR="00E379F6" w:rsidRPr="003C32E4">
        <w:rPr>
          <w:rFonts w:eastAsia="Kaiti TC"/>
        </w:rPr>
        <w:t>think</w:t>
      </w:r>
      <w:proofErr w:type="spellEnd"/>
      <w:r w:rsidR="00E379F6" w:rsidRPr="003C32E4">
        <w:rPr>
          <w:rFonts w:eastAsia="Kaiti TC"/>
        </w:rPr>
        <w:t xml:space="preserve"> of family, </w:t>
      </w:r>
      <w:proofErr w:type="spellStart"/>
      <w:r w:rsidR="00E379F6" w:rsidRPr="003C32E4">
        <w:rPr>
          <w:rFonts w:eastAsia="Kaiti TC"/>
        </w:rPr>
        <w:t>lead</w:t>
      </w:r>
      <w:proofErr w:type="spellEnd"/>
      <w:r w:rsidR="00E379F6" w:rsidRPr="003C32E4">
        <w:rPr>
          <w:rFonts w:eastAsia="Kaiti TC"/>
        </w:rPr>
        <w:t xml:space="preserve"> to </w:t>
      </w:r>
      <w:proofErr w:type="spellStart"/>
      <w:r w:rsidR="00F05AC3" w:rsidRPr="003C32E4">
        <w:rPr>
          <w:rFonts w:eastAsia="Kaiti TC"/>
        </w:rPr>
        <w:t>c</w:t>
      </w:r>
      <w:r w:rsidR="00E379F6" w:rsidRPr="003C32E4">
        <w:rPr>
          <w:rFonts w:eastAsia="Kaiti TC"/>
        </w:rPr>
        <w:t>hange</w:t>
      </w:r>
      <w:proofErr w:type="spellEnd"/>
      <w:r w:rsidR="00E379F6" w:rsidRPr="003C32E4">
        <w:rPr>
          <w:rFonts w:eastAsia="Kaiti TC"/>
        </w:rPr>
        <w:t xml:space="preserve"> the idea, </w:t>
      </w:r>
      <w:proofErr w:type="spellStart"/>
      <w:r w:rsidR="00F05AC3" w:rsidRPr="003C32E4">
        <w:rPr>
          <w:rFonts w:eastAsia="Kaiti TC"/>
        </w:rPr>
        <w:t>encourage</w:t>
      </w:r>
      <w:proofErr w:type="spellEnd"/>
      <w:r w:rsidR="00E379F6" w:rsidRPr="003C32E4">
        <w:rPr>
          <w:rFonts w:eastAsia="Kaiti TC"/>
        </w:rPr>
        <w:t xml:space="preserve"> </w:t>
      </w:r>
      <w:proofErr w:type="spellStart"/>
      <w:r w:rsidR="00E379F6" w:rsidRPr="003C32E4">
        <w:rPr>
          <w:rFonts w:eastAsia="Kaiti TC"/>
        </w:rPr>
        <w:t>postive</w:t>
      </w:r>
      <w:proofErr w:type="spellEnd"/>
      <w:r w:rsidR="00E379F6" w:rsidRPr="003C32E4">
        <w:rPr>
          <w:rFonts w:eastAsia="Kaiti TC"/>
        </w:rPr>
        <w:t xml:space="preserve"> life style in the future. The </w:t>
      </w:r>
      <w:proofErr w:type="spellStart"/>
      <w:r w:rsidR="00E379F6" w:rsidRPr="003C32E4">
        <w:rPr>
          <w:rFonts w:eastAsia="Kaiti TC"/>
        </w:rPr>
        <w:t>rsults</w:t>
      </w:r>
      <w:proofErr w:type="spellEnd"/>
      <w:r w:rsidR="00E379F6" w:rsidRPr="003C32E4">
        <w:rPr>
          <w:rFonts w:eastAsia="Kaiti TC"/>
        </w:rPr>
        <w:t xml:space="preserve"> </w:t>
      </w:r>
      <w:proofErr w:type="spellStart"/>
      <w:r w:rsidR="00E379F6" w:rsidRPr="003C32E4">
        <w:rPr>
          <w:rFonts w:eastAsia="Kaiti TC"/>
        </w:rPr>
        <w:t>showed</w:t>
      </w:r>
      <w:proofErr w:type="spellEnd"/>
      <w:r w:rsidR="00E379F6" w:rsidRPr="003C32E4">
        <w:rPr>
          <w:rFonts w:eastAsia="Kaiti TC"/>
        </w:rPr>
        <w:t xml:space="preserve"> </w:t>
      </w:r>
      <w:proofErr w:type="spellStart"/>
      <w:r w:rsidR="00E379F6" w:rsidRPr="003C32E4">
        <w:rPr>
          <w:rFonts w:eastAsia="Kaiti TC"/>
        </w:rPr>
        <w:t>that</w:t>
      </w:r>
      <w:proofErr w:type="spellEnd"/>
      <w:r w:rsidR="00E379F6" w:rsidRPr="003C32E4">
        <w:rPr>
          <w:rFonts w:eastAsia="Kaiti TC"/>
        </w:rPr>
        <w:t xml:space="preserve"> </w:t>
      </w:r>
      <w:proofErr w:type="spellStart"/>
      <w:r w:rsidR="00E379F6" w:rsidRPr="003C32E4">
        <w:rPr>
          <w:rFonts w:eastAsia="Kaiti TC"/>
        </w:rPr>
        <w:t>patients</w:t>
      </w:r>
      <w:proofErr w:type="spellEnd"/>
      <w:r w:rsidR="00E379F6" w:rsidRPr="003C32E4">
        <w:rPr>
          <w:rFonts w:eastAsia="Kaiti TC"/>
        </w:rPr>
        <w:t xml:space="preserve"> </w:t>
      </w:r>
      <w:proofErr w:type="spellStart"/>
      <w:r w:rsidR="00E379F6" w:rsidRPr="003C32E4">
        <w:rPr>
          <w:rFonts w:eastAsia="Kaiti TC"/>
        </w:rPr>
        <w:t>described</w:t>
      </w:r>
      <w:proofErr w:type="spellEnd"/>
      <w:r w:rsidR="00E379F6" w:rsidRPr="003C32E4">
        <w:rPr>
          <w:rFonts w:eastAsia="Kaiti TC"/>
        </w:rPr>
        <w:t xml:space="preserve"> </w:t>
      </w:r>
      <w:proofErr w:type="spellStart"/>
      <w:r w:rsidR="00E379F6" w:rsidRPr="003C32E4">
        <w:rPr>
          <w:rFonts w:eastAsia="Kaiti TC"/>
        </w:rPr>
        <w:t>her</w:t>
      </w:r>
      <w:proofErr w:type="spellEnd"/>
      <w:r w:rsidR="00E379F6" w:rsidRPr="003C32E4">
        <w:rPr>
          <w:rFonts w:eastAsia="Kaiti TC"/>
        </w:rPr>
        <w:t xml:space="preserve"> positive </w:t>
      </w:r>
      <w:proofErr w:type="spellStart"/>
      <w:r w:rsidR="00F05AC3" w:rsidRPr="003C32E4">
        <w:rPr>
          <w:rFonts w:eastAsia="Kaiti TC"/>
        </w:rPr>
        <w:t>experience</w:t>
      </w:r>
      <w:proofErr w:type="spellEnd"/>
      <w:r w:rsidR="00E379F6" w:rsidRPr="003C32E4">
        <w:rPr>
          <w:rFonts w:eastAsia="Kaiti TC"/>
        </w:rPr>
        <w:t xml:space="preserve"> </w:t>
      </w:r>
      <w:proofErr w:type="spellStart"/>
      <w:r w:rsidR="00E379F6" w:rsidRPr="003C32E4">
        <w:rPr>
          <w:rFonts w:eastAsia="Kaiti TC"/>
        </w:rPr>
        <w:t>about</w:t>
      </w:r>
      <w:proofErr w:type="spellEnd"/>
      <w:r w:rsidR="00E379F6" w:rsidRPr="003C32E4">
        <w:rPr>
          <w:rFonts w:eastAsia="Kaiti TC"/>
        </w:rPr>
        <w:t xml:space="preserve"> </w:t>
      </w:r>
      <w:proofErr w:type="spellStart"/>
      <w:r w:rsidR="00CF3A51" w:rsidRPr="003C32E4">
        <w:rPr>
          <w:rFonts w:eastAsia="Kaiti TC"/>
        </w:rPr>
        <w:t>reflection</w:t>
      </w:r>
      <w:proofErr w:type="spellEnd"/>
      <w:r w:rsidR="00CF3A51" w:rsidRPr="003C32E4">
        <w:rPr>
          <w:rFonts w:eastAsia="Kaiti TC"/>
        </w:rPr>
        <w:t xml:space="preserve"> </w:t>
      </w:r>
      <w:proofErr w:type="spellStart"/>
      <w:r w:rsidR="00CF3A51" w:rsidRPr="003C32E4">
        <w:rPr>
          <w:rFonts w:eastAsia="Kaiti TC"/>
        </w:rPr>
        <w:t>her</w:t>
      </w:r>
      <w:proofErr w:type="spellEnd"/>
      <w:r w:rsidR="00CF3A51" w:rsidRPr="003C32E4">
        <w:rPr>
          <w:rFonts w:eastAsia="Kaiti TC"/>
        </w:rPr>
        <w:t xml:space="preserve"> </w:t>
      </w:r>
      <w:proofErr w:type="spellStart"/>
      <w:r w:rsidR="00CF3A51" w:rsidRPr="003C32E4">
        <w:rPr>
          <w:rFonts w:eastAsia="Kaiti TC"/>
        </w:rPr>
        <w:t>own</w:t>
      </w:r>
      <w:proofErr w:type="spellEnd"/>
      <w:r w:rsidR="00CF3A51" w:rsidRPr="003C32E4">
        <w:rPr>
          <w:rFonts w:eastAsia="Kaiti TC"/>
        </w:rPr>
        <w:t xml:space="preserve"> life </w:t>
      </w:r>
      <w:r w:rsidR="001B0A16">
        <w:rPr>
          <w:rFonts w:eastAsia="Kaiti TC"/>
        </w:rPr>
        <w:t xml:space="preserve">from life </w:t>
      </w:r>
      <w:proofErr w:type="spellStart"/>
      <w:r w:rsidR="001B0A16">
        <w:rPr>
          <w:rFonts w:eastAsia="Kaiti TC"/>
        </w:rPr>
        <w:t>ablum</w:t>
      </w:r>
      <w:proofErr w:type="spellEnd"/>
      <w:r w:rsidR="002A7AFB" w:rsidRPr="003C32E4">
        <w:rPr>
          <w:rFonts w:eastAsia="Kaiti TC"/>
        </w:rPr>
        <w:t xml:space="preserve">. </w:t>
      </w:r>
      <w:proofErr w:type="spellStart"/>
      <w:r w:rsidR="001B0A16">
        <w:rPr>
          <w:rFonts w:eastAsia="Kaiti TC" w:hint="eastAsia"/>
          <w:lang w:eastAsia="zh-TW"/>
        </w:rPr>
        <w:t>She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>
        <w:rPr>
          <w:rFonts w:eastAsia="Kaiti TC" w:hint="eastAsia"/>
          <w:lang w:eastAsia="zh-TW"/>
        </w:rPr>
        <w:t>also</w:t>
      </w:r>
      <w:proofErr w:type="spellEnd"/>
      <w:r w:rsidR="001B0A16">
        <w:rPr>
          <w:rFonts w:eastAsia="Kaiti TC" w:hint="eastAsia"/>
          <w:lang w:eastAsia="zh-TW"/>
        </w:rPr>
        <w:t xml:space="preserve"> look </w:t>
      </w:r>
      <w:proofErr w:type="spellStart"/>
      <w:r w:rsidR="001B0A16">
        <w:rPr>
          <w:rFonts w:eastAsia="Kaiti TC" w:hint="eastAsia"/>
          <w:lang w:eastAsia="zh-TW"/>
        </w:rPr>
        <w:t>forward</w:t>
      </w:r>
      <w:proofErr w:type="spellEnd"/>
      <w:r w:rsidR="001B0A16">
        <w:rPr>
          <w:rFonts w:eastAsia="Kaiti TC" w:hint="eastAsia"/>
          <w:lang w:eastAsia="zh-TW"/>
        </w:rPr>
        <w:t xml:space="preserve"> to the positive life in the future. </w:t>
      </w:r>
      <w:r w:rsidR="001B0A16" w:rsidRPr="00650160">
        <w:rPr>
          <w:rFonts w:eastAsia="Kaiti TC"/>
        </w:rPr>
        <w:t xml:space="preserve">The self </w:t>
      </w:r>
      <w:proofErr w:type="spellStart"/>
      <w:r w:rsidR="001B0A16" w:rsidRPr="00650160">
        <w:rPr>
          <w:rFonts w:eastAsia="Kaiti TC"/>
        </w:rPr>
        <w:t>reflection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 w:rsidRPr="00650160">
        <w:rPr>
          <w:rFonts w:eastAsia="Kaiti TC"/>
        </w:rPr>
        <w:t>give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 w:rsidRPr="00650160">
        <w:rPr>
          <w:rFonts w:eastAsia="Kaiti TC"/>
        </w:rPr>
        <w:t>her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 w:rsidRPr="00650160">
        <w:rPr>
          <w:rFonts w:eastAsia="Kaiti TC"/>
        </w:rPr>
        <w:t>hope</w:t>
      </w:r>
      <w:proofErr w:type="spellEnd"/>
      <w:r w:rsidR="001B0A16" w:rsidRPr="00650160">
        <w:rPr>
          <w:rFonts w:eastAsia="Kaiti TC"/>
        </w:rPr>
        <w:t xml:space="preserve"> and </w:t>
      </w:r>
      <w:proofErr w:type="spellStart"/>
      <w:r w:rsidR="001B0A16" w:rsidRPr="00650160">
        <w:rPr>
          <w:rFonts w:eastAsia="Kaiti TC"/>
        </w:rPr>
        <w:t>power</w:t>
      </w:r>
      <w:proofErr w:type="spellEnd"/>
      <w:r w:rsidR="001B0A16" w:rsidRPr="00650160">
        <w:rPr>
          <w:rFonts w:eastAsia="Kaiti TC"/>
        </w:rPr>
        <w:t xml:space="preserve"> to face </w:t>
      </w:r>
      <w:proofErr w:type="spellStart"/>
      <w:r w:rsidR="001B0A16" w:rsidRPr="00650160">
        <w:rPr>
          <w:rFonts w:eastAsia="Kaiti TC"/>
        </w:rPr>
        <w:t>her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 w:rsidRPr="00650160">
        <w:rPr>
          <w:rFonts w:eastAsia="Kaiti TC"/>
        </w:rPr>
        <w:t>familes</w:t>
      </w:r>
      <w:proofErr w:type="spellEnd"/>
      <w:r w:rsidR="001B0A16" w:rsidRPr="00650160">
        <w:rPr>
          <w:rFonts w:eastAsia="Kaiti TC"/>
        </w:rPr>
        <w:t xml:space="preserve"> and friends. </w:t>
      </w:r>
      <w:proofErr w:type="spellStart"/>
      <w:r w:rsidR="001B0A16" w:rsidRPr="00650160">
        <w:rPr>
          <w:rFonts w:eastAsia="Kaiti TC"/>
        </w:rPr>
        <w:t>Finally</w:t>
      </w:r>
      <w:proofErr w:type="spellEnd"/>
      <w:r w:rsidR="001B0A16" w:rsidRPr="00650160">
        <w:rPr>
          <w:rFonts w:eastAsia="Kaiti TC"/>
        </w:rPr>
        <w:t xml:space="preserve">, </w:t>
      </w:r>
      <w:proofErr w:type="spellStart"/>
      <w:r w:rsidR="001B0A16" w:rsidRPr="00650160">
        <w:rPr>
          <w:rFonts w:eastAsia="Kaiti TC"/>
        </w:rPr>
        <w:t>she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 w:rsidRPr="00650160">
        <w:rPr>
          <w:rFonts w:eastAsia="Kaiti TC"/>
        </w:rPr>
        <w:t>decided</w:t>
      </w:r>
      <w:proofErr w:type="spellEnd"/>
      <w:r w:rsidR="001B0A16" w:rsidRPr="00650160">
        <w:rPr>
          <w:rFonts w:eastAsia="Kaiti TC"/>
        </w:rPr>
        <w:t xml:space="preserve"> to </w:t>
      </w:r>
      <w:proofErr w:type="spellStart"/>
      <w:r w:rsidR="001B0A16" w:rsidRPr="00650160">
        <w:rPr>
          <w:rFonts w:eastAsia="Kaiti TC"/>
        </w:rPr>
        <w:t>get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 w:rsidRPr="00650160">
        <w:rPr>
          <w:rFonts w:eastAsia="Kaiti TC"/>
        </w:rPr>
        <w:t>rid</w:t>
      </w:r>
      <w:proofErr w:type="spellEnd"/>
      <w:r w:rsidR="001B0A16" w:rsidRPr="00650160">
        <w:rPr>
          <w:rFonts w:eastAsia="Kaiti TC"/>
        </w:rPr>
        <w:t xml:space="preserve"> of </w:t>
      </w:r>
      <w:proofErr w:type="spellStart"/>
      <w:r w:rsidR="001B0A16" w:rsidRPr="00650160">
        <w:rPr>
          <w:rFonts w:eastAsia="Kaiti TC"/>
        </w:rPr>
        <w:t>drugs</w:t>
      </w:r>
      <w:proofErr w:type="spellEnd"/>
      <w:r w:rsidR="001B0A16" w:rsidRPr="00650160">
        <w:rPr>
          <w:rFonts w:eastAsia="Kaiti TC"/>
        </w:rPr>
        <w:t xml:space="preserve">. In </w:t>
      </w:r>
      <w:proofErr w:type="spellStart"/>
      <w:r w:rsidR="001B0A16" w:rsidRPr="00650160">
        <w:rPr>
          <w:rFonts w:eastAsia="Kaiti TC"/>
        </w:rPr>
        <w:t>conclusion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 w:rsidRPr="00650160">
        <w:rPr>
          <w:rFonts w:eastAsia="Kaiti TC"/>
        </w:rPr>
        <w:t>this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 w:rsidRPr="00650160">
        <w:rPr>
          <w:rFonts w:eastAsia="Kaiti TC"/>
        </w:rPr>
        <w:t>study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 w:rsidRPr="00650160">
        <w:rPr>
          <w:rFonts w:eastAsia="Kaiti TC"/>
        </w:rPr>
        <w:t>have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 w:rsidRPr="00650160">
        <w:rPr>
          <w:rFonts w:eastAsia="Kaiti TC"/>
        </w:rPr>
        <w:t>pointed</w:t>
      </w:r>
      <w:proofErr w:type="spellEnd"/>
      <w:r w:rsidR="001B0A16" w:rsidRPr="00650160">
        <w:rPr>
          <w:rFonts w:eastAsia="Kaiti TC"/>
        </w:rPr>
        <w:t xml:space="preserve"> out the </w:t>
      </w:r>
      <w:proofErr w:type="spellStart"/>
      <w:r w:rsidR="001B0A16" w:rsidRPr="00650160">
        <w:rPr>
          <w:rFonts w:eastAsia="Kaiti TC"/>
        </w:rPr>
        <w:t>important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 w:rsidRPr="00650160">
        <w:rPr>
          <w:rFonts w:eastAsia="Kaiti TC"/>
        </w:rPr>
        <w:t>outcoms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 w:rsidRPr="00650160">
        <w:rPr>
          <w:rFonts w:eastAsia="Kaiti TC"/>
        </w:rPr>
        <w:t>that</w:t>
      </w:r>
      <w:proofErr w:type="spellEnd"/>
      <w:r w:rsidR="001B0A16" w:rsidRPr="00650160">
        <w:rPr>
          <w:rFonts w:eastAsia="Kaiti TC"/>
        </w:rPr>
        <w:t xml:space="preserve"> life album </w:t>
      </w:r>
      <w:proofErr w:type="spellStart"/>
      <w:r w:rsidR="001B0A16" w:rsidRPr="00650160">
        <w:rPr>
          <w:rFonts w:eastAsia="Kaiti TC"/>
        </w:rPr>
        <w:t>skills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 w:rsidRPr="00650160">
        <w:rPr>
          <w:rFonts w:eastAsia="Kaiti TC"/>
        </w:rPr>
        <w:t>could</w:t>
      </w:r>
      <w:proofErr w:type="spellEnd"/>
      <w:r w:rsidR="001B0A16" w:rsidRPr="00650160">
        <w:rPr>
          <w:rFonts w:eastAsia="Kaiti TC"/>
        </w:rPr>
        <w:t xml:space="preserve"> help </w:t>
      </w:r>
      <w:proofErr w:type="spellStart"/>
      <w:r w:rsidR="001B0A16" w:rsidRPr="00650160">
        <w:rPr>
          <w:rFonts w:eastAsia="Kaiti TC"/>
        </w:rPr>
        <w:t>this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 w:rsidRPr="00650160">
        <w:rPr>
          <w:rFonts w:eastAsia="Kaiti TC"/>
        </w:rPr>
        <w:t>patient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proofErr w:type="spellStart"/>
      <w:r w:rsidR="001B0A16" w:rsidRPr="00650160">
        <w:rPr>
          <w:rFonts w:eastAsia="Kaiti TC"/>
        </w:rPr>
        <w:t>r</w:t>
      </w:r>
      <w:r w:rsidR="00D426D0">
        <w:rPr>
          <w:rFonts w:eastAsia="Kaiti TC"/>
        </w:rPr>
        <w:softHyphen/>
      </w:r>
      <w:r w:rsidR="001B0A16" w:rsidRPr="00650160">
        <w:rPr>
          <w:rFonts w:eastAsia="Kaiti TC"/>
        </w:rPr>
        <w:t>eflec</w:t>
      </w:r>
      <w:r w:rsidR="00D426D0">
        <w:rPr>
          <w:rFonts w:eastAsia="Kaiti TC"/>
        </w:rPr>
        <w:softHyphen/>
      </w:r>
      <w:r w:rsidR="001B0A16" w:rsidRPr="00650160">
        <w:rPr>
          <w:rFonts w:eastAsia="Kaiti TC"/>
        </w:rPr>
        <w:t>t</w:t>
      </w:r>
      <w:r w:rsidR="001B0A16">
        <w:rPr>
          <w:rFonts w:eastAsia="Kaiti TC" w:hint="eastAsia"/>
          <w:lang w:eastAsia="zh-TW"/>
        </w:rPr>
        <w:t>ion</w:t>
      </w:r>
      <w:proofErr w:type="spellEnd"/>
      <w:r w:rsidR="001B0A16">
        <w:rPr>
          <w:rFonts w:eastAsia="Kaiti TC" w:hint="eastAsia"/>
          <w:lang w:eastAsia="zh-TW"/>
        </w:rPr>
        <w:t xml:space="preserve"> </w:t>
      </w:r>
      <w:r w:rsidR="001B0A16" w:rsidRPr="00650160">
        <w:rPr>
          <w:rFonts w:eastAsia="Kaiti TC"/>
        </w:rPr>
        <w:t xml:space="preserve">and reset </w:t>
      </w:r>
      <w:proofErr w:type="spellStart"/>
      <w:r w:rsidR="001B0A16" w:rsidRPr="00650160">
        <w:rPr>
          <w:rFonts w:eastAsia="Kaiti TC"/>
        </w:rPr>
        <w:t>her</w:t>
      </w:r>
      <w:proofErr w:type="spellEnd"/>
      <w:r w:rsidR="001B0A16" w:rsidRPr="00650160">
        <w:rPr>
          <w:rFonts w:eastAsia="Kaiti TC"/>
        </w:rPr>
        <w:t xml:space="preserve"> life.  </w:t>
      </w:r>
    </w:p>
    <w:p w14:paraId="571305BF" w14:textId="77777777" w:rsidR="00F05AC3" w:rsidRPr="003C32E4" w:rsidRDefault="00F05AC3" w:rsidP="00F05AC3">
      <w:pPr>
        <w:ind w:left="57" w:right="57"/>
        <w:rPr>
          <w:rFonts w:eastAsia="Kaiti TC"/>
        </w:rPr>
      </w:pPr>
    </w:p>
    <w:p w14:paraId="0FD06281" w14:textId="77777777" w:rsidR="00AC3BCD" w:rsidRPr="003C32E4" w:rsidRDefault="00AC3BCD" w:rsidP="00AC3BCD">
      <w:pPr>
        <w:jc w:val="both"/>
        <w:rPr>
          <w:b/>
        </w:rPr>
      </w:pPr>
      <w:proofErr w:type="spellStart"/>
      <w:r w:rsidRPr="003C32E4">
        <w:rPr>
          <w:b/>
        </w:rPr>
        <w:t>Biography</w:t>
      </w:r>
      <w:proofErr w:type="spellEnd"/>
    </w:p>
    <w:p w14:paraId="485FBAD7" w14:textId="77777777" w:rsidR="00AC3BCD" w:rsidRPr="003C32E4" w:rsidRDefault="0050080B" w:rsidP="00AC3BCD">
      <w:pPr>
        <w:jc w:val="both"/>
        <w:rPr>
          <w:b/>
        </w:rPr>
      </w:pPr>
      <w:proofErr w:type="spellStart"/>
      <w:r w:rsidRPr="003C32E4">
        <w:rPr>
          <w:rFonts w:eastAsia="Kaiti TC"/>
        </w:rPr>
        <w:t>Hui-Ting</w:t>
      </w:r>
      <w:proofErr w:type="spellEnd"/>
      <w:r w:rsidRPr="003C32E4">
        <w:rPr>
          <w:rFonts w:eastAsia="Kaiti TC"/>
        </w:rPr>
        <w:t xml:space="preserve"> Tu</w:t>
      </w:r>
      <w:r w:rsidR="00F05AC3" w:rsidRPr="003C32E4">
        <w:rPr>
          <w:rFonts w:eastAsia="Kaiti TC"/>
        </w:rPr>
        <w:t xml:space="preserve"> </w:t>
      </w:r>
      <w:proofErr w:type="spellStart"/>
      <w:r w:rsidR="00F05AC3" w:rsidRPr="003C32E4">
        <w:rPr>
          <w:rFonts w:eastAsia="Kaiti TC"/>
        </w:rPr>
        <w:t>works</w:t>
      </w:r>
      <w:proofErr w:type="spellEnd"/>
      <w:r w:rsidR="00F05AC3" w:rsidRPr="003C32E4">
        <w:rPr>
          <w:rFonts w:eastAsia="Kaiti TC"/>
        </w:rPr>
        <w:t xml:space="preserve"> in nursing </w:t>
      </w:r>
      <w:proofErr w:type="spellStart"/>
      <w:r w:rsidRPr="003C32E4">
        <w:rPr>
          <w:rFonts w:eastAsia="Kaiti TC"/>
        </w:rPr>
        <w:t>department</w:t>
      </w:r>
      <w:proofErr w:type="spellEnd"/>
      <w:r w:rsidRPr="003C32E4">
        <w:rPr>
          <w:rFonts w:eastAsia="Kaiti TC"/>
        </w:rPr>
        <w:t xml:space="preserve"> for </w:t>
      </w:r>
      <w:proofErr w:type="spellStart"/>
      <w:r w:rsidRPr="003C32E4">
        <w:rPr>
          <w:rFonts w:eastAsia="Kaiti TC"/>
        </w:rPr>
        <w:t>ten</w:t>
      </w:r>
      <w:proofErr w:type="spellEnd"/>
      <w:r w:rsidRPr="003C32E4">
        <w:rPr>
          <w:rFonts w:eastAsia="Kaiti TC"/>
        </w:rPr>
        <w:t xml:space="preserve"> </w:t>
      </w:r>
      <w:proofErr w:type="spellStart"/>
      <w:r w:rsidRPr="003C32E4">
        <w:rPr>
          <w:rFonts w:eastAsia="Kaiti TC"/>
        </w:rPr>
        <w:t>years</w:t>
      </w:r>
      <w:proofErr w:type="spellEnd"/>
      <w:r w:rsidRPr="003C32E4">
        <w:rPr>
          <w:rFonts w:eastAsia="Kaiti TC"/>
        </w:rPr>
        <w:t xml:space="preserve">, </w:t>
      </w:r>
      <w:proofErr w:type="spellStart"/>
      <w:r w:rsidRPr="003C32E4">
        <w:rPr>
          <w:rFonts w:eastAsia="Kaiti TC"/>
        </w:rPr>
        <w:t>h</w:t>
      </w:r>
      <w:r w:rsidR="001B0A16">
        <w:rPr>
          <w:rFonts w:eastAsia="Kaiti TC"/>
        </w:rPr>
        <w:t>epatobiliary</w:t>
      </w:r>
      <w:proofErr w:type="spellEnd"/>
      <w:r w:rsidR="001B0A16">
        <w:rPr>
          <w:rFonts w:eastAsia="Kaiti TC"/>
        </w:rPr>
        <w:t xml:space="preserve"> and </w:t>
      </w:r>
      <w:proofErr w:type="spellStart"/>
      <w:r w:rsidR="001B0A16">
        <w:rPr>
          <w:rFonts w:eastAsia="Kaiti TC"/>
        </w:rPr>
        <w:t>stomach</w:t>
      </w:r>
      <w:r w:rsidRPr="003C32E4">
        <w:rPr>
          <w:rFonts w:eastAsia="Kaiti TC"/>
        </w:rPr>
        <w:t>care</w:t>
      </w:r>
      <w:proofErr w:type="spellEnd"/>
      <w:r w:rsidRPr="003C32E4">
        <w:rPr>
          <w:rFonts w:eastAsia="Kaiti TC"/>
        </w:rPr>
        <w:t xml:space="preserve"> </w:t>
      </w:r>
      <w:proofErr w:type="spellStart"/>
      <w:r w:rsidRPr="003C32E4">
        <w:rPr>
          <w:rFonts w:eastAsia="Kaiti TC"/>
        </w:rPr>
        <w:t>experience</w:t>
      </w:r>
      <w:proofErr w:type="spellEnd"/>
      <w:r w:rsidRPr="003C32E4">
        <w:rPr>
          <w:rFonts w:eastAsia="Kaiti TC"/>
        </w:rPr>
        <w:t xml:space="preserve"> for </w:t>
      </w:r>
      <w:proofErr w:type="spellStart"/>
      <w:r w:rsidRPr="003C32E4">
        <w:rPr>
          <w:rFonts w:eastAsia="Kaiti TC"/>
        </w:rPr>
        <w:t>two</w:t>
      </w:r>
      <w:proofErr w:type="spellEnd"/>
      <w:r w:rsidRPr="003C32E4">
        <w:rPr>
          <w:rFonts w:eastAsia="Kaiti TC"/>
        </w:rPr>
        <w:t xml:space="preserve"> </w:t>
      </w:r>
      <w:proofErr w:type="spellStart"/>
      <w:r w:rsidRPr="003C32E4">
        <w:rPr>
          <w:rFonts w:eastAsia="Kaiti TC"/>
        </w:rPr>
        <w:t>years</w:t>
      </w:r>
      <w:proofErr w:type="spellEnd"/>
      <w:r w:rsidRPr="003C32E4">
        <w:rPr>
          <w:rFonts w:eastAsia="Kaiti TC"/>
        </w:rPr>
        <w:t xml:space="preserve">, </w:t>
      </w:r>
      <w:proofErr w:type="spellStart"/>
      <w:r w:rsidRPr="003C32E4">
        <w:rPr>
          <w:rFonts w:eastAsia="Kaiti TC"/>
        </w:rPr>
        <w:t>i</w:t>
      </w:r>
      <w:r w:rsidR="00F05AC3" w:rsidRPr="003C32E4">
        <w:rPr>
          <w:rFonts w:eastAsia="Kaiti TC"/>
        </w:rPr>
        <w:t>nternal</w:t>
      </w:r>
      <w:proofErr w:type="spellEnd"/>
      <w:r w:rsidR="00F05AC3" w:rsidRPr="003C32E4">
        <w:rPr>
          <w:rFonts w:eastAsia="Kaiti TC"/>
        </w:rPr>
        <w:t xml:space="preserve">, </w:t>
      </w:r>
      <w:proofErr w:type="spellStart"/>
      <w:r w:rsidR="00F05AC3" w:rsidRPr="003C32E4">
        <w:rPr>
          <w:rFonts w:eastAsia="Kaiti TC"/>
        </w:rPr>
        <w:t>surgical</w:t>
      </w:r>
      <w:proofErr w:type="spellEnd"/>
      <w:r w:rsidR="00F05AC3" w:rsidRPr="003C32E4">
        <w:rPr>
          <w:rFonts w:eastAsia="Kaiti TC"/>
        </w:rPr>
        <w:t xml:space="preserve"> inte</w:t>
      </w:r>
      <w:r w:rsidRPr="003C32E4">
        <w:rPr>
          <w:rFonts w:eastAsia="Kaiti TC"/>
        </w:rPr>
        <w:t xml:space="preserve">nsive care </w:t>
      </w:r>
      <w:proofErr w:type="spellStart"/>
      <w:r w:rsidRPr="003C32E4">
        <w:rPr>
          <w:rFonts w:eastAsia="Kaiti TC"/>
        </w:rPr>
        <w:t>unit</w:t>
      </w:r>
      <w:proofErr w:type="spellEnd"/>
      <w:r w:rsidRPr="003C32E4">
        <w:rPr>
          <w:rFonts w:eastAsia="Kaiti TC"/>
        </w:rPr>
        <w:t xml:space="preserve"> for </w:t>
      </w:r>
      <w:proofErr w:type="spellStart"/>
      <w:r w:rsidRPr="003C32E4">
        <w:rPr>
          <w:rFonts w:eastAsia="Kaiti TC"/>
        </w:rPr>
        <w:t>five</w:t>
      </w:r>
      <w:proofErr w:type="spellEnd"/>
      <w:r w:rsidRPr="003C32E4">
        <w:rPr>
          <w:rFonts w:eastAsia="Kaiti TC"/>
        </w:rPr>
        <w:t xml:space="preserve"> </w:t>
      </w:r>
      <w:proofErr w:type="spellStart"/>
      <w:r w:rsidRPr="003C32E4">
        <w:rPr>
          <w:rFonts w:eastAsia="Kaiti TC"/>
        </w:rPr>
        <w:t>years</w:t>
      </w:r>
      <w:proofErr w:type="spellEnd"/>
      <w:r w:rsidRPr="003C32E4">
        <w:rPr>
          <w:rFonts w:eastAsia="Kaiti TC"/>
        </w:rPr>
        <w:t xml:space="preserve">. </w:t>
      </w:r>
      <w:proofErr w:type="spellStart"/>
      <w:r w:rsidR="00F05AC3" w:rsidRPr="003C32E4">
        <w:rPr>
          <w:rFonts w:eastAsia="Kaiti TC"/>
        </w:rPr>
        <w:t>Currently</w:t>
      </w:r>
      <w:proofErr w:type="spellEnd"/>
      <w:r w:rsidR="00F05AC3" w:rsidRPr="003C32E4">
        <w:rPr>
          <w:rFonts w:eastAsia="Kaiti TC"/>
        </w:rPr>
        <w:t xml:space="preserve"> in </w:t>
      </w:r>
      <w:r w:rsidRPr="003C32E4">
        <w:rPr>
          <w:rFonts w:eastAsia="Kaiti TC"/>
        </w:rPr>
        <w:t xml:space="preserve">the </w:t>
      </w:r>
      <w:proofErr w:type="spellStart"/>
      <w:r w:rsidRPr="003C32E4">
        <w:rPr>
          <w:rFonts w:eastAsia="Kaiti TC"/>
        </w:rPr>
        <w:t>pediatric</w:t>
      </w:r>
      <w:proofErr w:type="spellEnd"/>
      <w:r w:rsidRPr="003C32E4">
        <w:rPr>
          <w:rFonts w:eastAsia="Kaiti TC"/>
        </w:rPr>
        <w:t xml:space="preserve"> </w:t>
      </w:r>
      <w:proofErr w:type="spellStart"/>
      <w:r w:rsidRPr="003C32E4">
        <w:rPr>
          <w:rFonts w:eastAsia="Kaiti TC"/>
        </w:rPr>
        <w:t>ward</w:t>
      </w:r>
      <w:proofErr w:type="spellEnd"/>
      <w:r w:rsidRPr="003C32E4">
        <w:rPr>
          <w:rFonts w:eastAsia="Kaiti TC"/>
        </w:rPr>
        <w:t xml:space="preserve"> </w:t>
      </w:r>
      <w:proofErr w:type="spellStart"/>
      <w:r w:rsidRPr="003C32E4">
        <w:rPr>
          <w:rFonts w:eastAsia="Kaiti TC"/>
        </w:rPr>
        <w:t>as</w:t>
      </w:r>
      <w:proofErr w:type="spellEnd"/>
      <w:r w:rsidRPr="003C32E4">
        <w:rPr>
          <w:rFonts w:eastAsia="Kaiti TC"/>
        </w:rPr>
        <w:t xml:space="preserve"> a nurse</w:t>
      </w:r>
      <w:r w:rsidR="001B0A16">
        <w:rPr>
          <w:rFonts w:eastAsia="Kaiti TC"/>
        </w:rPr>
        <w:t xml:space="preserve"> </w:t>
      </w:r>
      <w:proofErr w:type="spellStart"/>
      <w:r w:rsidRPr="003C32E4">
        <w:rPr>
          <w:rFonts w:eastAsia="Kaiti TC"/>
        </w:rPr>
        <w:t>teacher</w:t>
      </w:r>
      <w:proofErr w:type="spellEnd"/>
      <w:r w:rsidRPr="003C32E4">
        <w:rPr>
          <w:rFonts w:eastAsia="Kaiti TC"/>
        </w:rPr>
        <w:t xml:space="preserve">. </w:t>
      </w:r>
      <w:proofErr w:type="spellStart"/>
      <w:r w:rsidRPr="003C32E4">
        <w:rPr>
          <w:rFonts w:eastAsia="Kaiti TC"/>
        </w:rPr>
        <w:t>She</w:t>
      </w:r>
      <w:proofErr w:type="spellEnd"/>
      <w:r w:rsidRPr="003C32E4">
        <w:rPr>
          <w:rFonts w:eastAsia="Kaiti TC"/>
        </w:rPr>
        <w:t xml:space="preserve"> </w:t>
      </w:r>
      <w:proofErr w:type="spellStart"/>
      <w:r w:rsidRPr="003C32E4">
        <w:rPr>
          <w:rFonts w:eastAsia="Kaiti TC"/>
        </w:rPr>
        <w:t>also</w:t>
      </w:r>
      <w:proofErr w:type="spellEnd"/>
      <w:r w:rsidRPr="003C32E4">
        <w:rPr>
          <w:rFonts w:eastAsia="Kaiti TC"/>
        </w:rPr>
        <w:t xml:space="preserve"> </w:t>
      </w:r>
      <w:proofErr w:type="spellStart"/>
      <w:r w:rsidRPr="003C32E4">
        <w:rPr>
          <w:rFonts w:eastAsia="Kaiti TC"/>
        </w:rPr>
        <w:t>study</w:t>
      </w:r>
      <w:proofErr w:type="spellEnd"/>
      <w:r w:rsidRPr="003C32E4">
        <w:rPr>
          <w:rFonts w:eastAsia="Kaiti TC"/>
        </w:rPr>
        <w:t xml:space="preserve"> in </w:t>
      </w:r>
      <w:proofErr w:type="spellStart"/>
      <w:r w:rsidRPr="003C32E4">
        <w:rPr>
          <w:rFonts w:eastAsia="Kaiti TC"/>
        </w:rPr>
        <w:t>Foo</w:t>
      </w:r>
      <w:r w:rsidR="001B0A16">
        <w:rPr>
          <w:rFonts w:eastAsia="Kaiti TC"/>
        </w:rPr>
        <w:t>ying</w:t>
      </w:r>
      <w:r w:rsidR="00F05AC3" w:rsidRPr="003C32E4">
        <w:rPr>
          <w:rFonts w:eastAsia="Kaiti TC"/>
        </w:rPr>
        <w:t>University</w:t>
      </w:r>
      <w:proofErr w:type="spellEnd"/>
      <w:r w:rsidR="00F05AC3" w:rsidRPr="003C32E4">
        <w:rPr>
          <w:rFonts w:eastAsia="Kaiti TC"/>
        </w:rPr>
        <w:t xml:space="preserve"> of Nursing </w:t>
      </w:r>
      <w:r w:rsidRPr="003C32E4">
        <w:rPr>
          <w:rFonts w:eastAsia="Kaiti TC"/>
        </w:rPr>
        <w:t xml:space="preserve">for master </w:t>
      </w:r>
      <w:proofErr w:type="spellStart"/>
      <w:r w:rsidRPr="003C32E4">
        <w:rPr>
          <w:rFonts w:eastAsia="Kaiti TC"/>
        </w:rPr>
        <w:t>degree</w:t>
      </w:r>
      <w:proofErr w:type="spellEnd"/>
      <w:r w:rsidR="00F05AC3" w:rsidRPr="003C32E4">
        <w:rPr>
          <w:rFonts w:eastAsia="Kaiti TC"/>
        </w:rPr>
        <w:t>.</w:t>
      </w:r>
    </w:p>
    <w:p w14:paraId="1B8FAAFE" w14:textId="77777777" w:rsidR="00F05AC3" w:rsidRPr="003C32E4" w:rsidRDefault="00072E30" w:rsidP="00F05AC3">
      <w:pPr>
        <w:rPr>
          <w:rFonts w:eastAsia="Kaiti TC"/>
          <w:color w:val="000000"/>
        </w:rPr>
      </w:pPr>
      <w:r w:rsidRPr="003C32E4">
        <w:rPr>
          <w:b/>
          <w:lang w:val="en-NZ"/>
        </w:rPr>
        <w:t>Presenting author</w:t>
      </w:r>
      <w:r w:rsidR="00A41107" w:rsidRPr="003C32E4">
        <w:rPr>
          <w:b/>
          <w:lang w:val="en-NZ"/>
        </w:rPr>
        <w:t xml:space="preserve"> details</w:t>
      </w:r>
      <w:r w:rsidRPr="003C32E4">
        <w:rPr>
          <w:b/>
          <w:lang w:val="en-NZ"/>
        </w:rPr>
        <w:t xml:space="preserve"> </w:t>
      </w:r>
      <w:r w:rsidRPr="003C32E4">
        <w:rPr>
          <w:b/>
          <w:lang w:val="en-NZ"/>
        </w:rPr>
        <w:br/>
      </w:r>
      <w:r w:rsidR="00D367E3" w:rsidRPr="003C32E4">
        <w:rPr>
          <w:lang w:val="en-NZ"/>
        </w:rPr>
        <w:t>Full name:</w:t>
      </w:r>
      <w:proofErr w:type="spellStart"/>
      <w:r w:rsidR="00F05AC3" w:rsidRPr="003C32E4">
        <w:rPr>
          <w:rFonts w:eastAsia="Kaiti TC"/>
          <w:color w:val="000000"/>
        </w:rPr>
        <w:t>Hui</w:t>
      </w:r>
      <w:proofErr w:type="spellEnd"/>
      <w:r w:rsidR="00F05AC3" w:rsidRPr="003C32E4">
        <w:rPr>
          <w:rFonts w:eastAsia="Kaiti TC"/>
          <w:color w:val="000000"/>
          <w:lang w:val="en-US"/>
        </w:rPr>
        <w:t>-Ting</w:t>
      </w:r>
      <w:r w:rsidR="0050080B" w:rsidRPr="003C32E4">
        <w:rPr>
          <w:rFonts w:eastAsia="Kaiti TC"/>
          <w:color w:val="000000"/>
          <w:lang w:val="en-US"/>
        </w:rPr>
        <w:t xml:space="preserve"> </w:t>
      </w:r>
      <w:proofErr w:type="spellStart"/>
      <w:r w:rsidR="0050080B" w:rsidRPr="003C32E4">
        <w:rPr>
          <w:rFonts w:eastAsia="Kaiti TC"/>
          <w:color w:val="000000"/>
          <w:lang w:val="en-US"/>
        </w:rPr>
        <w:t>Tu</w:t>
      </w:r>
      <w:proofErr w:type="spellEnd"/>
    </w:p>
    <w:p w14:paraId="719F806D" w14:textId="77777777" w:rsidR="00A77A89" w:rsidRPr="003C32E4" w:rsidRDefault="00072E30" w:rsidP="00AC3BCD">
      <w:pPr>
        <w:autoSpaceDE w:val="0"/>
        <w:autoSpaceDN w:val="0"/>
        <w:adjustRightInd w:val="0"/>
        <w:rPr>
          <w:rFonts w:eastAsia="Kaiti TC"/>
          <w:lang w:val="en-NZ"/>
        </w:rPr>
      </w:pPr>
      <w:r w:rsidRPr="003C32E4">
        <w:rPr>
          <w:lang w:val="en-NZ"/>
        </w:rPr>
        <w:t>Contact number:</w:t>
      </w:r>
      <w:r w:rsidR="00567577" w:rsidRPr="003C32E4">
        <w:rPr>
          <w:rFonts w:eastAsia="Kaiti TC"/>
          <w:lang w:val="en-NZ"/>
        </w:rPr>
        <w:t xml:space="preserve"> 886</w:t>
      </w:r>
      <w:r w:rsidR="0050080B" w:rsidRPr="003C32E4">
        <w:rPr>
          <w:rFonts w:eastAsia="Kaiti TC"/>
          <w:lang w:val="en-NZ"/>
        </w:rPr>
        <w:t>-</w:t>
      </w:r>
      <w:r w:rsidR="00567577" w:rsidRPr="003C32E4">
        <w:rPr>
          <w:rFonts w:eastAsia="Kaiti TC"/>
          <w:lang w:val="en-NZ"/>
        </w:rPr>
        <w:t xml:space="preserve"> </w:t>
      </w:r>
      <w:r w:rsidR="00567577" w:rsidRPr="003C32E4">
        <w:rPr>
          <w:rFonts w:eastAsia="Kaiti TC"/>
          <w:lang w:val="en-US"/>
        </w:rPr>
        <w:t>0988239179</w:t>
      </w:r>
      <w:r w:rsidR="00567577" w:rsidRPr="003C32E4">
        <w:rPr>
          <w:lang w:val="en-NZ"/>
        </w:rPr>
        <w:br/>
      </w:r>
      <w:r w:rsidRPr="003C32E4">
        <w:rPr>
          <w:lang w:val="en-NZ"/>
        </w:rPr>
        <w:t>Twitter account:</w:t>
      </w:r>
      <w:r w:rsidR="00567577" w:rsidRPr="003C32E4">
        <w:rPr>
          <w:rFonts w:eastAsia="Kaiti TC"/>
          <w:lang w:val="en-NZ"/>
        </w:rPr>
        <w:t xml:space="preserve"> </w:t>
      </w:r>
      <w:hyperlink r:id="rId9" w:history="1">
        <w:r w:rsidR="00A77A89" w:rsidRPr="003C32E4">
          <w:rPr>
            <w:rStyle w:val="a3"/>
            <w:rFonts w:eastAsia="Kaiti TC"/>
            <w:lang w:val="en-NZ"/>
          </w:rPr>
          <w:t>j55931199@yahoo.com.tw</w:t>
        </w:r>
      </w:hyperlink>
    </w:p>
    <w:p w14:paraId="0F0ED19B" w14:textId="77777777" w:rsidR="00A41107" w:rsidRPr="003C32E4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3C32E4">
        <w:rPr>
          <w:lang w:val="en-NZ"/>
        </w:rPr>
        <w:t xml:space="preserve">Linked In </w:t>
      </w:r>
      <w:proofErr w:type="spellStart"/>
      <w:r w:rsidRPr="003C32E4">
        <w:rPr>
          <w:lang w:val="en-NZ"/>
        </w:rPr>
        <w:t>account:</w:t>
      </w:r>
      <w:r w:rsidR="00567577" w:rsidRPr="003C32E4">
        <w:rPr>
          <w:lang w:val="en-NZ"/>
        </w:rPr>
        <w:t>None</w:t>
      </w:r>
      <w:proofErr w:type="spellEnd"/>
    </w:p>
    <w:p w14:paraId="468BF276" w14:textId="77777777" w:rsidR="005C4A2D" w:rsidRPr="003C32E4" w:rsidRDefault="00AC3BCD" w:rsidP="00AC3BCD">
      <w:pPr>
        <w:autoSpaceDE w:val="0"/>
        <w:autoSpaceDN w:val="0"/>
        <w:adjustRightInd w:val="0"/>
        <w:rPr>
          <w:lang w:val="en-NZ"/>
        </w:rPr>
      </w:pPr>
      <w:r w:rsidRPr="003C32E4">
        <w:rPr>
          <w:lang w:val="en-NZ"/>
        </w:rPr>
        <w:t>Session</w:t>
      </w:r>
      <w:r w:rsidR="00DA581F" w:rsidRPr="003C32E4">
        <w:rPr>
          <w:lang w:val="en-NZ"/>
        </w:rPr>
        <w:t xml:space="preserve"> </w:t>
      </w:r>
      <w:r w:rsidR="00085B88" w:rsidRPr="003C32E4">
        <w:rPr>
          <w:lang w:val="en-NZ"/>
        </w:rPr>
        <w:t>n</w:t>
      </w:r>
      <w:r w:rsidRPr="003C32E4">
        <w:rPr>
          <w:lang w:val="en-NZ"/>
        </w:rPr>
        <w:t>ame</w:t>
      </w:r>
      <w:r w:rsidR="00DA581F" w:rsidRPr="003C32E4">
        <w:rPr>
          <w:lang w:val="en-NZ"/>
        </w:rPr>
        <w:t xml:space="preserve">/ </w:t>
      </w:r>
      <w:proofErr w:type="spellStart"/>
      <w:r w:rsidR="00DA581F" w:rsidRPr="003C32E4">
        <w:rPr>
          <w:lang w:val="en-NZ"/>
        </w:rPr>
        <w:t>number</w:t>
      </w:r>
      <w:r w:rsidRPr="003C32E4">
        <w:rPr>
          <w:lang w:val="en-NZ"/>
        </w:rPr>
        <w:t>:</w:t>
      </w:r>
      <w:r w:rsidR="00567577" w:rsidRPr="003C32E4">
        <w:rPr>
          <w:lang w:val="en-NZ"/>
        </w:rPr>
        <w:t>None</w:t>
      </w:r>
      <w:proofErr w:type="spellEnd"/>
      <w:r w:rsidR="00567577" w:rsidRPr="003C32E4">
        <w:rPr>
          <w:lang w:val="en-NZ"/>
        </w:rPr>
        <w:br/>
        <w:t xml:space="preserve">Category: </w:t>
      </w:r>
      <w:r w:rsidRPr="003C32E4">
        <w:rPr>
          <w:lang w:val="en-NZ"/>
        </w:rPr>
        <w:t xml:space="preserve"> Poster</w:t>
      </w:r>
      <w:r w:rsidR="00085B88" w:rsidRPr="003C32E4">
        <w:rPr>
          <w:lang w:val="en-NZ"/>
        </w:rPr>
        <w:t xml:space="preserve"> presentation</w:t>
      </w:r>
    </w:p>
    <w:p w14:paraId="01E179D4" w14:textId="77777777" w:rsidR="00AC3BCD" w:rsidRPr="003C32E4" w:rsidRDefault="005C4A2D" w:rsidP="00AC3BCD">
      <w:pPr>
        <w:autoSpaceDE w:val="0"/>
        <w:autoSpaceDN w:val="0"/>
        <w:adjustRightInd w:val="0"/>
        <w:rPr>
          <w:lang w:val="en-NZ"/>
        </w:rPr>
      </w:pPr>
      <w:r w:rsidRPr="003C32E4">
        <w:rPr>
          <w:lang w:val="en-NZ"/>
        </w:rPr>
        <w:t>Passport Number</w:t>
      </w:r>
      <w:r w:rsidRPr="003C32E4">
        <w:rPr>
          <w:lang w:val="en-IN"/>
        </w:rPr>
        <w:t xml:space="preserve">: </w:t>
      </w:r>
      <w:r w:rsidR="00567577" w:rsidRPr="003C32E4">
        <w:rPr>
          <w:lang w:val="en-IN"/>
        </w:rPr>
        <w:t>None</w:t>
      </w:r>
      <w:r w:rsidR="00DA581F" w:rsidRPr="003C32E4">
        <w:rPr>
          <w:lang w:val="en-NZ"/>
        </w:rPr>
        <w:br/>
      </w:r>
    </w:p>
    <w:p w14:paraId="420B6F24" w14:textId="77777777" w:rsidR="00AD6315" w:rsidRPr="003C32E4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BB3899A" w14:textId="77777777" w:rsidR="00AD6315" w:rsidRPr="003C32E4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1B2BB67" w14:textId="77777777" w:rsidR="00AD6315" w:rsidRPr="003C32E4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0CC2BD3" w14:textId="77777777" w:rsidR="00AD6315" w:rsidRPr="003C32E4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3B9E31E" w14:textId="77777777" w:rsidR="00AD6315" w:rsidRPr="003C32E4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D4AC8D8" w14:textId="77777777" w:rsidR="00AD6315" w:rsidRPr="003C32E4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907EEBB" w14:textId="77777777" w:rsidR="00AC3BCD" w:rsidRPr="003C32E4" w:rsidRDefault="00AC3BCD" w:rsidP="00072E30">
      <w:pPr>
        <w:jc w:val="both"/>
        <w:rPr>
          <w:lang w:val="en-NZ"/>
        </w:rPr>
      </w:pPr>
    </w:p>
    <w:sectPr w:rsidR="00AC3BCD" w:rsidRPr="003C32E4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8C7378" w14:textId="77777777" w:rsidR="00166B1E" w:rsidRDefault="00166B1E" w:rsidP="00671A59">
      <w:r>
        <w:separator/>
      </w:r>
    </w:p>
  </w:endnote>
  <w:endnote w:type="continuationSeparator" w:id="0">
    <w:p w14:paraId="11DCE2D8" w14:textId="77777777" w:rsidR="00166B1E" w:rsidRDefault="00166B1E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4D"/>
    <w:family w:val="modern"/>
    <w:notTrueType/>
    <w:pitch w:val="fixed"/>
    <w:sig w:usb0="00000003" w:usb1="00000000" w:usb2="00000000" w:usb3="00000000" w:csb0="00000001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Kaiti TC">
    <w:altName w:val="Arial Unicode MS"/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82ED0F" w14:textId="77777777" w:rsidR="00166B1E" w:rsidRDefault="00166B1E" w:rsidP="00671A59">
      <w:r>
        <w:separator/>
      </w:r>
    </w:p>
  </w:footnote>
  <w:footnote w:type="continuationSeparator" w:id="0">
    <w:p w14:paraId="05A89C46" w14:textId="77777777" w:rsidR="00166B1E" w:rsidRDefault="00166B1E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FB267B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removePersonalInformation/>
  <w:removeDateAndTime/>
  <w:embedSystemFonts/>
  <w:bordersDoNotSurroundHeader/>
  <w:bordersDoNotSurroundFooter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284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32E4"/>
    <w:rsid w:val="00023D76"/>
    <w:rsid w:val="00072E30"/>
    <w:rsid w:val="00085B88"/>
    <w:rsid w:val="00090564"/>
    <w:rsid w:val="00097CA5"/>
    <w:rsid w:val="000A2F6D"/>
    <w:rsid w:val="000A4C72"/>
    <w:rsid w:val="000C28C8"/>
    <w:rsid w:val="000E7A02"/>
    <w:rsid w:val="00101A04"/>
    <w:rsid w:val="00106952"/>
    <w:rsid w:val="001216E5"/>
    <w:rsid w:val="0013563F"/>
    <w:rsid w:val="00145878"/>
    <w:rsid w:val="00166B1E"/>
    <w:rsid w:val="001A31E2"/>
    <w:rsid w:val="001A411C"/>
    <w:rsid w:val="001B0A16"/>
    <w:rsid w:val="001B1336"/>
    <w:rsid w:val="001B6DE6"/>
    <w:rsid w:val="001F414A"/>
    <w:rsid w:val="00205354"/>
    <w:rsid w:val="002659F1"/>
    <w:rsid w:val="00270EC9"/>
    <w:rsid w:val="00292DC0"/>
    <w:rsid w:val="002A7AFB"/>
    <w:rsid w:val="002B18D5"/>
    <w:rsid w:val="002C0F2B"/>
    <w:rsid w:val="003240F1"/>
    <w:rsid w:val="0035278A"/>
    <w:rsid w:val="003753DD"/>
    <w:rsid w:val="003862B2"/>
    <w:rsid w:val="003A4429"/>
    <w:rsid w:val="003C32E4"/>
    <w:rsid w:val="003E50C5"/>
    <w:rsid w:val="004775E3"/>
    <w:rsid w:val="0049217F"/>
    <w:rsid w:val="004A262E"/>
    <w:rsid w:val="004A2CA1"/>
    <w:rsid w:val="004B3B30"/>
    <w:rsid w:val="0050080B"/>
    <w:rsid w:val="00505DA1"/>
    <w:rsid w:val="005408D9"/>
    <w:rsid w:val="00555DAD"/>
    <w:rsid w:val="00567577"/>
    <w:rsid w:val="005B168A"/>
    <w:rsid w:val="005C2EA1"/>
    <w:rsid w:val="005C3848"/>
    <w:rsid w:val="005C4A2D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6F3D40"/>
    <w:rsid w:val="007258AA"/>
    <w:rsid w:val="00743CCA"/>
    <w:rsid w:val="00746319"/>
    <w:rsid w:val="007875D1"/>
    <w:rsid w:val="00790C29"/>
    <w:rsid w:val="007E63C9"/>
    <w:rsid w:val="007F0333"/>
    <w:rsid w:val="00800D58"/>
    <w:rsid w:val="00802BF5"/>
    <w:rsid w:val="00834D93"/>
    <w:rsid w:val="00862283"/>
    <w:rsid w:val="008A3E9A"/>
    <w:rsid w:val="008A690F"/>
    <w:rsid w:val="00901E5B"/>
    <w:rsid w:val="0093068A"/>
    <w:rsid w:val="00970E67"/>
    <w:rsid w:val="00977643"/>
    <w:rsid w:val="009821B4"/>
    <w:rsid w:val="009A6AD9"/>
    <w:rsid w:val="009B0CCF"/>
    <w:rsid w:val="009B7F4F"/>
    <w:rsid w:val="009D3EA4"/>
    <w:rsid w:val="009E6632"/>
    <w:rsid w:val="009E6C61"/>
    <w:rsid w:val="00A31D17"/>
    <w:rsid w:val="00A35BD0"/>
    <w:rsid w:val="00A41107"/>
    <w:rsid w:val="00A50066"/>
    <w:rsid w:val="00A65D61"/>
    <w:rsid w:val="00A668A1"/>
    <w:rsid w:val="00A76E81"/>
    <w:rsid w:val="00A77A89"/>
    <w:rsid w:val="00A83688"/>
    <w:rsid w:val="00A83863"/>
    <w:rsid w:val="00AC3BCD"/>
    <w:rsid w:val="00AD6315"/>
    <w:rsid w:val="00AF4356"/>
    <w:rsid w:val="00B23BD3"/>
    <w:rsid w:val="00B26097"/>
    <w:rsid w:val="00B27625"/>
    <w:rsid w:val="00B27FED"/>
    <w:rsid w:val="00B675D9"/>
    <w:rsid w:val="00B76970"/>
    <w:rsid w:val="00BA7856"/>
    <w:rsid w:val="00BB799F"/>
    <w:rsid w:val="00BF5676"/>
    <w:rsid w:val="00CE08A2"/>
    <w:rsid w:val="00CF3A51"/>
    <w:rsid w:val="00D367E3"/>
    <w:rsid w:val="00D426D0"/>
    <w:rsid w:val="00DA2249"/>
    <w:rsid w:val="00DA581F"/>
    <w:rsid w:val="00DC29A1"/>
    <w:rsid w:val="00DC7405"/>
    <w:rsid w:val="00DD3006"/>
    <w:rsid w:val="00DE2102"/>
    <w:rsid w:val="00E119D1"/>
    <w:rsid w:val="00E379F6"/>
    <w:rsid w:val="00E713DA"/>
    <w:rsid w:val="00E85CF8"/>
    <w:rsid w:val="00EB353E"/>
    <w:rsid w:val="00ED51D7"/>
    <w:rsid w:val="00EE1DF0"/>
    <w:rsid w:val="00F01887"/>
    <w:rsid w:val="00F05AC3"/>
    <w:rsid w:val="00F17FC3"/>
    <w:rsid w:val="00F215A7"/>
    <w:rsid w:val="00F42DCF"/>
    <w:rsid w:val="00F709F5"/>
    <w:rsid w:val="00F90AE2"/>
    <w:rsid w:val="00FA5CBE"/>
    <w:rsid w:val="00FB641C"/>
    <w:rsid w:val="00FC1073"/>
    <w:rsid w:val="00FD2712"/>
    <w:rsid w:val="00FF16A7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3725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title 字元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標題 3 字元"/>
    <w:aliases w:val="Authors 字元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a5">
    <w:name w:val="本文 字元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8">
    <w:name w:val="註解文字 字元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註解主旨 字元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ac">
    <w:name w:val="註解方塊文字 字元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ae">
    <w:name w:val="本文縮排 字元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0">
    <w:name w:val="頁首 字元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2">
    <w:name w:val="頁尾 字元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Web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mailto:j55931199@yahoo.com.tw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NO%20NAME/&#24503;&#22283;&#25237;&#31295;/&#24503;&#22283;&#25237;&#31295;&#33521;&#25991;&#20462;&#25913;3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CC9BB-6436-094C-8B7A-6222FD1DF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德國投稿英文修改3.dotx</Template>
  <TotalTime>0</TotalTime>
  <Pages>1</Pages>
  <Words>360</Words>
  <Characters>2058</Characters>
  <Application>Microsoft Macintosh Word</Application>
  <DocSecurity>0</DocSecurity>
  <Lines>17</Lines>
  <Paragraphs>4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2414</CharactersWithSpaces>
  <SharedDoc>false</SharedDoc>
  <HLinks>
    <vt:vector size="12" baseType="variant">
      <vt:variant>
        <vt:i4>131096</vt:i4>
      </vt:variant>
      <vt:variant>
        <vt:i4>0</vt:i4>
      </vt:variant>
      <vt:variant>
        <vt:i4>0</vt:i4>
      </vt:variant>
      <vt:variant>
        <vt:i4>5</vt:i4>
      </vt:variant>
      <vt:variant>
        <vt:lpwstr>mailto:j55931199@yahoo.com.tw</vt:lpwstr>
      </vt:variant>
      <vt:variant>
        <vt:lpwstr/>
      </vt:variant>
      <vt:variant>
        <vt:i4>1572976</vt:i4>
      </vt:variant>
      <vt:variant>
        <vt:i4>2167</vt:i4>
      </vt:variant>
      <vt:variant>
        <vt:i4>1025</vt:i4>
      </vt:variant>
      <vt:variant>
        <vt:i4>1</vt:i4>
      </vt:variant>
      <vt:variant>
        <vt:lpwstr>dummy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2017-03-08T13:30:00Z</dcterms:created>
  <dcterms:modified xsi:type="dcterms:W3CDTF">2017-03-08T13:30:00Z</dcterms:modified>
</cp:coreProperties>
</file>