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C8116A6" w14:textId="77777777" w:rsidR="009D62F6" w:rsidRDefault="009D62F6">
      <w:pPr>
        <w:jc w:val="center"/>
        <w:rPr>
          <w:b/>
          <w:i/>
          <w:sz w:val="28"/>
          <w:szCs w:val="28"/>
        </w:rPr>
      </w:pPr>
    </w:p>
    <w:p w14:paraId="0F4ECE7A" w14:textId="77777777" w:rsidR="00890893" w:rsidRDefault="0000534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Dana L</w:t>
      </w:r>
      <w:r w:rsidR="00890893">
        <w:rPr>
          <w:b/>
          <w:i/>
          <w:sz w:val="28"/>
          <w:szCs w:val="28"/>
        </w:rPr>
        <w:t xml:space="preserve">. Cardwell, LPC, </w:t>
      </w:r>
      <w:r>
        <w:rPr>
          <w:b/>
          <w:i/>
          <w:sz w:val="28"/>
          <w:szCs w:val="28"/>
        </w:rPr>
        <w:t>LCDC</w:t>
      </w:r>
    </w:p>
    <w:p w14:paraId="5D53CE93" w14:textId="77777777" w:rsidR="002C453E" w:rsidRDefault="002C45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fldChar w:fldCharType="begin"/>
      </w:r>
      <w:r>
        <w:rPr>
          <w:b/>
          <w:i/>
          <w:sz w:val="28"/>
          <w:szCs w:val="28"/>
        </w:rPr>
        <w:instrText xml:space="preserve"> HYPERLINK "http://</w:instrText>
      </w:r>
      <w:r w:rsidRPr="002C453E">
        <w:rPr>
          <w:b/>
          <w:i/>
          <w:sz w:val="28"/>
          <w:szCs w:val="28"/>
        </w:rPr>
        <w:instrText>www.hijackedminds.org</w:instrText>
      </w:r>
      <w:r>
        <w:rPr>
          <w:b/>
          <w:i/>
          <w:sz w:val="28"/>
          <w:szCs w:val="28"/>
        </w:rPr>
        <w:instrText xml:space="preserve">" </w:instrText>
      </w:r>
      <w:r>
        <w:rPr>
          <w:b/>
          <w:i/>
          <w:sz w:val="28"/>
          <w:szCs w:val="28"/>
        </w:rPr>
        <w:fldChar w:fldCharType="separate"/>
      </w:r>
      <w:r w:rsidRPr="000D7400">
        <w:rPr>
          <w:rStyle w:val="Hyperlink"/>
          <w:b/>
          <w:i/>
          <w:sz w:val="28"/>
          <w:szCs w:val="28"/>
        </w:rPr>
        <w:t>www.</w:t>
      </w:r>
      <w:r w:rsidRPr="000D7400">
        <w:rPr>
          <w:rStyle w:val="Hyperlink"/>
          <w:b/>
          <w:i/>
          <w:sz w:val="28"/>
          <w:szCs w:val="28"/>
        </w:rPr>
        <w:t>hijackedminds.org</w:t>
      </w:r>
      <w:r>
        <w:rPr>
          <w:b/>
          <w:i/>
          <w:sz w:val="28"/>
          <w:szCs w:val="28"/>
        </w:rPr>
        <w:fldChar w:fldCharType="end"/>
      </w:r>
    </w:p>
    <w:p w14:paraId="7328B657" w14:textId="77777777" w:rsidR="002C453E" w:rsidRDefault="002C453E">
      <w:pPr>
        <w:jc w:val="center"/>
        <w:rPr>
          <w:u w:val="single"/>
        </w:rPr>
      </w:pPr>
      <w:hyperlink r:id="rId7" w:history="1">
        <w:r w:rsidRPr="000D7400">
          <w:rPr>
            <w:rStyle w:val="Hyperlink"/>
            <w:b/>
            <w:i/>
            <w:sz w:val="28"/>
            <w:szCs w:val="28"/>
          </w:rPr>
          <w:t>cardwellcounseling@yahoo.com</w:t>
        </w:r>
      </w:hyperlink>
      <w:r>
        <w:rPr>
          <w:b/>
          <w:i/>
          <w:sz w:val="28"/>
          <w:szCs w:val="28"/>
        </w:rPr>
        <w:t xml:space="preserve"> </w:t>
      </w:r>
    </w:p>
    <w:p w14:paraId="7BE818BE" w14:textId="77777777" w:rsidR="00890893" w:rsidRDefault="00890893">
      <w:pPr>
        <w:jc w:val="center"/>
      </w:pPr>
      <w:r>
        <w:rPr>
          <w:u w:val="single"/>
        </w:rPr>
        <w:tab/>
        <w:t xml:space="preserve">     </w:t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0A3C05" w14:textId="77777777" w:rsidR="00890893" w:rsidRDefault="00890893">
      <w:r>
        <w:t>320 Jefferson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3E73FE">
        <w:t xml:space="preserve"> </w:t>
      </w:r>
      <w:r w:rsidR="003E73FE">
        <w:tab/>
      </w:r>
      <w:r w:rsidR="003E73FE">
        <w:tab/>
      </w:r>
      <w:r w:rsidR="003E73FE">
        <w:tab/>
        <w:t xml:space="preserve">         Office 830-285-5095</w:t>
      </w:r>
    </w:p>
    <w:p w14:paraId="2DAD3D32" w14:textId="77777777" w:rsidR="00890893" w:rsidRDefault="00890893">
      <w:pPr>
        <w:rPr>
          <w:b/>
          <w:i/>
        </w:rPr>
      </w:pPr>
      <w:r>
        <w:t>Kerrville, Texas 78028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  <w:t xml:space="preserve">         Fax     830-896-3772</w:t>
      </w:r>
    </w:p>
    <w:p w14:paraId="6A117589" w14:textId="77777777" w:rsidR="00890893" w:rsidRDefault="00890893">
      <w:pPr>
        <w:pStyle w:val="NoSpacing"/>
        <w:jc w:val="center"/>
        <w:rPr>
          <w:b/>
          <w:i/>
          <w:sz w:val="24"/>
          <w:szCs w:val="24"/>
        </w:rPr>
      </w:pPr>
    </w:p>
    <w:p w14:paraId="3AD708D3" w14:textId="77777777" w:rsidR="00890893" w:rsidRDefault="00890893">
      <w:pPr>
        <w:pStyle w:val="NoSpacing"/>
        <w:rPr>
          <w:sz w:val="24"/>
          <w:szCs w:val="24"/>
        </w:rPr>
      </w:pPr>
    </w:p>
    <w:p w14:paraId="667A4A63" w14:textId="2D7B996A" w:rsidR="00890893" w:rsidRDefault="007C0A19">
      <w:r>
        <w:t>I’m D</w:t>
      </w:r>
      <w:r w:rsidR="00D42359">
        <w:t>ana</w:t>
      </w:r>
      <w:r w:rsidR="00FD6F46">
        <w:t xml:space="preserve"> Cardwell, a local Wellness Aficionado. As a therapist and yoga instructor, I have been worki</w:t>
      </w:r>
      <w:r w:rsidR="00251CC2">
        <w:t xml:space="preserve">ng with </w:t>
      </w:r>
      <w:r w:rsidR="002F68FE">
        <w:t>adolescents for over 20 years and more recently with boys at a residential treatment center</w:t>
      </w:r>
      <w:r w:rsidR="00FD6F46">
        <w:t xml:space="preserve"> for almost 3 years and finding “out of the box” ways to help them with their diagnoses of ADHD, oppositi</w:t>
      </w:r>
      <w:r w:rsidR="00FF36B9">
        <w:t>onal defiance, conduct disorder</w:t>
      </w:r>
      <w:r w:rsidR="00FD6F46">
        <w:t xml:space="preserve">, </w:t>
      </w:r>
      <w:r w:rsidR="00FF36B9">
        <w:t xml:space="preserve">PTSD, </w:t>
      </w:r>
      <w:r w:rsidR="00FD6F46">
        <w:t xml:space="preserve">depression, and anxiety. </w:t>
      </w:r>
      <w:r w:rsidR="00B3662C">
        <w:t>The</w:t>
      </w:r>
      <w:r w:rsidR="00702271">
        <w:t xml:space="preserve"> boys </w:t>
      </w:r>
      <w:r w:rsidR="00CF15AF">
        <w:t xml:space="preserve">have </w:t>
      </w:r>
      <w:r w:rsidR="00FD6F46">
        <w:t>show</w:t>
      </w:r>
      <w:r w:rsidR="00CF15AF">
        <w:t>n</w:t>
      </w:r>
      <w:r w:rsidR="00FD6F46">
        <w:t xml:space="preserve"> improvements </w:t>
      </w:r>
      <w:r w:rsidR="00FF36B9">
        <w:t xml:space="preserve">with my </w:t>
      </w:r>
      <w:r w:rsidR="00CF15AF">
        <w:t xml:space="preserve">Mindfulness activities and positive coping tools. They report </w:t>
      </w:r>
      <w:r w:rsidR="00FD6F46">
        <w:t>feel</w:t>
      </w:r>
      <w:r w:rsidR="00CF15AF">
        <w:t>ing</w:t>
      </w:r>
      <w:r w:rsidR="00FD6F46">
        <w:t xml:space="preserve"> more focused, calm, less angry, and </w:t>
      </w:r>
      <w:r w:rsidR="00CF15AF">
        <w:t>over-all more content with life and teachers notice the changes</w:t>
      </w:r>
      <w:r w:rsidR="00170F14">
        <w:t>, too</w:t>
      </w:r>
      <w:r w:rsidR="00CF15AF">
        <w:t xml:space="preserve">. </w:t>
      </w:r>
      <w:r w:rsidR="00FD6F46">
        <w:t xml:space="preserve">I’m not promising blue skies, butterflies, and rainbows every day; however, I can help youth and adults find a way to manage stress, life, and mental health issues. </w:t>
      </w:r>
    </w:p>
    <w:p w14:paraId="462D1643" w14:textId="77777777" w:rsidR="00FD6F46" w:rsidRDefault="00FD6F46"/>
    <w:p w14:paraId="227F6BCD" w14:textId="5233DA61" w:rsidR="00FD6F46" w:rsidRDefault="00FD6F46">
      <w:r>
        <w:t xml:space="preserve">I have worked with children, youth, and adults since 1990 as a special education teacher, coach (cross-country, gymnastics, cheer), personal trainer, juvenile probation officer, yoga instructor, and </w:t>
      </w:r>
      <w:r w:rsidR="00170F14">
        <w:t xml:space="preserve">in the last 10 </w:t>
      </w:r>
      <w:r w:rsidR="00FF36B9">
        <w:t xml:space="preserve">years as a </w:t>
      </w:r>
      <w:r>
        <w:t>therapist</w:t>
      </w:r>
      <w:r w:rsidR="00FF36B9">
        <w:t xml:space="preserve">. I </w:t>
      </w:r>
      <w:r>
        <w:t>can safely say I help people go from Hijacked Minds to M</w:t>
      </w:r>
      <w:r w:rsidR="00FF36B9">
        <w:t>indful, self-controlled, mental-</w:t>
      </w:r>
      <w:r>
        <w:t>muscled Humans!  Allow me to show you</w:t>
      </w:r>
      <w:r w:rsidR="00FF36B9">
        <w:t>r group</w:t>
      </w:r>
      <w:r>
        <w:t xml:space="preserve"> how to improv</w:t>
      </w:r>
      <w:r w:rsidR="00FF36B9">
        <w:t xml:space="preserve">e your home life, work, and/or school while helping those around you. </w:t>
      </w:r>
    </w:p>
    <w:p w14:paraId="5FB575B8" w14:textId="77777777" w:rsidR="00FF36B9" w:rsidRDefault="00FF36B9"/>
    <w:p w14:paraId="622DD36F" w14:textId="11E92028" w:rsidR="00FF36B9" w:rsidRDefault="00CF15AF">
      <w:r>
        <w:t>I would like to share</w:t>
      </w:r>
      <w:r w:rsidR="004C05B8">
        <w:t xml:space="preserve"> some of my Mindfulness </w:t>
      </w:r>
      <w:r>
        <w:t>tools with you</w:t>
      </w:r>
      <w:r w:rsidR="00FF36B9">
        <w:t xml:space="preserve"> for free during </w:t>
      </w:r>
      <w:r w:rsidR="00170F14">
        <w:t>a public presentation</w:t>
      </w:r>
      <w:r w:rsidR="00FF36B9">
        <w:t xml:space="preserve">. I am available </w:t>
      </w:r>
      <w:r>
        <w:t>most</w:t>
      </w:r>
      <w:r w:rsidR="00FF36B9">
        <w:t xml:space="preserve"> morning</w:t>
      </w:r>
      <w:r>
        <w:t>s at</w:t>
      </w:r>
      <w:r w:rsidR="00FF36B9">
        <w:t xml:space="preserve"> 8:30am or during</w:t>
      </w:r>
      <w:r w:rsidR="00170F14">
        <w:t xml:space="preserve"> lunch to come to your </w:t>
      </w:r>
      <w:r w:rsidR="00FF36B9">
        <w:t xml:space="preserve">business and present </w:t>
      </w:r>
      <w:r>
        <w:t>through a power-point with</w:t>
      </w:r>
      <w:r w:rsidR="00FF36B9">
        <w:t xml:space="preserve"> activities. My presentations are informative, entertaining, and action oriented. </w:t>
      </w:r>
      <w:r w:rsidR="004C05B8">
        <w:t xml:space="preserve">(Don’t worry, not too much action.) </w:t>
      </w:r>
      <w:r w:rsidR="00170F14">
        <w:t xml:space="preserve">You and your associates will be able to use these tools, daily to help the body, mind, emotions, and behavior deal more affectively with stress. See the diagram, below. </w:t>
      </w:r>
    </w:p>
    <w:p w14:paraId="6F86026A" w14:textId="77777777" w:rsidR="00FF36B9" w:rsidRDefault="00FF36B9">
      <w:bookmarkStart w:id="0" w:name="_GoBack"/>
      <w:bookmarkEnd w:id="0"/>
    </w:p>
    <w:p w14:paraId="3740995A" w14:textId="7FD9E056" w:rsidR="00FF36B9" w:rsidRDefault="00CF15AF">
      <w:r>
        <w:t>You’re welcome to e</w:t>
      </w:r>
      <w:r w:rsidR="00FF36B9">
        <w:t xml:space="preserve">mail me with questions or </w:t>
      </w:r>
      <w:r>
        <w:t>for times to schedule a</w:t>
      </w:r>
      <w:r w:rsidR="004C05B8">
        <w:t xml:space="preserve"> free</w:t>
      </w:r>
      <w:r>
        <w:t xml:space="preserve"> Mindfulness</w:t>
      </w:r>
      <w:r w:rsidR="004C05B8">
        <w:t xml:space="preserve"> presentation</w:t>
      </w:r>
      <w:r w:rsidR="00FF36B9">
        <w:t xml:space="preserve">. I offer presentations to classrooms from grades 3-12, colleges, and businesses with at least 10 employees present. </w:t>
      </w:r>
    </w:p>
    <w:p w14:paraId="309CF8A6" w14:textId="77777777" w:rsidR="004C05B8" w:rsidRDefault="004C05B8"/>
    <w:p w14:paraId="591C8D7C" w14:textId="77777777" w:rsidR="00FF36B9" w:rsidRDefault="00FF36B9"/>
    <w:p w14:paraId="5DC508E5" w14:textId="0CAC0EDF" w:rsidR="00FF36B9" w:rsidRDefault="00FF36B9">
      <w:r>
        <w:t xml:space="preserve">Namaste and Blessings, </w:t>
      </w:r>
    </w:p>
    <w:p w14:paraId="00471CCA" w14:textId="77777777" w:rsidR="00FF36B9" w:rsidRDefault="00FF36B9"/>
    <w:p w14:paraId="43281B58" w14:textId="77777777" w:rsidR="00FF36B9" w:rsidRDefault="00FF36B9"/>
    <w:p w14:paraId="74ADDC64" w14:textId="77777777" w:rsidR="00FF36B9" w:rsidRDefault="00FF36B9"/>
    <w:p w14:paraId="4CECCFF4" w14:textId="77777777" w:rsidR="00FF36B9" w:rsidRDefault="00FF36B9"/>
    <w:p w14:paraId="33F2A593" w14:textId="7EC6BB62" w:rsidR="00FF36B9" w:rsidRDefault="00FF36B9">
      <w:r>
        <w:t>Dana L Cardwell, LPC, LCDC</w:t>
      </w:r>
    </w:p>
    <w:p w14:paraId="6AF323AA" w14:textId="77777777" w:rsidR="00FF36B9" w:rsidRDefault="00FF36B9"/>
    <w:p w14:paraId="3FC339E2" w14:textId="77777777" w:rsidR="00FF36B9" w:rsidRDefault="00FF36B9"/>
    <w:p w14:paraId="3F9067C5" w14:textId="355B1D3F" w:rsidR="00FF36B9" w:rsidRDefault="00FF36B9">
      <w:r>
        <w:t xml:space="preserve">                                                                 </w:t>
      </w:r>
      <w:r>
        <w:rPr>
          <w:noProof/>
        </w:rPr>
        <w:drawing>
          <wp:inline distT="0" distB="0" distL="0" distR="0" wp14:anchorId="320EB120" wp14:editId="7F83008B">
            <wp:extent cx="3627120" cy="2794000"/>
            <wp:effectExtent l="0" t="0" r="5080" b="0"/>
            <wp:docPr id="2" name="Picture 2" descr="../Desktop/stresssymptom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stresssymptom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36B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76" w:right="720" w:bottom="7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06032" w14:textId="77777777" w:rsidR="005F5562" w:rsidRDefault="005F5562">
      <w:r>
        <w:separator/>
      </w:r>
    </w:p>
  </w:endnote>
  <w:endnote w:type="continuationSeparator" w:id="0">
    <w:p w14:paraId="6AEE8804" w14:textId="77777777" w:rsidR="005F5562" w:rsidRDefault="005F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12A44" w14:textId="77777777" w:rsidR="00890893" w:rsidRDefault="00890893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8E3E9" w14:textId="77777777" w:rsidR="00890893" w:rsidRDefault="003461B3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BBC3C89" wp14:editId="0F6B23DF">
              <wp:simplePos x="0" y="0"/>
              <wp:positionH relativeFrom="page">
                <wp:posOffset>7162165</wp:posOffset>
              </wp:positionH>
              <wp:positionV relativeFrom="paragraph">
                <wp:posOffset>635</wp:posOffset>
              </wp:positionV>
              <wp:extent cx="150495" cy="172720"/>
              <wp:effectExtent l="0" t="635" r="2540" b="444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4BDC29" w14:textId="77777777" w:rsidR="00890893" w:rsidRDefault="0089089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170F14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C3C89"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563.95pt;margin-top:.05pt;width:11.8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" stroked="f">
              <v:fill opacity="0"/>
              <v:textbox inset="0,0,0,0">
                <w:txbxContent>
                  <w:p w14:paraId="1C4BDC29" w14:textId="77777777" w:rsidR="00890893" w:rsidRDefault="00890893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170F14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F0DCC" w14:textId="77777777" w:rsidR="00890893" w:rsidRDefault="00890893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2A1F9" w14:textId="77777777" w:rsidR="005F5562" w:rsidRDefault="005F5562">
      <w:r>
        <w:separator/>
      </w:r>
    </w:p>
  </w:footnote>
  <w:footnote w:type="continuationSeparator" w:id="0">
    <w:p w14:paraId="2DCD62FB" w14:textId="77777777" w:rsidR="005F5562" w:rsidRDefault="005F55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C88EE" w14:textId="77777777" w:rsidR="00890893" w:rsidRDefault="0089089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8A1C4" w14:textId="77777777" w:rsidR="00890893" w:rsidRDefault="00890893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3E"/>
    <w:rsid w:val="00005343"/>
    <w:rsid w:val="000510C3"/>
    <w:rsid w:val="000A6BCF"/>
    <w:rsid w:val="000C4621"/>
    <w:rsid w:val="000E5C2E"/>
    <w:rsid w:val="00157969"/>
    <w:rsid w:val="00170F14"/>
    <w:rsid w:val="00195E20"/>
    <w:rsid w:val="001A73BF"/>
    <w:rsid w:val="00205503"/>
    <w:rsid w:val="00206693"/>
    <w:rsid w:val="0020755B"/>
    <w:rsid w:val="0022430C"/>
    <w:rsid w:val="00251CC2"/>
    <w:rsid w:val="002A1137"/>
    <w:rsid w:val="002C453E"/>
    <w:rsid w:val="002F68FE"/>
    <w:rsid w:val="003461B3"/>
    <w:rsid w:val="003728B9"/>
    <w:rsid w:val="003E73FE"/>
    <w:rsid w:val="004211E1"/>
    <w:rsid w:val="004535AA"/>
    <w:rsid w:val="004930EC"/>
    <w:rsid w:val="00494DED"/>
    <w:rsid w:val="004A40EB"/>
    <w:rsid w:val="004C05B8"/>
    <w:rsid w:val="005012D0"/>
    <w:rsid w:val="005313CB"/>
    <w:rsid w:val="00536C7A"/>
    <w:rsid w:val="0057338E"/>
    <w:rsid w:val="00592D80"/>
    <w:rsid w:val="005D6634"/>
    <w:rsid w:val="005E34C7"/>
    <w:rsid w:val="005F5562"/>
    <w:rsid w:val="0064465E"/>
    <w:rsid w:val="00646B9F"/>
    <w:rsid w:val="006476EA"/>
    <w:rsid w:val="00663C45"/>
    <w:rsid w:val="0068522D"/>
    <w:rsid w:val="00702271"/>
    <w:rsid w:val="00722E16"/>
    <w:rsid w:val="007318F1"/>
    <w:rsid w:val="00733D3A"/>
    <w:rsid w:val="00740F62"/>
    <w:rsid w:val="00742323"/>
    <w:rsid w:val="00770ADC"/>
    <w:rsid w:val="007C0A19"/>
    <w:rsid w:val="007F0367"/>
    <w:rsid w:val="007F0F37"/>
    <w:rsid w:val="00890893"/>
    <w:rsid w:val="008A6792"/>
    <w:rsid w:val="008D4EA0"/>
    <w:rsid w:val="008E0B8A"/>
    <w:rsid w:val="009D62F6"/>
    <w:rsid w:val="00A24B88"/>
    <w:rsid w:val="00A673A3"/>
    <w:rsid w:val="00AA755C"/>
    <w:rsid w:val="00AB5424"/>
    <w:rsid w:val="00AC4712"/>
    <w:rsid w:val="00AC589C"/>
    <w:rsid w:val="00AD2326"/>
    <w:rsid w:val="00AE4480"/>
    <w:rsid w:val="00B074C8"/>
    <w:rsid w:val="00B3662C"/>
    <w:rsid w:val="00B40CA8"/>
    <w:rsid w:val="00BB0F68"/>
    <w:rsid w:val="00BD72A7"/>
    <w:rsid w:val="00CC1978"/>
    <w:rsid w:val="00CF15AF"/>
    <w:rsid w:val="00D27496"/>
    <w:rsid w:val="00D27E4B"/>
    <w:rsid w:val="00D42359"/>
    <w:rsid w:val="00DB2B67"/>
    <w:rsid w:val="00DD76E8"/>
    <w:rsid w:val="00E01943"/>
    <w:rsid w:val="00E25AB9"/>
    <w:rsid w:val="00E46E25"/>
    <w:rsid w:val="00E62862"/>
    <w:rsid w:val="00EC4496"/>
    <w:rsid w:val="00ED30AA"/>
    <w:rsid w:val="00ED5B64"/>
    <w:rsid w:val="00EE17A4"/>
    <w:rsid w:val="00F40E28"/>
    <w:rsid w:val="00F41996"/>
    <w:rsid w:val="00F54E42"/>
    <w:rsid w:val="00F757ED"/>
    <w:rsid w:val="00F80950"/>
    <w:rsid w:val="00FC298F"/>
    <w:rsid w:val="00FC43FF"/>
    <w:rsid w:val="00FD3C16"/>
    <w:rsid w:val="00FD6F46"/>
    <w:rsid w:val="00FD7EA9"/>
    <w:rsid w:val="00F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12DC4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after="12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Char1">
    <w:name w:val="Char1"/>
    <w:basedOn w:val="DefaultParagraphFont"/>
  </w:style>
  <w:style w:type="character" w:styleId="Hyperlink">
    <w:name w:val="Hyperlink"/>
    <w:basedOn w:val="DefaultParagraphFont"/>
  </w:style>
  <w:style w:type="character" w:customStyle="1" w:styleId="CharChar">
    <w:name w:val="Char Char"/>
    <w:basedOn w:val="DefaultParagraphFont"/>
  </w:style>
  <w:style w:type="character" w:customStyle="1" w:styleId="Char2">
    <w:name w:val="Char2"/>
    <w:basedOn w:val="DefaultParagraphFont"/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Spacing">
    <w:name w:val="No Spacing"/>
    <w:qFormat/>
    <w:pPr>
      <w:suppressAutoHyphens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tandard">
    <w:name w:val="Standard"/>
    <w:pPr>
      <w:widowControl w:val="0"/>
      <w:suppressAutoHyphens/>
      <w:textAlignment w:val="baseline"/>
    </w:pPr>
  </w:style>
  <w:style w:type="paragraph" w:styleId="PlainText">
    <w:name w:val="Plain Text"/>
    <w:basedOn w:val="Normal"/>
  </w:style>
  <w:style w:type="paragraph" w:styleId="ListParagraph">
    <w:name w:val="List Paragraph"/>
    <w:basedOn w:val="Normal"/>
    <w:qFormat/>
    <w:pPr>
      <w:ind w:left="720"/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C45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cardwellcounseling@yahoo.com" TargetMode="External"/><Relationship Id="rId8" Type="http://schemas.openxmlformats.org/officeDocument/2006/relationships/image" Target="media/image1.gi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ronchickdana/Library/Group%20Containers/UBF8T346G9.Office/User%20Content.localized/Templates.localized/Dana%20Cardwell,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Dana Cardwell, letterhead.dotx</Template>
  <TotalTime>51</TotalTime>
  <Pages>1</Pages>
  <Words>357</Words>
  <Characters>2036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Eric R</vt:lpstr>
    </vt:vector>
  </TitlesOfParts>
  <Company>none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R</dc:title>
  <dc:subject/>
  <dc:creator>Dana Cardwell</dc:creator>
  <cp:keywords/>
  <cp:lastModifiedBy>Dana Cardwell</cp:lastModifiedBy>
  <cp:revision>2</cp:revision>
  <cp:lastPrinted>2020-02-23T22:34:00Z</cp:lastPrinted>
  <dcterms:created xsi:type="dcterms:W3CDTF">2020-02-23T15:30:00Z</dcterms:created>
  <dcterms:modified xsi:type="dcterms:W3CDTF">2020-02-23T22:36:00Z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Report">
    <vt:i4>0</vt:i4>
  </property>
</Properties>
</file>