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70B" w:rsidRDefault="0025370B" w:rsidP="0025370B">
      <w:pPr>
        <w:bidi w:val="0"/>
      </w:pPr>
      <w:r>
        <w:rPr>
          <w:b/>
          <w:bCs/>
          <w:sz w:val="24"/>
          <w:szCs w:val="24"/>
        </w:rPr>
        <w:t>Mass Casualty Incidence Prepended and Treatment</w:t>
      </w:r>
    </w:p>
    <w:p w:rsidR="0025370B" w:rsidRDefault="0025370B" w:rsidP="0025370B">
      <w:pPr>
        <w:bidi w:val="0"/>
      </w:pPr>
      <w:proofErr w:type="spellStart"/>
      <w:r>
        <w:t>Dr</w:t>
      </w:r>
      <w:proofErr w:type="spellEnd"/>
      <w:r>
        <w:t xml:space="preserve"> </w:t>
      </w:r>
      <w:proofErr w:type="spellStart"/>
      <w:r>
        <w:t>Eran</w:t>
      </w:r>
      <w:proofErr w:type="spellEnd"/>
      <w:r>
        <w:t xml:space="preserve"> Tal-Or </w:t>
      </w:r>
      <w:proofErr w:type="spellStart"/>
      <w:r>
        <w:t>Dr</w:t>
      </w:r>
      <w:proofErr w:type="spellEnd"/>
      <w:r>
        <w:t xml:space="preserve"> Michaelson Moshe</w:t>
      </w:r>
    </w:p>
    <w:p w:rsidR="0025370B" w:rsidRDefault="0025370B" w:rsidP="0025370B">
      <w:pPr>
        <w:bidi w:val="0"/>
      </w:pPr>
    </w:p>
    <w:p w:rsidR="003226C2" w:rsidRDefault="003226C2" w:rsidP="00647377">
      <w:pPr>
        <w:bidi w:val="0"/>
      </w:pPr>
      <w:r>
        <w:t>With the outbreak of worldwide terrorism</w:t>
      </w:r>
      <w:r w:rsidR="00BC25DA" w:rsidRPr="00BC25DA">
        <w:t xml:space="preserve"> medical forces must be prepared to deal with the victims of </w:t>
      </w:r>
      <w:r w:rsidR="00647377">
        <w:t xml:space="preserve">mass casualty </w:t>
      </w:r>
      <w:r w:rsidR="0025370B">
        <w:t xml:space="preserve">and the </w:t>
      </w:r>
      <w:r>
        <w:t xml:space="preserve">nature of </w:t>
      </w:r>
      <w:r w:rsidR="0025370B">
        <w:t xml:space="preserve">injury. </w:t>
      </w:r>
      <w:r>
        <w:t xml:space="preserve">Treatment begins </w:t>
      </w:r>
      <w:r w:rsidRPr="00BC25DA">
        <w:t>in</w:t>
      </w:r>
      <w:r>
        <w:t xml:space="preserve"> </w:t>
      </w:r>
      <w:r w:rsidR="00BC25DA" w:rsidRPr="00BC25DA">
        <w:t xml:space="preserve">the field by the pre-hospital forces and continues in the hospitals. </w:t>
      </w:r>
      <w:r>
        <w:t>These activities</w:t>
      </w:r>
      <w:r w:rsidR="00BC25DA" w:rsidRPr="00BC25DA">
        <w:t xml:space="preserve"> require</w:t>
      </w:r>
      <w:r>
        <w:t xml:space="preserve"> meticulous</w:t>
      </w:r>
      <w:r w:rsidR="00BC25DA" w:rsidRPr="00BC25DA">
        <w:t xml:space="preserve"> planning by the pre-hospital </w:t>
      </w:r>
      <w:r>
        <w:t>services</w:t>
      </w:r>
      <w:r w:rsidR="00BC25DA" w:rsidRPr="00BC25DA">
        <w:t xml:space="preserve"> and the hospitals themselves</w:t>
      </w:r>
      <w:r>
        <w:t>. I</w:t>
      </w:r>
      <w:r w:rsidR="00BC25DA" w:rsidRPr="00BC25DA">
        <w:t>t is necessary to train the systems to be ready for the moment when they will be activated.</w:t>
      </w:r>
    </w:p>
    <w:p w:rsidR="006215E1" w:rsidRDefault="003226C2" w:rsidP="00647377">
      <w:pPr>
        <w:bidi w:val="0"/>
      </w:pPr>
      <w:r>
        <w:t xml:space="preserve">  </w:t>
      </w:r>
      <w:r w:rsidR="00BC25DA" w:rsidRPr="00BC25DA">
        <w:t xml:space="preserve"> In the State of Israel, </w:t>
      </w:r>
      <w:r w:rsidR="00647377">
        <w:t>preparation for mass casualty incidence</w:t>
      </w:r>
      <w:r>
        <w:t xml:space="preserve"> is</w:t>
      </w:r>
      <w:r w:rsidR="00BC25DA" w:rsidRPr="00BC25DA">
        <w:t xml:space="preserve"> a national mission</w:t>
      </w:r>
      <w:r w:rsidR="00647377">
        <w:t>,</w:t>
      </w:r>
      <w:r w:rsidR="00BC25DA" w:rsidRPr="00BC25DA">
        <w:t xml:space="preserve"> </w:t>
      </w:r>
      <w:r>
        <w:t>we</w:t>
      </w:r>
      <w:r w:rsidR="00BC25DA" w:rsidRPr="00BC25DA">
        <w:t xml:space="preserve"> combine the protocols of the pre-hospital forces and the organization and activities of the hospitals during a terror attack. </w:t>
      </w:r>
      <w:r>
        <w:t>For years we</w:t>
      </w:r>
      <w:r w:rsidR="00BC25DA" w:rsidRPr="00BC25DA">
        <w:t xml:space="preserve"> train the forces at the national level</w:t>
      </w:r>
      <w:r>
        <w:t xml:space="preserve"> and we have s</w:t>
      </w:r>
      <w:r w:rsidR="00647377">
        <w:t xml:space="preserve">een a remarkable improvement in our adeptness in </w:t>
      </w:r>
      <w:r w:rsidR="00BC25DA" w:rsidRPr="00BC25DA">
        <w:t>dealing with the many terror incidents in Israel</w:t>
      </w:r>
      <w:r w:rsidR="00AD6B38">
        <w:rPr>
          <w:rFonts w:cs="Arial" w:hint="cs"/>
          <w:rtl/>
        </w:rPr>
        <w:t xml:space="preserve">. </w:t>
      </w:r>
      <w:r w:rsidR="00647377">
        <w:rPr>
          <w:rFonts w:cs="Arial" w:hint="cs"/>
        </w:rPr>
        <w:t>M</w:t>
      </w:r>
      <w:r w:rsidR="00647377">
        <w:rPr>
          <w:rFonts w:cs="Arial"/>
        </w:rPr>
        <w:t xml:space="preserve">y lecture will encompass our methods of training our medical forces, </w:t>
      </w:r>
      <w:proofErr w:type="gramStart"/>
      <w:r w:rsidR="00647377">
        <w:rPr>
          <w:rFonts w:cs="Arial"/>
        </w:rPr>
        <w:t xml:space="preserve">an </w:t>
      </w:r>
      <w:bookmarkStart w:id="0" w:name="_GoBack"/>
      <w:bookmarkEnd w:id="0"/>
      <w:r w:rsidR="00647377">
        <w:rPr>
          <w:rFonts w:cs="Arial"/>
        </w:rPr>
        <w:t xml:space="preserve"> in</w:t>
      </w:r>
      <w:proofErr w:type="gramEnd"/>
      <w:r w:rsidR="00647377">
        <w:rPr>
          <w:rFonts w:cs="Arial"/>
        </w:rPr>
        <w:t xml:space="preserve"> depth discussion of the unique aspect of terror injury, and how we improved our performance as medical professionals in the era of rampant terrorism. </w:t>
      </w:r>
    </w:p>
    <w:sectPr w:rsidR="006215E1" w:rsidSect="00A50B5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5DA"/>
    <w:rsid w:val="0025370B"/>
    <w:rsid w:val="003226C2"/>
    <w:rsid w:val="006215E1"/>
    <w:rsid w:val="00647377"/>
    <w:rsid w:val="00A50B5B"/>
    <w:rsid w:val="00AD6B38"/>
    <w:rsid w:val="00BC25DA"/>
    <w:rsid w:val="00C8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0419CB-653B-4AD0-BFF7-557DB41A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3F053DCC</Template>
  <TotalTime>0</TotalTime>
  <Pages>1</Pages>
  <Words>187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PORIA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ערן טל אור</dc:creator>
  <cp:keywords/>
  <dc:description/>
  <cp:lastModifiedBy>בת שבע צדוק</cp:lastModifiedBy>
  <cp:revision>2</cp:revision>
  <dcterms:created xsi:type="dcterms:W3CDTF">2017-11-14T10:23:00Z</dcterms:created>
  <dcterms:modified xsi:type="dcterms:W3CDTF">2017-11-14T10:23:00Z</dcterms:modified>
</cp:coreProperties>
</file>