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95D" w:rsidRDefault="000114EE">
      <w:pPr>
        <w:pStyle w:val="Titre1"/>
        <w:spacing w:before="170"/>
        <w:ind w:left="0"/>
        <w:rPr>
          <w:color w:val="337AB7"/>
        </w:rPr>
      </w:pPr>
      <w:bookmarkStart w:id="0" w:name="_GoBack"/>
      <w:bookmarkEnd w:id="0"/>
      <w:r>
        <w:rPr>
          <w:color w:val="337AB7"/>
        </w:rPr>
        <w:t>Activated carbons preparation from olive stones for Bisphenol A and Diuron adsorption</w:t>
      </w:r>
    </w:p>
    <w:p w:rsidR="0081495D" w:rsidRDefault="0081495D">
      <w:pPr>
        <w:autoSpaceDE w:val="0"/>
        <w:spacing w:after="0"/>
        <w:ind w:left="102" w:right="55"/>
        <w:jc w:val="both"/>
        <w:rPr>
          <w:rFonts w:ascii="Arial" w:hAnsi="Arial" w:cs="Arial"/>
          <w:color w:val="000000"/>
          <w:sz w:val="18"/>
          <w:szCs w:val="20"/>
          <w:lang w:val="en-US"/>
        </w:rPr>
      </w:pPr>
    </w:p>
    <w:p w:rsidR="0081495D" w:rsidRPr="000114EE" w:rsidRDefault="000114EE">
      <w:pPr>
        <w:autoSpaceDE w:val="0"/>
        <w:spacing w:after="0"/>
        <w:ind w:left="102" w:right="55"/>
        <w:jc w:val="both"/>
        <w:rPr>
          <w:lang w:val="en-US"/>
        </w:rPr>
      </w:pPr>
      <w:r>
        <w:rPr>
          <w:rFonts w:ascii="Arial" w:hAnsi="Arial" w:cs="Arial"/>
          <w:color w:val="000000"/>
          <w:sz w:val="18"/>
          <w:szCs w:val="20"/>
          <w:lang w:val="en-US"/>
        </w:rPr>
        <w:t>Nadia El Ouahedy</w:t>
      </w:r>
      <w:bookmarkStart w:id="1" w:name="_Hlk505788380"/>
      <w:bookmarkEnd w:id="1"/>
      <w:r>
        <w:rPr>
          <w:rFonts w:ascii="Arial" w:hAnsi="Arial" w:cs="Arial"/>
          <w:color w:val="000000"/>
          <w:sz w:val="18"/>
          <w:szCs w:val="20"/>
          <w:vertAlign w:val="superscript"/>
          <w:lang w:val="en-US"/>
        </w:rPr>
        <w:t>1,2</w:t>
      </w:r>
      <w:r>
        <w:rPr>
          <w:rFonts w:ascii="Arial" w:hAnsi="Arial" w:cs="Arial"/>
          <w:color w:val="000000"/>
          <w:sz w:val="18"/>
          <w:szCs w:val="20"/>
          <w:lang w:val="en-US"/>
        </w:rPr>
        <w:t>, Satu Ojala</w:t>
      </w:r>
      <w:r>
        <w:rPr>
          <w:rFonts w:ascii="Arial" w:hAnsi="Arial" w:cs="Arial"/>
          <w:color w:val="000000"/>
          <w:sz w:val="18"/>
          <w:szCs w:val="20"/>
          <w:vertAlign w:val="superscript"/>
          <w:lang w:val="en-US"/>
        </w:rPr>
        <w:t>3</w:t>
      </w:r>
      <w:r>
        <w:rPr>
          <w:rFonts w:ascii="Arial" w:hAnsi="Arial" w:cs="Arial"/>
          <w:color w:val="000000"/>
          <w:sz w:val="18"/>
          <w:szCs w:val="20"/>
          <w:lang w:val="en-US"/>
        </w:rPr>
        <w:t>, Laurence Pirault-Roy</w:t>
      </w:r>
      <w:r>
        <w:rPr>
          <w:rFonts w:ascii="Arial" w:hAnsi="Arial" w:cs="Arial"/>
          <w:color w:val="000000"/>
          <w:sz w:val="18"/>
          <w:szCs w:val="20"/>
          <w:vertAlign w:val="superscript"/>
          <w:lang w:val="en-US"/>
        </w:rPr>
        <w:t>1</w:t>
      </w:r>
      <w:r>
        <w:rPr>
          <w:rFonts w:ascii="Arial" w:hAnsi="Arial" w:cs="Arial"/>
          <w:color w:val="000000"/>
          <w:sz w:val="18"/>
          <w:szCs w:val="20"/>
          <w:lang w:val="en-US"/>
        </w:rPr>
        <w:t>, Rachid Brahmi</w:t>
      </w:r>
      <w:r>
        <w:rPr>
          <w:rFonts w:ascii="Arial" w:hAnsi="Arial" w:cs="Arial"/>
          <w:color w:val="000000"/>
          <w:sz w:val="18"/>
          <w:szCs w:val="20"/>
          <w:vertAlign w:val="superscript"/>
          <w:lang w:val="en-US"/>
        </w:rPr>
        <w:t>2</w:t>
      </w:r>
    </w:p>
    <w:p w:rsidR="0081495D" w:rsidRDefault="0081495D">
      <w:pPr>
        <w:autoSpaceDE w:val="0"/>
        <w:spacing w:after="0"/>
        <w:ind w:left="102" w:right="55"/>
        <w:jc w:val="both"/>
        <w:rPr>
          <w:rFonts w:ascii="Arial" w:hAnsi="Arial" w:cs="Arial"/>
          <w:color w:val="000000"/>
          <w:sz w:val="18"/>
          <w:szCs w:val="20"/>
          <w:lang w:val="en-GB"/>
        </w:rPr>
      </w:pPr>
    </w:p>
    <w:p w:rsidR="0081495D" w:rsidRPr="000114EE" w:rsidRDefault="000114EE">
      <w:pPr>
        <w:autoSpaceDE w:val="0"/>
        <w:spacing w:after="0"/>
        <w:ind w:left="102" w:right="55"/>
        <w:jc w:val="both"/>
        <w:rPr>
          <w:lang w:val="en-US"/>
        </w:rPr>
      </w:pPr>
      <w:r>
        <w:rPr>
          <w:rFonts w:ascii="Arial" w:hAnsi="Arial" w:cs="Arial"/>
          <w:color w:val="000000"/>
          <w:sz w:val="18"/>
          <w:szCs w:val="20"/>
          <w:vertAlign w:val="superscript"/>
          <w:lang w:val="en-GB"/>
        </w:rPr>
        <w:t>1</w:t>
      </w:r>
      <w:r>
        <w:rPr>
          <w:rFonts w:ascii="Arial" w:hAnsi="Arial" w:cs="Arial"/>
          <w:color w:val="000000"/>
          <w:sz w:val="18"/>
          <w:szCs w:val="20"/>
          <w:lang w:val="en-GB"/>
        </w:rPr>
        <w:t>University of Poitiers,</w:t>
      </w:r>
      <w:r>
        <w:rPr>
          <w:rFonts w:ascii="Arial" w:hAnsi="Arial" w:cs="Arial"/>
          <w:color w:val="000000"/>
          <w:sz w:val="18"/>
          <w:szCs w:val="20"/>
          <w:lang w:val="en-GB"/>
        </w:rPr>
        <w:t xml:space="preserve"> IC2MP UMR CNRS 7285, Poitiers, France.</w:t>
      </w:r>
    </w:p>
    <w:p w:rsidR="0081495D" w:rsidRPr="000114EE" w:rsidRDefault="000114EE">
      <w:pPr>
        <w:autoSpaceDE w:val="0"/>
        <w:spacing w:after="0"/>
        <w:ind w:right="55"/>
        <w:jc w:val="both"/>
        <w:rPr>
          <w:lang w:val="en-US"/>
        </w:rPr>
      </w:pPr>
      <w:r>
        <w:rPr>
          <w:rFonts w:ascii="Arial" w:hAnsi="Arial" w:cs="Arial"/>
          <w:color w:val="000000"/>
          <w:sz w:val="18"/>
          <w:szCs w:val="20"/>
          <w:lang w:val="en-US"/>
        </w:rPr>
        <w:t xml:space="preserve">  </w:t>
      </w:r>
      <w:r>
        <w:rPr>
          <w:rFonts w:ascii="Arial" w:hAnsi="Arial" w:cs="Arial"/>
          <w:color w:val="000000"/>
          <w:sz w:val="18"/>
          <w:szCs w:val="20"/>
          <w:vertAlign w:val="superscript"/>
          <w:lang w:val="en-US"/>
        </w:rPr>
        <w:t>2</w:t>
      </w:r>
      <w:r>
        <w:rPr>
          <w:rFonts w:ascii="Arial" w:hAnsi="Arial" w:cs="Arial"/>
          <w:color w:val="000000"/>
          <w:sz w:val="18"/>
          <w:szCs w:val="20"/>
          <w:lang w:val="en-US"/>
        </w:rPr>
        <w:t>Laboratory of Catalysis and Corrosion of Materials, University of Chouaib Doukkali El Jadida, Morocco.</w:t>
      </w:r>
    </w:p>
    <w:p w:rsidR="0081495D" w:rsidRPr="000114EE" w:rsidRDefault="000114EE">
      <w:pPr>
        <w:autoSpaceDE w:val="0"/>
        <w:spacing w:after="0"/>
        <w:ind w:right="55"/>
        <w:jc w:val="both"/>
        <w:rPr>
          <w:lang w:val="en-US"/>
        </w:rPr>
      </w:pPr>
      <w:r>
        <w:rPr>
          <w:rFonts w:ascii="Arial" w:hAnsi="Arial" w:cs="Arial"/>
          <w:color w:val="000000"/>
          <w:sz w:val="18"/>
          <w:szCs w:val="20"/>
          <w:lang w:val="en-US"/>
        </w:rPr>
        <w:t xml:space="preserve">  </w:t>
      </w:r>
      <w:r>
        <w:rPr>
          <w:rFonts w:ascii="Arial" w:hAnsi="Arial" w:cs="Arial"/>
          <w:color w:val="000000"/>
          <w:sz w:val="18"/>
          <w:szCs w:val="20"/>
          <w:vertAlign w:val="superscript"/>
          <w:lang w:val="en-US"/>
        </w:rPr>
        <w:t>3</w:t>
      </w:r>
      <w:r>
        <w:rPr>
          <w:rFonts w:ascii="Arial" w:hAnsi="Arial" w:cs="Arial"/>
          <w:color w:val="000000"/>
          <w:sz w:val="18"/>
          <w:szCs w:val="20"/>
          <w:lang w:val="en-US"/>
        </w:rPr>
        <w:t>University of Oulu, Faculty of Technology in the Environmental and Chemical Engineering research unit.,9001</w:t>
      </w:r>
      <w:r>
        <w:rPr>
          <w:rFonts w:ascii="Arial" w:hAnsi="Arial" w:cs="Arial"/>
          <w:color w:val="000000"/>
          <w:sz w:val="18"/>
          <w:szCs w:val="20"/>
          <w:lang w:val="en-US"/>
        </w:rPr>
        <w:t>4 Oulu, Finland.</w:t>
      </w:r>
    </w:p>
    <w:p w:rsidR="0081495D" w:rsidRDefault="0081495D">
      <w:pPr>
        <w:autoSpaceDE w:val="0"/>
        <w:spacing w:after="0"/>
        <w:ind w:right="55"/>
        <w:jc w:val="both"/>
        <w:rPr>
          <w:rFonts w:ascii="Arial" w:hAnsi="Arial" w:cs="Arial"/>
          <w:color w:val="000000"/>
          <w:sz w:val="18"/>
          <w:szCs w:val="20"/>
          <w:lang w:val="en-US"/>
        </w:rPr>
      </w:pPr>
    </w:p>
    <w:p w:rsidR="0081495D" w:rsidRDefault="0081495D">
      <w:pPr>
        <w:autoSpaceDE w:val="0"/>
        <w:spacing w:after="0"/>
        <w:ind w:left="102" w:right="55"/>
        <w:jc w:val="both"/>
        <w:rPr>
          <w:rFonts w:ascii="Arial" w:hAnsi="Arial" w:cs="Arial"/>
          <w:color w:val="000000"/>
          <w:sz w:val="18"/>
          <w:szCs w:val="20"/>
          <w:lang w:val="en-US"/>
        </w:rPr>
      </w:pPr>
    </w:p>
    <w:p w:rsidR="00000000" w:rsidRPr="000114EE" w:rsidRDefault="000114EE">
      <w:pPr>
        <w:rPr>
          <w:lang w:val="en-US"/>
        </w:rPr>
        <w:sectPr w:rsidR="00000000" w:rsidRPr="000114EE">
          <w:pgSz w:w="11906" w:h="16838"/>
          <w:pgMar w:top="1741" w:right="601" w:bottom="839" w:left="618" w:header="720" w:footer="720" w:gutter="0"/>
          <w:cols w:space="720"/>
        </w:sectPr>
      </w:pPr>
    </w:p>
    <w:p w:rsidR="0081495D" w:rsidRPr="000114EE" w:rsidRDefault="000114EE">
      <w:pPr>
        <w:rPr>
          <w:lang w:val="en-US"/>
        </w:rPr>
      </w:pPr>
      <w:r>
        <w:rPr>
          <w:rFonts w:ascii="Arial" w:hAnsi="Arial" w:cs="Arial"/>
          <w:b/>
          <w:color w:val="BF5A14"/>
          <w:sz w:val="20"/>
          <w:lang w:val="en-US"/>
        </w:rPr>
        <w:t>Abstract</w:t>
      </w:r>
    </w:p>
    <w:p w:rsidR="0081495D" w:rsidRPr="000114EE" w:rsidRDefault="000114EE">
      <w:pPr>
        <w:spacing w:before="90" w:after="0"/>
        <w:jc w:val="both"/>
        <w:rPr>
          <w:lang w:val="en-US"/>
        </w:rPr>
      </w:pPr>
      <w:r>
        <w:rPr>
          <w:rFonts w:ascii="Tw Cen MT" w:hAnsi="Tw Cen MT"/>
          <w:sz w:val="18"/>
          <w:szCs w:val="18"/>
          <w:lang w:val="en-US"/>
        </w:rPr>
        <w:t>Olive stones are an agricultural waste from the olive oil industry and represent one of the most abundant renewable resources in Mediterranean areas. In addition, many attentions is paid to water quality and removal of persiste</w:t>
      </w:r>
      <w:r>
        <w:rPr>
          <w:rFonts w:ascii="Tw Cen MT" w:hAnsi="Tw Cen MT"/>
          <w:sz w:val="18"/>
          <w:szCs w:val="18"/>
          <w:lang w:val="en-US"/>
        </w:rPr>
        <w:t>nt organic pollutants as the well-known endocrine disruptor Bisphenol A (BPA) or the herbicides such as Diuron. So, the aim of this study was to explore the possibility of using this biomass for the preparation of activated carbon (AC) for BPA and Diuron a</w:t>
      </w:r>
      <w:r>
        <w:rPr>
          <w:rFonts w:ascii="Tw Cen MT" w:hAnsi="Tw Cen MT"/>
          <w:sz w:val="18"/>
          <w:szCs w:val="18"/>
          <w:lang w:val="en-US"/>
        </w:rPr>
        <w:t xml:space="preserve">dsorption from polluted waters. The AC was prepared according to the method of chemical activation and pyrolysis. To optimize </w:t>
      </w:r>
      <w:r>
        <w:rPr>
          <w:rFonts w:ascii="Tw Cen MT" w:hAnsi="Tw Cen MT"/>
          <w:color w:val="000000"/>
          <w:sz w:val="18"/>
          <w:szCs w:val="18"/>
          <w:lang w:val="en-US"/>
        </w:rPr>
        <w:t>the performances of the obtained materials (expressed in terms of adsorption capacity)</w:t>
      </w:r>
      <w:r>
        <w:rPr>
          <w:rFonts w:ascii="Tw Cen MT" w:hAnsi="Tw Cen MT"/>
          <w:sz w:val="18"/>
          <w:szCs w:val="18"/>
          <w:lang w:val="en-US"/>
        </w:rPr>
        <w:t xml:space="preserve">, the effect of main preparation parameters </w:t>
      </w:r>
      <w:r>
        <w:rPr>
          <w:rFonts w:ascii="Tw Cen MT" w:hAnsi="Tw Cen MT"/>
          <w:sz w:val="18"/>
          <w:szCs w:val="18"/>
          <w:lang w:val="en-US"/>
        </w:rPr>
        <w:t>was studied, such as pyrolysis temperature, activating agent and mass ratio.</w:t>
      </w:r>
    </w:p>
    <w:p w:rsidR="0081495D" w:rsidRPr="000114EE" w:rsidRDefault="000114EE">
      <w:pPr>
        <w:spacing w:before="90" w:after="0"/>
        <w:jc w:val="both"/>
        <w:rPr>
          <w:lang w:val="en-US"/>
        </w:rPr>
      </w:pPr>
      <w:r>
        <w:rPr>
          <w:rFonts w:ascii="Tw Cen MT" w:hAnsi="Tw Cen MT"/>
          <w:sz w:val="18"/>
          <w:szCs w:val="18"/>
          <w:lang w:val="en-US"/>
        </w:rPr>
        <w:t>The prepared AC were characterized by DRX, FTIR, SEM, N</w:t>
      </w:r>
      <w:r>
        <w:rPr>
          <w:rFonts w:ascii="Tw Cen MT" w:hAnsi="Tw Cen MT"/>
          <w:sz w:val="18"/>
          <w:szCs w:val="18"/>
          <w:vertAlign w:val="subscript"/>
          <w:lang w:val="en-US"/>
        </w:rPr>
        <w:t>2</w:t>
      </w:r>
      <w:r>
        <w:rPr>
          <w:rFonts w:ascii="Tw Cen MT" w:hAnsi="Tw Cen MT"/>
          <w:sz w:val="18"/>
          <w:szCs w:val="18"/>
          <w:lang w:val="en-US"/>
        </w:rPr>
        <w:t xml:space="preserve"> adsorption-desorption and CHNS. Simultaneously, a study was performed on the effects of temperature, pH solution, and init</w:t>
      </w:r>
      <w:r>
        <w:rPr>
          <w:rFonts w:ascii="Tw Cen MT" w:hAnsi="Tw Cen MT"/>
          <w:sz w:val="18"/>
          <w:szCs w:val="18"/>
          <w:lang w:val="en-US"/>
        </w:rPr>
        <w:t>ial concentration on the removal efficiency for our targeted pollutants. Further, simplified kinetic models (pseudo-First-order and pseudo-Second-order) were tested to investigate the adsorption behaviors and Freundlich and Langmuir models to analyze the a</w:t>
      </w:r>
      <w:r>
        <w:rPr>
          <w:rFonts w:ascii="Tw Cen MT" w:hAnsi="Tw Cen MT"/>
          <w:sz w:val="18"/>
          <w:szCs w:val="18"/>
          <w:lang w:val="en-US"/>
        </w:rPr>
        <w:t xml:space="preserve">dsorption equilibrium. Promising performances were pointed out as 70% of Diuron and 92% of BPA can be removed from aqueous solution for an initial concentration respectively 35 mg/L and 20 mg/L, when the usual concentrations of BPA in environmental waters </w:t>
      </w:r>
      <w:r>
        <w:rPr>
          <w:rFonts w:ascii="Tw Cen MT" w:hAnsi="Tw Cen MT"/>
          <w:sz w:val="18"/>
          <w:szCs w:val="18"/>
          <w:lang w:val="en-US"/>
        </w:rPr>
        <w:t xml:space="preserve">are in the range of 10 ng/L to 400 </w:t>
      </w:r>
      <w:r>
        <w:rPr>
          <w:rFonts w:cs="Calibri"/>
          <w:sz w:val="18"/>
          <w:szCs w:val="18"/>
          <w:lang w:val="en-US"/>
        </w:rPr>
        <w:t>μ</w:t>
      </w:r>
      <w:r>
        <w:rPr>
          <w:rFonts w:ascii="Tw Cen MT" w:hAnsi="Tw Cen MT"/>
          <w:sz w:val="18"/>
          <w:szCs w:val="18"/>
          <w:lang w:val="en-US"/>
        </w:rPr>
        <w:t>g/L and Diuron is around 1600 ng/L.</w:t>
      </w:r>
    </w:p>
    <w:p w:rsidR="0081495D" w:rsidRPr="000114EE" w:rsidRDefault="000114EE">
      <w:pPr>
        <w:spacing w:before="90" w:after="0"/>
        <w:jc w:val="both"/>
        <w:rPr>
          <w:lang w:val="en-US"/>
        </w:rPr>
      </w:pPr>
      <w:r>
        <w:rPr>
          <w:rFonts w:ascii="Tw Cen MT" w:hAnsi="Tw Cen MT"/>
          <w:sz w:val="18"/>
          <w:szCs w:val="18"/>
          <w:lang w:val="en-US"/>
        </w:rPr>
        <w:t xml:space="preserve"> Adsorption on AC has many advantages because</w:t>
      </w:r>
      <w:r>
        <w:rPr>
          <w:lang w:val="en-GB"/>
        </w:rPr>
        <w:t xml:space="preserve"> </w:t>
      </w:r>
      <w:r>
        <w:rPr>
          <w:rFonts w:ascii="Tw Cen MT" w:hAnsi="Tw Cen MT"/>
          <w:sz w:val="18"/>
          <w:szCs w:val="18"/>
          <w:lang w:val="en-US"/>
        </w:rPr>
        <w:t xml:space="preserve">it converts   agricultural waste to useful added-value adsorbent and proposes a low operating cost, easy use, simple design but efficient </w:t>
      </w:r>
      <w:r>
        <w:rPr>
          <w:rFonts w:ascii="Tw Cen MT" w:hAnsi="Tw Cen MT"/>
          <w:sz w:val="18"/>
          <w:szCs w:val="18"/>
          <w:lang w:val="en-US"/>
        </w:rPr>
        <w:t>technique. To achieve a complete process of remediation, we check the possibility to desorb pollutants from AC and to oxidize them through VOC’s catalytic treatment.</w:t>
      </w:r>
    </w:p>
    <w:p w:rsidR="0081495D" w:rsidRPr="000114EE" w:rsidRDefault="000114EE">
      <w:pPr>
        <w:spacing w:before="90" w:after="0"/>
        <w:jc w:val="both"/>
        <w:rPr>
          <w:lang w:val="en-US"/>
        </w:rPr>
      </w:pPr>
      <w:r w:rsidRPr="000114EE">
        <w:rPr>
          <w:lang w:val="en-US"/>
        </w:rPr>
        <w:br w:type="column"/>
      </w:r>
      <w:r>
        <w:rPr>
          <w:rFonts w:ascii="Arial" w:hAnsi="Arial" w:cs="Arial"/>
          <w:b/>
          <w:color w:val="BF5A14"/>
          <w:sz w:val="20"/>
          <w:lang w:val="en-US"/>
        </w:rPr>
        <w:t>Image</w:t>
      </w:r>
    </w:p>
    <w:p w:rsidR="0081495D" w:rsidRPr="000114EE" w:rsidRDefault="000114EE">
      <w:pPr>
        <w:jc w:val="both"/>
        <w:rPr>
          <w:lang w:val="en-US"/>
        </w:rPr>
      </w:pPr>
      <w:r>
        <w:rPr>
          <w:rFonts w:ascii="Arial" w:hAnsi="Arial" w:cs="Arial"/>
          <w:b/>
          <w:noProof/>
          <w:color w:val="BF5A14"/>
          <w:sz w:val="20"/>
          <w:lang w:eastAsia="fr-FR"/>
        </w:rPr>
        <mc:AlternateContent>
          <mc:Choice Requires="wpg">
            <w:drawing>
              <wp:anchor distT="0" distB="0" distL="114300" distR="114300" simplePos="0" relativeHeight="251660288" behindDoc="0" locked="0" layoutInCell="1" allowOverlap="1">
                <wp:simplePos x="0" y="0"/>
                <wp:positionH relativeFrom="column">
                  <wp:align>left</wp:align>
                </wp:positionH>
                <wp:positionV relativeFrom="paragraph">
                  <wp:posOffset>130064</wp:posOffset>
                </wp:positionV>
                <wp:extent cx="3236098" cy="1611757"/>
                <wp:effectExtent l="0" t="0" r="2402" b="0"/>
                <wp:wrapNone/>
                <wp:docPr id="1" name="Groupe 58"/>
                <wp:cNvGraphicFramePr/>
                <a:graphic xmlns:a="http://schemas.openxmlformats.org/drawingml/2006/main">
                  <a:graphicData uri="http://schemas.microsoft.com/office/word/2010/wordprocessingGroup">
                    <wpg:wgp>
                      <wpg:cNvGrpSpPr/>
                      <wpg:grpSpPr>
                        <a:xfrm>
                          <a:off x="0" y="0"/>
                          <a:ext cx="3236098" cy="1611757"/>
                          <a:chOff x="0" y="0"/>
                          <a:chExt cx="3236098" cy="1611757"/>
                        </a:xfrm>
                      </wpg:grpSpPr>
                      <wpg:grpSp>
                        <wpg:cNvPr id="2" name="Groupe 2"/>
                        <wpg:cNvGrpSpPr/>
                        <wpg:grpSpPr>
                          <a:xfrm>
                            <a:off x="0" y="0"/>
                            <a:ext cx="1740836" cy="1253858"/>
                            <a:chOff x="0" y="0"/>
                            <a:chExt cx="1740836" cy="1253858"/>
                          </a:xfrm>
                        </wpg:grpSpPr>
                        <wps:wsp>
                          <wps:cNvPr id="3" name="Flèche : courbe vers la gauche 7"/>
                          <wps:cNvSpPr/>
                          <wps:spPr>
                            <a:xfrm rot="6574175">
                              <a:off x="558550" y="506355"/>
                              <a:ext cx="407301" cy="1087706"/>
                            </a:xfrm>
                            <a:custGeom>
                              <a:avLst/>
                              <a:gdLst>
                                <a:gd name="f0" fmla="val 10800000"/>
                                <a:gd name="f1" fmla="val 5400000"/>
                                <a:gd name="f2" fmla="val 16200000"/>
                                <a:gd name="f3" fmla="val 180"/>
                                <a:gd name="f4" fmla="val w"/>
                                <a:gd name="f5" fmla="val h"/>
                                <a:gd name="f6" fmla="val ss"/>
                                <a:gd name="f7" fmla="val 0"/>
                                <a:gd name="f8" fmla="*/ 5419351 1 1725033"/>
                                <a:gd name="f9" fmla="+- 0 0 5400000"/>
                                <a:gd name="f10" fmla="val 25000"/>
                                <a:gd name="f11" fmla="val 50000"/>
                                <a:gd name="f12" fmla="val 32649"/>
                                <a:gd name="f13" fmla="+- 0 0 -270"/>
                                <a:gd name="f14" fmla="+- 0 0 -90"/>
                                <a:gd name="f15" fmla="+- 0 0 -180"/>
                                <a:gd name="f16" fmla="abs f4"/>
                                <a:gd name="f17" fmla="abs f5"/>
                                <a:gd name="f18" fmla="abs f6"/>
                                <a:gd name="f19" fmla="*/ f13 f0 1"/>
                                <a:gd name="f20" fmla="*/ f14 f0 1"/>
                                <a:gd name="f21" fmla="*/ f15 f0 1"/>
                                <a:gd name="f22" fmla="?: f16 f4 1"/>
                                <a:gd name="f23" fmla="?: f17 f5 1"/>
                                <a:gd name="f24" fmla="?: f18 f6 1"/>
                                <a:gd name="f25" fmla="*/ f19 1 f3"/>
                                <a:gd name="f26" fmla="*/ f20 1 f3"/>
                                <a:gd name="f27" fmla="*/ f21 1 f3"/>
                                <a:gd name="f28" fmla="*/ f22 1 21600"/>
                                <a:gd name="f29" fmla="*/ f23 1 21600"/>
                                <a:gd name="f30" fmla="*/ 21600 f22 1"/>
                                <a:gd name="f31" fmla="*/ 21600 f23 1"/>
                                <a:gd name="f32" fmla="+- f25 0 f1"/>
                                <a:gd name="f33" fmla="+- f26 0 f1"/>
                                <a:gd name="f34" fmla="+- f27 0 f1"/>
                                <a:gd name="f35" fmla="min f29 f28"/>
                                <a:gd name="f36" fmla="*/ f30 1 f24"/>
                                <a:gd name="f37" fmla="*/ f31 1 f24"/>
                                <a:gd name="f38" fmla="val f36"/>
                                <a:gd name="f39" fmla="val f37"/>
                                <a:gd name="f40" fmla="*/ f7 f35 1"/>
                                <a:gd name="f41" fmla="+- f39 0 f7"/>
                                <a:gd name="f42" fmla="+- f38 0 f7"/>
                                <a:gd name="f43" fmla="*/ f38 f35 1"/>
                                <a:gd name="f44" fmla="*/ f39 f35 1"/>
                                <a:gd name="f45" fmla="*/ f41 1 2"/>
                                <a:gd name="f46" fmla="min f42 f41"/>
                                <a:gd name="f47" fmla="*/ f42 f42 1"/>
                                <a:gd name="f48" fmla="*/ f42 f35 1"/>
                                <a:gd name="f49" fmla="*/ f46 f10 1"/>
                                <a:gd name="f50" fmla="*/ f46 f11 1"/>
                                <a:gd name="f51" fmla="*/ f46 f12 1"/>
                                <a:gd name="f52" fmla="*/ f49 1 100000"/>
                                <a:gd name="f53" fmla="*/ f50 1 100000"/>
                                <a:gd name="f54" fmla="*/ f51 1 100000"/>
                                <a:gd name="f55" fmla="+- f52 f53 0"/>
                                <a:gd name="f56" fmla="*/ f52 f52 1"/>
                                <a:gd name="f57" fmla="*/ f54 f54 1"/>
                                <a:gd name="f58" fmla="+- f53 0 f52"/>
                                <a:gd name="f59" fmla="*/ f53 1 2"/>
                                <a:gd name="f60" fmla="+- f7 f54 0"/>
                                <a:gd name="f61" fmla="+- 0 0 f54"/>
                                <a:gd name="f62" fmla="*/ f52 1 2"/>
                                <a:gd name="f63" fmla="*/ f55 1 4"/>
                                <a:gd name="f64" fmla="+- f47 0 f57"/>
                                <a:gd name="f65" fmla="*/ f58 1 2"/>
                                <a:gd name="f66" fmla="+- f39 0 f59"/>
                                <a:gd name="f67" fmla="+- 0 0 f62"/>
                                <a:gd name="f68" fmla="+- 0 0 f61"/>
                                <a:gd name="f69" fmla="*/ f60 f35 1"/>
                                <a:gd name="f70" fmla="*/ f62 f35 1"/>
                                <a:gd name="f71" fmla="+- f45 0 f63"/>
                                <a:gd name="f72" fmla="sqrt f64"/>
                                <a:gd name="f73" fmla="+- 0 0 f67"/>
                                <a:gd name="f74" fmla="*/ f66 f35 1"/>
                                <a:gd name="f75" fmla="*/ f71 2 1"/>
                                <a:gd name="f76" fmla="+- f71 f52 0"/>
                                <a:gd name="f77" fmla="*/ f72 f71 1"/>
                                <a:gd name="f78" fmla="*/ f71 f35 1"/>
                                <a:gd name="f79" fmla="*/ f75 f75 1"/>
                                <a:gd name="f80" fmla="*/ f77 1 f42"/>
                                <a:gd name="f81" fmla="+- f71 f76 0"/>
                                <a:gd name="f82" fmla="*/ f76 f35 1"/>
                                <a:gd name="f83" fmla="+- f79 0 f56"/>
                                <a:gd name="f84" fmla="+- f71 f80 0"/>
                                <a:gd name="f85" fmla="+- f76 f80 0"/>
                                <a:gd name="f86" fmla="+- 0 0 f80"/>
                                <a:gd name="f87" fmla="*/ f81 1 2"/>
                                <a:gd name="f88" fmla="sqrt f83"/>
                                <a:gd name="f89" fmla="+- f84 0 f65"/>
                                <a:gd name="f90" fmla="+- f85 f65 0"/>
                                <a:gd name="f91" fmla="+- 0 0 f86"/>
                                <a:gd name="f92" fmla="*/ f84 f35 1"/>
                                <a:gd name="f93" fmla="*/ f87 f35 1"/>
                                <a:gd name="f94" fmla="*/ f88 f42 1"/>
                                <a:gd name="f95" fmla="at2 f68 f91"/>
                                <a:gd name="f96" fmla="*/ f89 f35 1"/>
                                <a:gd name="f97" fmla="*/ f90 f35 1"/>
                                <a:gd name="f98" fmla="+- f95 f1 0"/>
                                <a:gd name="f99" fmla="*/ f94 1 f75"/>
                                <a:gd name="f100" fmla="*/ f98 f8 1"/>
                                <a:gd name="f101" fmla="+- 0 0 f99"/>
                                <a:gd name="f102" fmla="*/ f100 1 f0"/>
                                <a:gd name="f103" fmla="+- 0 0 f101"/>
                                <a:gd name="f104" fmla="+- 0 0 f102"/>
                                <a:gd name="f105" fmla="at2 f103 f73"/>
                                <a:gd name="f106" fmla="val f104"/>
                                <a:gd name="f107" fmla="+- f105 f1 0"/>
                                <a:gd name="f108" fmla="+- 0 0 f106"/>
                                <a:gd name="f109" fmla="*/ f107 f8 1"/>
                                <a:gd name="f110" fmla="*/ f108 f0 1"/>
                                <a:gd name="f111" fmla="*/ f109 1 f0"/>
                                <a:gd name="f112" fmla="*/ f110 1 f8"/>
                                <a:gd name="f113" fmla="+- 0 0 f111"/>
                                <a:gd name="f114" fmla="+- f112 0 f1"/>
                                <a:gd name="f115" fmla="val f113"/>
                                <a:gd name="f116" fmla="+- 0 0 f115"/>
                                <a:gd name="f117" fmla="*/ f116 f0 1"/>
                                <a:gd name="f118" fmla="*/ f117 1 f8"/>
                                <a:gd name="f119" fmla="+- f118 0 f1"/>
                                <a:gd name="f120" fmla="+- f119 0 f114"/>
                                <a:gd name="f121" fmla="+- f114 f119 0"/>
                                <a:gd name="f122" fmla="+- 0 0 f119"/>
                              </a:gdLst>
                              <a:ahLst/>
                              <a:cxnLst>
                                <a:cxn ang="3cd4">
                                  <a:pos x="hc" y="t"/>
                                </a:cxn>
                                <a:cxn ang="0">
                                  <a:pos x="r" y="vc"/>
                                </a:cxn>
                                <a:cxn ang="cd4">
                                  <a:pos x="hc" y="b"/>
                                </a:cxn>
                                <a:cxn ang="cd2">
                                  <a:pos x="l" y="vc"/>
                                </a:cxn>
                                <a:cxn ang="f32">
                                  <a:pos x="f40" y="f70"/>
                                </a:cxn>
                                <a:cxn ang="f32">
                                  <a:pos x="f69" y="f96"/>
                                </a:cxn>
                                <a:cxn ang="f33">
                                  <a:pos x="f40" y="f74"/>
                                </a:cxn>
                                <a:cxn ang="f34">
                                  <a:pos x="f69" y="f97"/>
                                </a:cxn>
                                <a:cxn ang="f33">
                                  <a:pos x="f43" y="f93"/>
                                </a:cxn>
                              </a:cxnLst>
                              <a:rect l="f40" t="f40" r="f43" b="f44"/>
                              <a:pathLst>
                                <a:path stroke="0">
                                  <a:moveTo>
                                    <a:pt x="f40" y="f74"/>
                                  </a:moveTo>
                                  <a:lnTo>
                                    <a:pt x="f69" y="f96"/>
                                  </a:lnTo>
                                  <a:lnTo>
                                    <a:pt x="f69" y="f92"/>
                                  </a:lnTo>
                                  <a:arcTo wR="f48" hR="f78" stAng="f114" swAng="f120"/>
                                  <a:arcTo wR="f48" hR="f78" stAng="f122" swAng="f121"/>
                                  <a:lnTo>
                                    <a:pt x="f69" y="f97"/>
                                  </a:lnTo>
                                  <a:close/>
                                </a:path>
                                <a:path stroke="0">
                                  <a:moveTo>
                                    <a:pt x="f43" y="f82"/>
                                  </a:moveTo>
                                  <a:arcTo wR="f48" hR="f78" stAng="f7" swAng="f9"/>
                                  <a:lnTo>
                                    <a:pt x="f40" y="f40"/>
                                  </a:lnTo>
                                  <a:arcTo wR="f48" hR="f78" stAng="f2" swAng="f1"/>
                                  <a:close/>
                                </a:path>
                                <a:path fill="none">
                                  <a:moveTo>
                                    <a:pt x="f43" y="f82"/>
                                  </a:moveTo>
                                  <a:arcTo wR="f48" hR="f78" stAng="f7" swAng="f9"/>
                                  <a:lnTo>
                                    <a:pt x="f40" y="f40"/>
                                  </a:lnTo>
                                  <a:arcTo wR="f48" hR="f78" stAng="f2" swAng="f1"/>
                                  <a:lnTo>
                                    <a:pt x="f43" y="f82"/>
                                  </a:lnTo>
                                  <a:arcTo wR="f48" hR="f78" stAng="f7" swAng="f114"/>
                                  <a:lnTo>
                                    <a:pt x="f69" y="f97"/>
                                  </a:lnTo>
                                  <a:lnTo>
                                    <a:pt x="f40" y="f74"/>
                                  </a:lnTo>
                                  <a:lnTo>
                                    <a:pt x="f69" y="f96"/>
                                  </a:lnTo>
                                  <a:lnTo>
                                    <a:pt x="f69" y="f92"/>
                                  </a:lnTo>
                                  <a:arcTo wR="f48" hR="f78" stAng="f114" swAng="f120"/>
                                </a:path>
                              </a:pathLst>
                            </a:custGeom>
                            <a:solidFill>
                              <a:srgbClr val="61EE1A"/>
                            </a:solidFill>
                            <a:ln w="12701" cap="flat">
                              <a:solidFill>
                                <a:srgbClr val="FFE699"/>
                              </a:solidFill>
                              <a:prstDash val="solid"/>
                              <a:miter/>
                            </a:ln>
                          </wps:spPr>
                          <wps:bodyPr lIns="0" tIns="0" rIns="0" bIns="0"/>
                        </wps:wsp>
                        <wpg:grpSp>
                          <wpg:cNvPr id="4" name="Groupe 8"/>
                          <wpg:cNvGrpSpPr/>
                          <wpg:grpSpPr>
                            <a:xfrm>
                              <a:off x="0" y="0"/>
                              <a:ext cx="1740836" cy="1204447"/>
                              <a:chOff x="0" y="0"/>
                              <a:chExt cx="1740836" cy="1204447"/>
                            </a:xfrm>
                          </wpg:grpSpPr>
                          <wps:wsp>
                            <wps:cNvPr id="5" name="Flèche : courbe vers la gauche 9"/>
                            <wps:cNvSpPr/>
                            <wps:spPr>
                              <a:xfrm rot="18390742">
                                <a:off x="1043831" y="41492"/>
                                <a:ext cx="427436" cy="966575"/>
                              </a:xfrm>
                              <a:custGeom>
                                <a:avLst/>
                                <a:gdLst>
                                  <a:gd name="f0" fmla="val 10800000"/>
                                  <a:gd name="f1" fmla="val 5400000"/>
                                  <a:gd name="f2" fmla="val 16200000"/>
                                  <a:gd name="f3" fmla="val 180"/>
                                  <a:gd name="f4" fmla="val w"/>
                                  <a:gd name="f5" fmla="val h"/>
                                  <a:gd name="f6" fmla="val ss"/>
                                  <a:gd name="f7" fmla="val 0"/>
                                  <a:gd name="f8" fmla="*/ 5419351 1 1725033"/>
                                  <a:gd name="f9" fmla="+- 0 0 5400000"/>
                                  <a:gd name="f10" fmla="val 25000"/>
                                  <a:gd name="f11" fmla="val 52445"/>
                                  <a:gd name="f12" fmla="val 23663"/>
                                  <a:gd name="f13" fmla="+- 0 0 -270"/>
                                  <a:gd name="f14" fmla="+- 0 0 -90"/>
                                  <a:gd name="f15" fmla="+- 0 0 -180"/>
                                  <a:gd name="f16" fmla="abs f4"/>
                                  <a:gd name="f17" fmla="abs f5"/>
                                  <a:gd name="f18" fmla="abs f6"/>
                                  <a:gd name="f19" fmla="*/ f13 f0 1"/>
                                  <a:gd name="f20" fmla="*/ f14 f0 1"/>
                                  <a:gd name="f21" fmla="*/ f15 f0 1"/>
                                  <a:gd name="f22" fmla="?: f16 f4 1"/>
                                  <a:gd name="f23" fmla="?: f17 f5 1"/>
                                  <a:gd name="f24" fmla="?: f18 f6 1"/>
                                  <a:gd name="f25" fmla="*/ f19 1 f3"/>
                                  <a:gd name="f26" fmla="*/ f20 1 f3"/>
                                  <a:gd name="f27" fmla="*/ f21 1 f3"/>
                                  <a:gd name="f28" fmla="*/ f22 1 21600"/>
                                  <a:gd name="f29" fmla="*/ f23 1 21600"/>
                                  <a:gd name="f30" fmla="*/ 21600 f22 1"/>
                                  <a:gd name="f31" fmla="*/ 21600 f23 1"/>
                                  <a:gd name="f32" fmla="+- f25 0 f1"/>
                                  <a:gd name="f33" fmla="+- f26 0 f1"/>
                                  <a:gd name="f34" fmla="+- f27 0 f1"/>
                                  <a:gd name="f35" fmla="min f29 f28"/>
                                  <a:gd name="f36" fmla="*/ f30 1 f24"/>
                                  <a:gd name="f37" fmla="*/ f31 1 f24"/>
                                  <a:gd name="f38" fmla="val f36"/>
                                  <a:gd name="f39" fmla="val f37"/>
                                  <a:gd name="f40" fmla="*/ f7 f35 1"/>
                                  <a:gd name="f41" fmla="+- f39 0 f7"/>
                                  <a:gd name="f42" fmla="+- f38 0 f7"/>
                                  <a:gd name="f43" fmla="*/ f38 f35 1"/>
                                  <a:gd name="f44" fmla="*/ f39 f35 1"/>
                                  <a:gd name="f45" fmla="*/ f41 1 2"/>
                                  <a:gd name="f46" fmla="min f42 f41"/>
                                  <a:gd name="f47" fmla="*/ f42 f42 1"/>
                                  <a:gd name="f48" fmla="*/ f42 f35 1"/>
                                  <a:gd name="f49" fmla="*/ f46 f10 1"/>
                                  <a:gd name="f50" fmla="*/ f46 f11 1"/>
                                  <a:gd name="f51" fmla="*/ f46 f12 1"/>
                                  <a:gd name="f52" fmla="*/ f49 1 100000"/>
                                  <a:gd name="f53" fmla="*/ f50 1 100000"/>
                                  <a:gd name="f54" fmla="*/ f51 1 100000"/>
                                  <a:gd name="f55" fmla="+- f52 f53 0"/>
                                  <a:gd name="f56" fmla="*/ f52 f52 1"/>
                                  <a:gd name="f57" fmla="*/ f54 f54 1"/>
                                  <a:gd name="f58" fmla="+- f53 0 f52"/>
                                  <a:gd name="f59" fmla="*/ f53 1 2"/>
                                  <a:gd name="f60" fmla="+- f7 f54 0"/>
                                  <a:gd name="f61" fmla="+- 0 0 f54"/>
                                  <a:gd name="f62" fmla="*/ f52 1 2"/>
                                  <a:gd name="f63" fmla="*/ f55 1 4"/>
                                  <a:gd name="f64" fmla="+- f47 0 f57"/>
                                  <a:gd name="f65" fmla="*/ f58 1 2"/>
                                  <a:gd name="f66" fmla="+- f39 0 f59"/>
                                  <a:gd name="f67" fmla="+- 0 0 f62"/>
                                  <a:gd name="f68" fmla="+- 0 0 f61"/>
                                  <a:gd name="f69" fmla="*/ f60 f35 1"/>
                                  <a:gd name="f70" fmla="*/ f62 f35 1"/>
                                  <a:gd name="f71" fmla="+- f45 0 f63"/>
                                  <a:gd name="f72" fmla="sqrt f64"/>
                                  <a:gd name="f73" fmla="+- 0 0 f67"/>
                                  <a:gd name="f74" fmla="*/ f66 f35 1"/>
                                  <a:gd name="f75" fmla="*/ f71 2 1"/>
                                  <a:gd name="f76" fmla="+- f71 f52 0"/>
                                  <a:gd name="f77" fmla="*/ f72 f71 1"/>
                                  <a:gd name="f78" fmla="*/ f71 f35 1"/>
                                  <a:gd name="f79" fmla="*/ f75 f75 1"/>
                                  <a:gd name="f80" fmla="*/ f77 1 f42"/>
                                  <a:gd name="f81" fmla="+- f71 f76 0"/>
                                  <a:gd name="f82" fmla="*/ f76 f35 1"/>
                                  <a:gd name="f83" fmla="+- f79 0 f56"/>
                                  <a:gd name="f84" fmla="+- f71 f80 0"/>
                                  <a:gd name="f85" fmla="+- f76 f80 0"/>
                                  <a:gd name="f86" fmla="+- 0 0 f80"/>
                                  <a:gd name="f87" fmla="*/ f81 1 2"/>
                                  <a:gd name="f88" fmla="sqrt f83"/>
                                  <a:gd name="f89" fmla="+- f84 0 f65"/>
                                  <a:gd name="f90" fmla="+- f85 f65 0"/>
                                  <a:gd name="f91" fmla="+- 0 0 f86"/>
                                  <a:gd name="f92" fmla="*/ f84 f35 1"/>
                                  <a:gd name="f93" fmla="*/ f87 f35 1"/>
                                  <a:gd name="f94" fmla="*/ f88 f42 1"/>
                                  <a:gd name="f95" fmla="at2 f68 f91"/>
                                  <a:gd name="f96" fmla="*/ f89 f35 1"/>
                                  <a:gd name="f97" fmla="*/ f90 f35 1"/>
                                  <a:gd name="f98" fmla="+- f95 f1 0"/>
                                  <a:gd name="f99" fmla="*/ f94 1 f75"/>
                                  <a:gd name="f100" fmla="*/ f98 f8 1"/>
                                  <a:gd name="f101" fmla="+- 0 0 f99"/>
                                  <a:gd name="f102" fmla="*/ f100 1 f0"/>
                                  <a:gd name="f103" fmla="+- 0 0 f101"/>
                                  <a:gd name="f104" fmla="+- 0 0 f102"/>
                                  <a:gd name="f105" fmla="at2 f103 f73"/>
                                  <a:gd name="f106" fmla="val f104"/>
                                  <a:gd name="f107" fmla="+- f105 f1 0"/>
                                  <a:gd name="f108" fmla="+- 0 0 f106"/>
                                  <a:gd name="f109" fmla="*/ f107 f8 1"/>
                                  <a:gd name="f110" fmla="*/ f108 f0 1"/>
                                  <a:gd name="f111" fmla="*/ f109 1 f0"/>
                                  <a:gd name="f112" fmla="*/ f110 1 f8"/>
                                  <a:gd name="f113" fmla="+- 0 0 f111"/>
                                  <a:gd name="f114" fmla="+- f112 0 f1"/>
                                  <a:gd name="f115" fmla="val f113"/>
                                  <a:gd name="f116" fmla="+- 0 0 f115"/>
                                  <a:gd name="f117" fmla="*/ f116 f0 1"/>
                                  <a:gd name="f118" fmla="*/ f117 1 f8"/>
                                  <a:gd name="f119" fmla="+- f118 0 f1"/>
                                  <a:gd name="f120" fmla="+- f119 0 f114"/>
                                  <a:gd name="f121" fmla="+- f114 f119 0"/>
                                  <a:gd name="f122" fmla="+- 0 0 f119"/>
                                </a:gdLst>
                                <a:ahLst/>
                                <a:cxnLst>
                                  <a:cxn ang="3cd4">
                                    <a:pos x="hc" y="t"/>
                                  </a:cxn>
                                  <a:cxn ang="0">
                                    <a:pos x="r" y="vc"/>
                                  </a:cxn>
                                  <a:cxn ang="cd4">
                                    <a:pos x="hc" y="b"/>
                                  </a:cxn>
                                  <a:cxn ang="cd2">
                                    <a:pos x="l" y="vc"/>
                                  </a:cxn>
                                  <a:cxn ang="f32">
                                    <a:pos x="f40" y="f70"/>
                                  </a:cxn>
                                  <a:cxn ang="f32">
                                    <a:pos x="f69" y="f96"/>
                                  </a:cxn>
                                  <a:cxn ang="f33">
                                    <a:pos x="f40" y="f74"/>
                                  </a:cxn>
                                  <a:cxn ang="f34">
                                    <a:pos x="f69" y="f97"/>
                                  </a:cxn>
                                  <a:cxn ang="f33">
                                    <a:pos x="f43" y="f93"/>
                                  </a:cxn>
                                </a:cxnLst>
                                <a:rect l="f40" t="f40" r="f43" b="f44"/>
                                <a:pathLst>
                                  <a:path stroke="0">
                                    <a:moveTo>
                                      <a:pt x="f40" y="f74"/>
                                    </a:moveTo>
                                    <a:lnTo>
                                      <a:pt x="f69" y="f96"/>
                                    </a:lnTo>
                                    <a:lnTo>
                                      <a:pt x="f69" y="f92"/>
                                    </a:lnTo>
                                    <a:arcTo wR="f48" hR="f78" stAng="f114" swAng="f120"/>
                                    <a:arcTo wR="f48" hR="f78" stAng="f122" swAng="f121"/>
                                    <a:lnTo>
                                      <a:pt x="f69" y="f97"/>
                                    </a:lnTo>
                                    <a:close/>
                                  </a:path>
                                  <a:path stroke="0">
                                    <a:moveTo>
                                      <a:pt x="f43" y="f82"/>
                                    </a:moveTo>
                                    <a:arcTo wR="f48" hR="f78" stAng="f7" swAng="f9"/>
                                    <a:lnTo>
                                      <a:pt x="f40" y="f40"/>
                                    </a:lnTo>
                                    <a:arcTo wR="f48" hR="f78" stAng="f2" swAng="f1"/>
                                    <a:close/>
                                  </a:path>
                                  <a:path fill="none">
                                    <a:moveTo>
                                      <a:pt x="f43" y="f82"/>
                                    </a:moveTo>
                                    <a:arcTo wR="f48" hR="f78" stAng="f7" swAng="f9"/>
                                    <a:lnTo>
                                      <a:pt x="f40" y="f40"/>
                                    </a:lnTo>
                                    <a:arcTo wR="f48" hR="f78" stAng="f2" swAng="f1"/>
                                    <a:lnTo>
                                      <a:pt x="f43" y="f82"/>
                                    </a:lnTo>
                                    <a:arcTo wR="f48" hR="f78" stAng="f7" swAng="f114"/>
                                    <a:lnTo>
                                      <a:pt x="f69" y="f97"/>
                                    </a:lnTo>
                                    <a:lnTo>
                                      <a:pt x="f40" y="f74"/>
                                    </a:lnTo>
                                    <a:lnTo>
                                      <a:pt x="f69" y="f96"/>
                                    </a:lnTo>
                                    <a:lnTo>
                                      <a:pt x="f69" y="f92"/>
                                    </a:lnTo>
                                    <a:arcTo wR="f48" hR="f78" stAng="f114" swAng="f120"/>
                                  </a:path>
                                </a:pathLst>
                              </a:custGeom>
                              <a:solidFill>
                                <a:srgbClr val="61EE1A"/>
                              </a:solidFill>
                              <a:ln w="12701" cap="flat">
                                <a:solidFill>
                                  <a:srgbClr val="FFE699"/>
                                </a:solidFill>
                                <a:prstDash val="solid"/>
                                <a:miter/>
                              </a:ln>
                            </wps:spPr>
                            <wps:bodyPr lIns="0" tIns="0" rIns="0" bIns="0"/>
                          </wps:wsp>
                          <wpg:grpSp>
                            <wpg:cNvPr id="6" name="Groupe 10"/>
                            <wpg:cNvGrpSpPr/>
                            <wpg:grpSpPr>
                              <a:xfrm>
                                <a:off x="504428" y="341126"/>
                                <a:ext cx="722340" cy="783576"/>
                                <a:chOff x="0" y="0"/>
                                <a:chExt cx="722340" cy="783576"/>
                              </a:xfrm>
                            </wpg:grpSpPr>
                            <pic:pic xmlns:pic="http://schemas.openxmlformats.org/drawingml/2006/picture">
                              <pic:nvPicPr>
                                <pic:cNvPr id="7" name="Picture 8" descr="Résultat de recherche d'images pour &quot;noyaux d'olive&quot;"/>
                                <pic:cNvPicPr>
                                  <a:picLocks noChangeAspect="1"/>
                                </pic:cNvPicPr>
                              </pic:nvPicPr>
                              <pic:blipFill>
                                <a:blip r:embed="rId6"/>
                                <a:srcRect l="5203" t="24749" r="999" b="6872"/>
                                <a:stretch>
                                  <a:fillRect/>
                                </a:stretch>
                              </pic:blipFill>
                              <pic:spPr>
                                <a:xfrm>
                                  <a:off x="105047" y="120015"/>
                                  <a:ext cx="617293" cy="628704"/>
                                </a:xfrm>
                                <a:prstGeom prst="rect">
                                  <a:avLst/>
                                </a:prstGeom>
                                <a:noFill/>
                                <a:ln>
                                  <a:noFill/>
                                  <a:prstDash/>
                                </a:ln>
                              </pic:spPr>
                            </pic:pic>
                            <pic:pic xmlns:pic="http://schemas.openxmlformats.org/drawingml/2006/picture">
                              <pic:nvPicPr>
                                <pic:cNvPr id="8" name="Picture 10" descr="Résultat de recherche d'images pour &quot;recyclage logo 3d&quot;"/>
                                <pic:cNvPicPr>
                                  <a:picLocks noChangeAspect="1"/>
                                </pic:cNvPicPr>
                              </pic:nvPicPr>
                              <pic:blipFill>
                                <a:blip r:embed="rId7"/>
                                <a:srcRect l="1" r="-102" b="4259"/>
                                <a:stretch>
                                  <a:fillRect/>
                                </a:stretch>
                              </pic:blipFill>
                              <pic:spPr>
                                <a:xfrm>
                                  <a:off x="0" y="0"/>
                                  <a:ext cx="722339" cy="783576"/>
                                </a:xfrm>
                                <a:prstGeom prst="rect">
                                  <a:avLst/>
                                </a:prstGeom>
                                <a:noFill/>
                                <a:ln>
                                  <a:noFill/>
                                  <a:prstDash/>
                                </a:ln>
                              </pic:spPr>
                            </pic:pic>
                          </wpg:grpSp>
                          <wpg:grpSp>
                            <wpg:cNvPr id="9" name="Group 11"/>
                            <wpg:cNvGrpSpPr/>
                            <wpg:grpSpPr>
                              <a:xfrm>
                                <a:off x="1062413" y="0"/>
                                <a:ext cx="497471" cy="536917"/>
                                <a:chOff x="0" y="0"/>
                                <a:chExt cx="497471" cy="536917"/>
                              </a:xfrm>
                            </wpg:grpSpPr>
                            <pic:pic xmlns:pic="http://schemas.openxmlformats.org/drawingml/2006/picture">
                              <pic:nvPicPr>
                                <pic:cNvPr id="10" name="Picture 10"/>
                                <pic:cNvPicPr>
                                  <a:picLocks noChangeAspect="1"/>
                                </pic:cNvPicPr>
                              </pic:nvPicPr>
                              <pic:blipFill>
                                <a:blip r:embed="rId8"/>
                                <a:srcRect r="1315" b="14325"/>
                                <a:stretch>
                                  <a:fillRect/>
                                </a:stretch>
                              </pic:blipFill>
                              <pic:spPr>
                                <a:xfrm>
                                  <a:off x="0" y="5221"/>
                                  <a:ext cx="482730" cy="531696"/>
                                </a:xfrm>
                                <a:prstGeom prst="rect">
                                  <a:avLst/>
                                </a:prstGeom>
                                <a:noFill/>
                                <a:ln>
                                  <a:noFill/>
                                  <a:prstDash/>
                                </a:ln>
                              </pic:spPr>
                            </pic:pic>
                            <wpg:grpSp>
                              <wpg:cNvPr id="11" name="Group 9"/>
                              <wpg:cNvGrpSpPr/>
                              <wpg:grpSpPr>
                                <a:xfrm>
                                  <a:off x="196249" y="0"/>
                                  <a:ext cx="301222" cy="285017"/>
                                  <a:chOff x="0" y="0"/>
                                  <a:chExt cx="301222" cy="285017"/>
                                </a:xfrm>
                              </wpg:grpSpPr>
                              <pic:pic xmlns:pic="http://schemas.openxmlformats.org/drawingml/2006/picture">
                                <pic:nvPicPr>
                                  <pic:cNvPr id="12" name="Picture 3"/>
                                  <pic:cNvPicPr>
                                    <a:picLocks noChangeAspect="1"/>
                                  </pic:cNvPicPr>
                                </pic:nvPicPr>
                                <pic:blipFill>
                                  <a:blip r:embed="rId9"/>
                                  <a:srcRect l="12668" t="25112" r="14445" b="22741"/>
                                  <a:stretch>
                                    <a:fillRect/>
                                  </a:stretch>
                                </pic:blipFill>
                                <pic:spPr>
                                  <a:xfrm>
                                    <a:off x="41605" y="87883"/>
                                    <a:ext cx="221632" cy="186711"/>
                                  </a:xfrm>
                                  <a:prstGeom prst="rect">
                                    <a:avLst/>
                                  </a:prstGeom>
                                  <a:noFill/>
                                  <a:ln>
                                    <a:noFill/>
                                    <a:prstDash/>
                                  </a:ln>
                                </pic:spPr>
                              </pic:pic>
                              <pic:pic xmlns:pic="http://schemas.openxmlformats.org/drawingml/2006/picture">
                                <pic:nvPicPr>
                                  <pic:cNvPr id="13" name="Picture 4"/>
                                  <pic:cNvPicPr>
                                    <a:picLocks noChangeAspect="1"/>
                                  </pic:cNvPicPr>
                                </pic:nvPicPr>
                                <pic:blipFill>
                                  <a:blip r:embed="rId10"/>
                                  <a:srcRect r="5742" b="33681"/>
                                  <a:stretch>
                                    <a:fillRect/>
                                  </a:stretch>
                                </pic:blipFill>
                                <pic:spPr>
                                  <a:xfrm>
                                    <a:off x="0" y="0"/>
                                    <a:ext cx="291080" cy="265386"/>
                                  </a:xfrm>
                                  <a:prstGeom prst="rect">
                                    <a:avLst/>
                                  </a:prstGeom>
                                  <a:noFill/>
                                  <a:ln>
                                    <a:noFill/>
                                    <a:prstDash/>
                                  </a:ln>
                                </pic:spPr>
                              </pic:pic>
                              <wpg:grpSp>
                                <wpg:cNvPr id="14" name="Group 8"/>
                                <wpg:cNvGrpSpPr/>
                                <wpg:grpSpPr>
                                  <a:xfrm>
                                    <a:off x="4609" y="142280"/>
                                    <a:ext cx="296613" cy="142737"/>
                                    <a:chOff x="0" y="0"/>
                                    <a:chExt cx="296613" cy="142737"/>
                                  </a:xfrm>
                                </wpg:grpSpPr>
                                <pic:pic xmlns:pic="http://schemas.openxmlformats.org/drawingml/2006/picture">
                                  <pic:nvPicPr>
                                    <pic:cNvPr id="15" name="Picture 6"/>
                                    <pic:cNvPicPr>
                                      <a:picLocks noChangeAspect="1"/>
                                    </pic:cNvPicPr>
                                  </pic:nvPicPr>
                                  <pic:blipFill>
                                    <a:blip r:embed="rId11"/>
                                    <a:srcRect l="12667" t="37391" r="14444" b="22741"/>
                                    <a:stretch>
                                      <a:fillRect/>
                                    </a:stretch>
                                  </pic:blipFill>
                                  <pic:spPr>
                                    <a:xfrm>
                                      <a:off x="40169" y="0"/>
                                      <a:ext cx="216264" cy="142737"/>
                                    </a:xfrm>
                                    <a:prstGeom prst="rect">
                                      <a:avLst/>
                                    </a:prstGeom>
                                    <a:noFill/>
                                    <a:ln>
                                      <a:noFill/>
                                      <a:prstDash/>
                                    </a:ln>
                                  </pic:spPr>
                                </pic:pic>
                                <pic:pic xmlns:pic="http://schemas.openxmlformats.org/drawingml/2006/picture">
                                  <pic:nvPicPr>
                                    <pic:cNvPr id="16" name="Picture 7"/>
                                    <pic:cNvPicPr>
                                      <a:picLocks noChangeAspect="1"/>
                                    </pic:cNvPicPr>
                                  </pic:nvPicPr>
                                  <pic:blipFill>
                                    <a:blip r:embed="rId12"/>
                                    <a:srcRect t="31554" r="4568" b="33488"/>
                                    <a:stretch>
                                      <a:fillRect/>
                                    </a:stretch>
                                  </pic:blipFill>
                                  <pic:spPr>
                                    <a:xfrm>
                                      <a:off x="0" y="40938"/>
                                      <a:ext cx="296613" cy="82067"/>
                                    </a:xfrm>
                                    <a:prstGeom prst="rect">
                                      <a:avLst/>
                                    </a:prstGeom>
                                    <a:noFill/>
                                    <a:ln>
                                      <a:noFill/>
                                      <a:prstDash/>
                                    </a:ln>
                                  </pic:spPr>
                                </pic:pic>
                              </wpg:grpSp>
                            </wpg:grpSp>
                          </wpg:grpSp>
                          <pic:pic xmlns:pic="http://schemas.openxmlformats.org/drawingml/2006/picture">
                            <pic:nvPicPr>
                              <pic:cNvPr id="17" name="Image 12"/>
                              <pic:cNvPicPr>
                                <a:picLocks noChangeAspect="1"/>
                              </pic:cNvPicPr>
                            </pic:nvPicPr>
                            <pic:blipFill>
                              <a:blip r:embed="rId13"/>
                              <a:srcRect l="-1" r="29556" b="3299"/>
                              <a:stretch>
                                <a:fillRect/>
                              </a:stretch>
                            </pic:blipFill>
                            <pic:spPr>
                              <a:xfrm>
                                <a:off x="1250981" y="526082"/>
                                <a:ext cx="251889" cy="678365"/>
                              </a:xfrm>
                              <a:prstGeom prst="rect">
                                <a:avLst/>
                              </a:prstGeom>
                              <a:noFill/>
                              <a:ln>
                                <a:noFill/>
                                <a:prstDash/>
                              </a:ln>
                            </pic:spPr>
                          </pic:pic>
                          <pic:pic xmlns:pic="http://schemas.openxmlformats.org/drawingml/2006/picture">
                            <pic:nvPicPr>
                              <pic:cNvPr id="18" name="Picture 2" descr="Image associée"/>
                              <pic:cNvPicPr>
                                <a:picLocks noChangeAspect="1"/>
                              </pic:cNvPicPr>
                            </pic:nvPicPr>
                            <pic:blipFill>
                              <a:blip r:embed="rId14"/>
                              <a:srcRect l="7656" t="9474" r="3780" b="14027"/>
                              <a:stretch>
                                <a:fillRect/>
                              </a:stretch>
                            </pic:blipFill>
                            <pic:spPr>
                              <a:xfrm>
                                <a:off x="0" y="452427"/>
                                <a:ext cx="693115" cy="309679"/>
                              </a:xfrm>
                              <a:prstGeom prst="rect">
                                <a:avLst/>
                              </a:prstGeom>
                              <a:noFill/>
                              <a:ln>
                                <a:noFill/>
                                <a:prstDash/>
                              </a:ln>
                            </pic:spPr>
                          </pic:pic>
                        </wpg:grpSp>
                      </wpg:grpSp>
                      <pic:pic xmlns:pic="http://schemas.openxmlformats.org/drawingml/2006/picture">
                        <pic:nvPicPr>
                          <pic:cNvPr id="19" name="Picture 14" descr="Résultat de recherche d'images pour &quot;adsorption on activated carbon&quot;"/>
                          <pic:cNvPicPr>
                            <a:picLocks noChangeAspect="1"/>
                          </pic:cNvPicPr>
                        </pic:nvPicPr>
                        <pic:blipFill>
                          <a:blip r:embed="rId15"/>
                          <a:srcRect l="8126" r="7016"/>
                          <a:stretch>
                            <a:fillRect/>
                          </a:stretch>
                        </pic:blipFill>
                        <pic:spPr>
                          <a:xfrm>
                            <a:off x="1639235" y="258354"/>
                            <a:ext cx="686897" cy="857661"/>
                          </a:xfrm>
                          <a:prstGeom prst="rect">
                            <a:avLst/>
                          </a:prstGeom>
                          <a:noFill/>
                          <a:ln>
                            <a:noFill/>
                            <a:prstDash/>
                          </a:ln>
                        </pic:spPr>
                      </pic:pic>
                      <pic:pic xmlns:pic="http://schemas.openxmlformats.org/drawingml/2006/picture">
                        <pic:nvPicPr>
                          <pic:cNvPr id="20" name="Image 5"/>
                          <pic:cNvPicPr>
                            <a:picLocks noChangeAspect="1"/>
                          </pic:cNvPicPr>
                        </pic:nvPicPr>
                        <pic:blipFill>
                          <a:blip r:embed="rId16"/>
                          <a:stretch>
                            <a:fillRect/>
                          </a:stretch>
                        </pic:blipFill>
                        <pic:spPr>
                          <a:xfrm>
                            <a:off x="2084740" y="232459"/>
                            <a:ext cx="1109779" cy="832030"/>
                          </a:xfrm>
                          <a:prstGeom prst="rect">
                            <a:avLst/>
                          </a:prstGeom>
                          <a:noFill/>
                          <a:ln>
                            <a:noFill/>
                            <a:prstDash/>
                          </a:ln>
                        </pic:spPr>
                      </pic:pic>
                      <wps:wsp>
                        <wps:cNvPr id="21" name="ZoneTexte 37"/>
                        <wps:cNvSpPr txBox="1"/>
                        <wps:spPr>
                          <a:xfrm>
                            <a:off x="63002" y="1241554"/>
                            <a:ext cx="3173096" cy="370203"/>
                          </a:xfrm>
                          <a:prstGeom prst="rect">
                            <a:avLst/>
                          </a:prstGeom>
                        </wps:spPr>
                        <wps:txbx>
                          <w:txbxContent>
                            <w:p w:rsidR="0081495D" w:rsidRPr="000114EE" w:rsidRDefault="000114EE">
                              <w:pPr>
                                <w:pStyle w:val="NormalWeb"/>
                                <w:spacing w:before="0" w:after="0"/>
                                <w:rPr>
                                  <w:lang w:val="en-US"/>
                                </w:rPr>
                              </w:pPr>
                              <w:r>
                                <w:rPr>
                                  <w:rFonts w:ascii="Tw Cen MT" w:hAnsi="Tw Cen MT"/>
                                  <w:b/>
                                  <w:bCs/>
                                  <w:color w:val="000000"/>
                                  <w:kern w:val="3"/>
                                  <w:sz w:val="18"/>
                                  <w:szCs w:val="18"/>
                                  <w:lang w:val="en-US"/>
                                </w:rPr>
                                <w:t>Figure 1:</w:t>
                              </w:r>
                              <w:r>
                                <w:rPr>
                                  <w:rFonts w:ascii="Palatino Linotype" w:hAnsi="Palatino Linotype"/>
                                  <w:b/>
                                  <w:bCs/>
                                  <w:color w:val="000000"/>
                                  <w:kern w:val="3"/>
                                  <w:sz w:val="18"/>
                                  <w:szCs w:val="18"/>
                                  <w:lang w:val="en-US"/>
                                </w:rPr>
                                <w:t xml:space="preserve">  </w:t>
                              </w:r>
                              <w:r>
                                <w:rPr>
                                  <w:rFonts w:ascii="Tw Cen MT" w:hAnsi="Tw Cen MT"/>
                                  <w:bCs/>
                                  <w:color w:val="000000"/>
                                  <w:kern w:val="3"/>
                                  <w:sz w:val="18"/>
                                  <w:szCs w:val="18"/>
                                  <w:lang w:val="en-US"/>
                                </w:rPr>
                                <w:t>Preparation of activated carbon and adsorption of BPA and Diuron</w:t>
                              </w:r>
                              <w:r>
                                <w:rPr>
                                  <w:rFonts w:ascii="Palatino Linotype" w:hAnsi="Palatino Linotype"/>
                                  <w:bCs/>
                                  <w:color w:val="000000"/>
                                  <w:kern w:val="3"/>
                                  <w:sz w:val="18"/>
                                  <w:szCs w:val="18"/>
                                  <w:lang w:val="en-US"/>
                                </w:rPr>
                                <w:t>.</w:t>
                              </w:r>
                            </w:p>
                          </w:txbxContent>
                        </wps:txbx>
                        <wps:bodyPr vert="horz" wrap="square" lIns="91440" tIns="45720" rIns="91440" bIns="45720" anchor="t" anchorCtr="0" compatLnSpc="0">
                          <a:spAutoFit/>
                        </wps:bodyPr>
                      </wps:wsp>
                    </wpg:wgp>
                  </a:graphicData>
                </a:graphic>
              </wp:anchor>
            </w:drawing>
          </mc:Choice>
          <mc:Fallback>
            <w:pict>
              <v:group id="Groupe 58" o:spid="_x0000_s1026" style="position:absolute;left:0;text-align:left;margin-left:0;margin-top:10.25pt;width:254.8pt;height:126.9pt;z-index:251660288;mso-position-horizontal:left" coordsize="32360,1611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">
                <v:group id="Groupe 2" o:spid="_x0000_s1027" style="position:absolute;width:17408;height:12538" coordsize="17408,12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lèche : courbe vers la gauche 7" o:spid="_x0000_s1028" style="position:absolute;left:5585;top:5063;width:4073;height:10877;rotation:7180752fd;visibility:visible;mso-wrap-style:square;v-text-anchor:top" coordsize="407301,1087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" path="m,985881nsl132980,858438r,50912at-407301,,407301,934968,132980,909350,404879,518396wa-407300,101825,407302,1036793,404879,518396,132980,1011175l132980,1062088,,985881xem407301,569309nsat-407301,101825,407301,1036793,407301,569309,,101825l,wa-407301,,407301,934968,,,407301,467484l407301,569309xem407301,569309nfat-407301,101825,407301,1036793,407301,569309,,101825l,wa-407301,,407301,934968,,,407301,467484l407301,569309wa-407301,101825,407301,1036793,407301,569309,132980,1011175l132980,1062088,,985881,132980,858438r,50912at-407301,,407301,934968,132980,909350,404879,518396e" fillcolor="#61ee1a" strokecolor="#ffe699" strokeweight=".35281mm">
                    <v:stroke joinstyle="miter"/>
                    <v:path arrowok="t" o:connecttype="custom" o:connectlocs="203651,0;407301,543853;203651,1087706;0,543853;0,50913;132980,858438;0,985881;132980,1062088;407301,518397" o:connectangles="270,0,90,180,180,180,0,90,0" textboxrect="0,0,407301,1087706"/>
                  </v:shape>
                  <v:group id="Groupe 8" o:spid="_x0000_s1029" style="position:absolute;width:17408;height:12044" coordsize="17408,12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lèche : courbe vers la gauche 9" o:spid="_x0000_s1030" style="position:absolute;left:10438;top:414;width:4274;height:9666;rotation:-3505366fd;visibility:visible;mso-wrap-style:square;v-text-anchor:top" coordsize="427436,96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" path="m,854491nsl101144,731031r,58655at-427436,-1,427436,801061,101144,789686,423616,453960wa-427436,106859,427436,907921,423616,453960,101144,896545l101144,955200,,854491xem427436,507390nsat-427436,106859,427436,907921,427436,507390,,106859l,wa-427436,,427436,801062,,,427436,400531l427436,507390xem427436,507390nfat-427436,106859,427436,907921,427436,507390,,106859l,wa-427436,,427436,801062,,,427436,400531l427436,507390wa-427436,106859,427436,907921,427436,507390,101144,896546l101144,955200,,854491,101144,731031r,58655at-427436,-1,427436,801061,101144,789686,423616,453960e" fillcolor="#61ee1a" strokecolor="#ffe699" strokeweight=".35281mm">
                      <v:stroke joinstyle="miter"/>
                      <v:path arrowok="t" o:connecttype="custom" o:connectlocs="213718,0;427436,483288;213718,966575;0,483288;0,53430;101144,731031;0,854491;101144,955200;427436,453960" o:connectangles="270,0,90,180,180,180,0,90,0" textboxrect="0,0,427436,966575"/>
                    </v:shape>
                    <v:group id="Groupe 10" o:spid="_x0000_s1031" style="position:absolute;left:5044;top:3411;width:7223;height:7836" coordsize="7223,7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2" type="#_x0000_t75" alt="Résultat de recherche d'images pour &quot;noyaux d'olive&quot;" style="position:absolute;left:1050;top:1200;width:6173;height:6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">
                        <v:imagedata r:id="rId17" o:title="Résultat de recherche d'images pour &quot;noyaux d'olive&quot;" croptop="16220f" cropbottom="4504f" cropleft="3410f" cropright="655f"/>
                      </v:shape>
                      <v:shape id="Picture 10" o:spid="_x0000_s1033" type="#_x0000_t75" alt="Résultat de recherche d'images pour &quot;recyclage logo 3d&quot;" style="position:absolute;width:7223;height:7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">
                        <v:imagedata r:id="rId18" o:title="Résultat de recherche d'images pour &quot;recyclage logo 3d&quot;" cropbottom="2791f" cropleft="1f" cropright="-67f"/>
                      </v:shape>
                    </v:group>
                    <v:group id="Group 11" o:spid="_x0000_s1034" style="position:absolute;left:10624;width:4974;height:5369" coordsize="4974,5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Picture 10" o:spid="_x0000_s1035" type="#_x0000_t75" style="position:absolute;top:52;width:4827;height:5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">
                        <v:imagedata r:id="rId19" o:title="" cropbottom="9388f" cropright="862f"/>
                      </v:shape>
                      <v:group id="Group 9" o:spid="_x0000_s1036" style="position:absolute;left:1962;width:3012;height:2850" coordsize="301222,285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Picture 3" o:spid="_x0000_s1037" type="#_x0000_t75" style="position:absolute;left:41605;top:87883;width:221632;height:18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">
                          <v:imagedata r:id="rId20" o:title="" croptop="16457f" cropbottom="14904f" cropleft="8302f" cropright="9467f"/>
                        </v:shape>
                        <v:shape id="Picture 4" o:spid="_x0000_s1038" type="#_x0000_t75" style="position:absolute;width:291080;height:26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">
                          <v:imagedata r:id="rId21" o:title="" cropbottom="22073f" cropright="3763f"/>
                        </v:shape>
                        <v:group id="Group 8" o:spid="_x0000_s1039" style="position:absolute;left:4609;top:142280;width:296613;height:142737" coordsize="296613,14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Picture 6" o:spid="_x0000_s1040" type="#_x0000_t75" style="position:absolute;left:40169;width:216264;height:14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">
                            <v:imagedata r:id="rId22" o:title="" croptop="24505f" cropbottom="14904f" cropleft="8301f" cropright="9466f"/>
                          </v:shape>
                          <v:shape id="Picture 7" o:spid="_x0000_s1041" type="#_x0000_t75" style="position:absolute;top:40938;width:296613;height:82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">
                            <v:imagedata r:id="rId23" o:title="" croptop="20679f" cropbottom="21947f" cropright="2994f"/>
                          </v:shape>
                        </v:group>
                      </v:group>
                    </v:group>
                    <v:shape id="Image 12" o:spid="_x0000_s1042" type="#_x0000_t75" style="position:absolute;left:12509;top:5260;width:2519;height:6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">
                      <v:imagedata r:id="rId24" o:title="" cropbottom="2162f" cropleft="-1f" cropright="19370f"/>
                    </v:shape>
                    <v:shape id="Picture 2" o:spid="_x0000_s1043" type="#_x0000_t75" alt="Image associée" style="position:absolute;top:4524;width:6931;height:3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">
                      <v:imagedata r:id="rId25" o:title="Image associée" croptop="6209f" cropbottom="9193f" cropleft="5017f" cropright="2477f"/>
                    </v:shape>
                  </v:group>
                </v:group>
                <v:shape id="Picture 14" o:spid="_x0000_s1044" type="#_x0000_t75" alt="Résultat de recherche d'images pour &quot;adsorption on activated carbon&quot;" style="position:absolute;left:16392;top:2583;width:6869;height:8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">
                  <v:imagedata r:id="rId26" o:title="Résultat de recherche d'images pour &quot;adsorption on activated carbon&quot;" cropleft="5325f" cropright="4598f"/>
                </v:shape>
                <v:shape id="Image 5" o:spid="_x0000_s1045" type="#_x0000_t75" style="position:absolute;left:20847;top:2324;width:11098;height:8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">
                  <v:imagedata r:id="rId27" o:title=""/>
                </v:shape>
                <v:shapetype id="_x0000_t202" coordsize="21600,21600" o:spt="202" path="m,l,21600r21600,l21600,xe">
                  <v:stroke joinstyle="miter"/>
                  <v:path gradientshapeok="t" o:connecttype="rect"/>
                </v:shapetype>
                <v:shape id="ZoneTexte 37" o:spid="_x0000_s1046" type="#_x0000_t202" style="position:absolute;left:630;top:12415;width:31730;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rsidR="0081495D" w:rsidRPr="000114EE" w:rsidRDefault="000114EE">
                        <w:pPr>
                          <w:pStyle w:val="NormalWeb"/>
                          <w:spacing w:before="0" w:after="0"/>
                          <w:rPr>
                            <w:lang w:val="en-US"/>
                          </w:rPr>
                        </w:pPr>
                        <w:r>
                          <w:rPr>
                            <w:rFonts w:ascii="Tw Cen MT" w:hAnsi="Tw Cen MT"/>
                            <w:b/>
                            <w:bCs/>
                            <w:color w:val="000000"/>
                            <w:kern w:val="3"/>
                            <w:sz w:val="18"/>
                            <w:szCs w:val="18"/>
                            <w:lang w:val="en-US"/>
                          </w:rPr>
                          <w:t>Figure 1:</w:t>
                        </w:r>
                        <w:r>
                          <w:rPr>
                            <w:rFonts w:ascii="Palatino Linotype" w:hAnsi="Palatino Linotype"/>
                            <w:b/>
                            <w:bCs/>
                            <w:color w:val="000000"/>
                            <w:kern w:val="3"/>
                            <w:sz w:val="18"/>
                            <w:szCs w:val="18"/>
                            <w:lang w:val="en-US"/>
                          </w:rPr>
                          <w:t xml:space="preserve">  </w:t>
                        </w:r>
                        <w:r>
                          <w:rPr>
                            <w:rFonts w:ascii="Tw Cen MT" w:hAnsi="Tw Cen MT"/>
                            <w:bCs/>
                            <w:color w:val="000000"/>
                            <w:kern w:val="3"/>
                            <w:sz w:val="18"/>
                            <w:szCs w:val="18"/>
                            <w:lang w:val="en-US"/>
                          </w:rPr>
                          <w:t>Preparation of activated carbon and adsorption of BPA and Diuron</w:t>
                        </w:r>
                        <w:r>
                          <w:rPr>
                            <w:rFonts w:ascii="Palatino Linotype" w:hAnsi="Palatino Linotype"/>
                            <w:bCs/>
                            <w:color w:val="000000"/>
                            <w:kern w:val="3"/>
                            <w:sz w:val="18"/>
                            <w:szCs w:val="18"/>
                            <w:lang w:val="en-US"/>
                          </w:rPr>
                          <w:t>.</w:t>
                        </w:r>
                      </w:p>
                    </w:txbxContent>
                  </v:textbox>
                </v:shape>
              </v:group>
            </w:pict>
          </mc:Fallback>
        </mc:AlternateContent>
      </w:r>
    </w:p>
    <w:p w:rsidR="0081495D" w:rsidRDefault="0081495D">
      <w:pPr>
        <w:jc w:val="both"/>
        <w:rPr>
          <w:rFonts w:ascii="Tw Cen MT" w:hAnsi="Tw Cen MT"/>
          <w:sz w:val="18"/>
          <w:szCs w:val="18"/>
          <w:lang w:val="en-US"/>
        </w:rPr>
      </w:pPr>
    </w:p>
    <w:p w:rsidR="0081495D" w:rsidRDefault="0081495D">
      <w:pPr>
        <w:jc w:val="both"/>
        <w:rPr>
          <w:rFonts w:ascii="Tw Cen MT" w:hAnsi="Tw Cen MT"/>
          <w:sz w:val="18"/>
          <w:szCs w:val="18"/>
          <w:lang w:val="en-US"/>
        </w:rPr>
      </w:pPr>
    </w:p>
    <w:p w:rsidR="0081495D" w:rsidRDefault="0081495D">
      <w:pPr>
        <w:jc w:val="both"/>
        <w:rPr>
          <w:rFonts w:ascii="Tw Cen MT" w:hAnsi="Tw Cen MT"/>
          <w:sz w:val="18"/>
          <w:szCs w:val="18"/>
          <w:lang w:val="en-US"/>
        </w:rPr>
      </w:pPr>
    </w:p>
    <w:p w:rsidR="0081495D" w:rsidRDefault="0081495D">
      <w:pPr>
        <w:jc w:val="both"/>
        <w:rPr>
          <w:rFonts w:ascii="Tw Cen MT" w:hAnsi="Tw Cen MT"/>
          <w:sz w:val="18"/>
          <w:szCs w:val="18"/>
          <w:lang w:val="en-US"/>
        </w:rPr>
      </w:pPr>
    </w:p>
    <w:p w:rsidR="0081495D" w:rsidRDefault="0081495D">
      <w:pPr>
        <w:rPr>
          <w:rFonts w:ascii="Arial" w:hAnsi="Arial" w:cs="Arial"/>
          <w:b/>
          <w:color w:val="BF5A14"/>
          <w:sz w:val="20"/>
          <w:lang w:val="en-US"/>
        </w:rPr>
      </w:pPr>
    </w:p>
    <w:p w:rsidR="0081495D" w:rsidRDefault="0081495D">
      <w:pPr>
        <w:rPr>
          <w:rFonts w:ascii="Arial" w:hAnsi="Arial" w:cs="Arial"/>
          <w:b/>
          <w:color w:val="BF5A14"/>
          <w:sz w:val="20"/>
          <w:lang w:val="en-US"/>
        </w:rPr>
      </w:pPr>
    </w:p>
    <w:p w:rsidR="0081495D" w:rsidRPr="000114EE" w:rsidRDefault="000114EE">
      <w:pPr>
        <w:rPr>
          <w:lang w:val="en-US"/>
        </w:rPr>
      </w:pPr>
      <w:r>
        <w:rPr>
          <w:rFonts w:ascii="Arial" w:hAnsi="Arial" w:cs="Arial"/>
          <w:b/>
          <w:noProof/>
          <w:color w:val="BF5A14"/>
          <w:sz w:val="20"/>
          <w:lang w:eastAsia="fr-FR"/>
        </w:rPr>
        <mc:AlternateContent>
          <mc:Choice Requires="wpg">
            <w:drawing>
              <wp:anchor distT="0" distB="0" distL="114300" distR="114300" simplePos="0" relativeHeight="251662336" behindDoc="0" locked="0" layoutInCell="1" allowOverlap="1">
                <wp:simplePos x="0" y="0"/>
                <wp:positionH relativeFrom="column">
                  <wp:align>left</wp:align>
                </wp:positionH>
                <wp:positionV relativeFrom="paragraph">
                  <wp:posOffset>159389</wp:posOffset>
                </wp:positionV>
                <wp:extent cx="3260091" cy="1609087"/>
                <wp:effectExtent l="0" t="0" r="0" b="0"/>
                <wp:wrapNone/>
                <wp:docPr id="22" name="Groupe 6"/>
                <wp:cNvGraphicFramePr/>
                <a:graphic xmlns:a="http://schemas.openxmlformats.org/drawingml/2006/main">
                  <a:graphicData uri="http://schemas.microsoft.com/office/word/2010/wordprocessingGroup">
                    <wpg:wgp>
                      <wpg:cNvGrpSpPr/>
                      <wpg:grpSpPr>
                        <a:xfrm>
                          <a:off x="0" y="0"/>
                          <a:ext cx="3260091" cy="1609087"/>
                          <a:chOff x="0" y="0"/>
                          <a:chExt cx="3260091" cy="1609087"/>
                        </a:xfrm>
                      </wpg:grpSpPr>
                      <wps:wsp>
                        <wps:cNvPr id="23" name="ZoneTexte 5"/>
                        <wps:cNvSpPr txBox="1"/>
                        <wps:spPr>
                          <a:xfrm>
                            <a:off x="24359" y="0"/>
                            <a:ext cx="3235732" cy="1609087"/>
                          </a:xfrm>
                          <a:prstGeom prst="rect">
                            <a:avLst/>
                          </a:prstGeom>
                        </wps:spPr>
                        <wps:bodyPr lIns="0" tIns="0" rIns="0" bIns="0"/>
                      </wps:wsp>
                      <pic:pic xmlns:pic="http://schemas.openxmlformats.org/drawingml/2006/picture">
                        <pic:nvPicPr>
                          <pic:cNvPr id="24" name="Espace réservé du contenu 3"/>
                          <pic:cNvPicPr>
                            <a:picLocks noChangeAspect="1"/>
                          </pic:cNvPicPr>
                        </pic:nvPicPr>
                        <pic:blipFill>
                          <a:blip r:embed="rId28"/>
                          <a:stretch>
                            <a:fillRect/>
                          </a:stretch>
                        </pic:blipFill>
                        <pic:spPr>
                          <a:xfrm>
                            <a:off x="124605" y="70445"/>
                            <a:ext cx="1342741" cy="1222241"/>
                          </a:xfrm>
                          <a:prstGeom prst="rect">
                            <a:avLst/>
                          </a:prstGeom>
                          <a:noFill/>
                          <a:ln>
                            <a:noFill/>
                            <a:prstDash/>
                          </a:ln>
                        </pic:spPr>
                      </pic:pic>
                      <pic:pic xmlns:pic="http://schemas.openxmlformats.org/drawingml/2006/picture">
                        <pic:nvPicPr>
                          <pic:cNvPr id="25" name="Image 205" descr="C:\Users\nelouahe\AppData\Local\Microsoft\Windows\INetCache\Content.Word\H3PO4 600 1-4-08.tif"/>
                          <pic:cNvPicPr>
                            <a:picLocks noChangeAspect="1"/>
                          </pic:cNvPicPr>
                        </pic:nvPicPr>
                        <pic:blipFill>
                          <a:blip r:embed="rId29"/>
                          <a:srcRect/>
                          <a:stretch>
                            <a:fillRect/>
                          </a:stretch>
                        </pic:blipFill>
                        <pic:spPr>
                          <a:xfrm>
                            <a:off x="1819198" y="70445"/>
                            <a:ext cx="1352772" cy="1222241"/>
                          </a:xfrm>
                          <a:prstGeom prst="rect">
                            <a:avLst/>
                          </a:prstGeom>
                          <a:noFill/>
                          <a:ln>
                            <a:noFill/>
                            <a:prstDash/>
                          </a:ln>
                        </pic:spPr>
                      </pic:pic>
                      <wps:wsp>
                        <wps:cNvPr id="26" name="Zone de texte 28"/>
                        <wps:cNvSpPr txBox="1"/>
                        <wps:spPr>
                          <a:xfrm>
                            <a:off x="0" y="1313736"/>
                            <a:ext cx="2945785" cy="295351"/>
                          </a:xfrm>
                          <a:prstGeom prst="rect">
                            <a:avLst/>
                          </a:prstGeom>
                        </wps:spPr>
                        <wps:txbx>
                          <w:txbxContent>
                            <w:p w:rsidR="0081495D" w:rsidRPr="000114EE" w:rsidRDefault="000114EE">
                              <w:pPr>
                                <w:pStyle w:val="NormalWeb"/>
                                <w:spacing w:after="160"/>
                                <w:rPr>
                                  <w:lang w:val="en-US"/>
                                </w:rPr>
                              </w:pPr>
                              <w:r>
                                <w:rPr>
                                  <w:rFonts w:ascii="Tw Cen MT" w:eastAsia="Calibri" w:hAnsi="Tw Cen MT"/>
                                  <w:b/>
                                  <w:bCs/>
                                  <w:color w:val="000000"/>
                                  <w:kern w:val="3"/>
                                  <w:sz w:val="18"/>
                                  <w:szCs w:val="18"/>
                                  <w:lang w:val="en-US"/>
                                </w:rPr>
                                <w:t>Figure 2:</w:t>
                              </w:r>
                              <w:r>
                                <w:rPr>
                                  <w:rFonts w:ascii="Tw Cen MT" w:eastAsia="Calibri" w:hAnsi="Tw Cen MT"/>
                                  <w:color w:val="000000"/>
                                  <w:kern w:val="3"/>
                                  <w:sz w:val="18"/>
                                  <w:szCs w:val="18"/>
                                  <w:lang w:val="en-US"/>
                                </w:rPr>
                                <w:t xml:space="preserve"> SEM pictures of activated carbon prepared</w:t>
                              </w:r>
                            </w:p>
                          </w:txbxContent>
                        </wps:txbx>
                        <wps:bodyPr vert="horz" wrap="square" lIns="91440" tIns="45720" rIns="91440" bIns="45720" anchor="t" anchorCtr="0" compatLnSpc="1">
                          <a:noAutofit/>
                        </wps:bodyPr>
                      </wps:wsp>
                    </wpg:wgp>
                  </a:graphicData>
                </a:graphic>
              </wp:anchor>
            </w:drawing>
          </mc:Choice>
          <mc:Fallback>
            <w:pict>
              <v:group id="Groupe 6" o:spid="_x0000_s1047" style="position:absolute;margin-left:0;margin-top:12.55pt;width:256.7pt;height:126.7pt;z-index:251662336;mso-position-horizontal:left" coordsize="32600,16090"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9&#10;vcXFra3Ozt7enJze3t7e3t7e3sXFpaWtre/vvb1jY3NzUlIxMSEhQkKEhHt79/etrXNznJycnNbW&#10;7+9ra9bWKSk6OmNj1tYZGYyMhISEhEpKWlpjY7W1paVKSpychIQxMTExUlJSUnNzSkqlpe/vc3Nr&#10;a4SE3t6cnJyc7+8pKXt7a2s6OjExWlqtrRkZCAhCQu/vEBApKTo6paW9vXt71taMjAgIxcUAACkp&#10;tbWEhAAAISHW1iEhAAAICDo6WlqlpRkZ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W1&#10;zs6trb293t6cnM7O3t7m5ubm3t6lpbW17++1tWNjc3NSUjExISFCQoSEjIz397W1a2uUlKWlxcXv&#10;73Nz1tYpKUJCWlrFxSkplJSEhJSUQkJaWmNjtbWcnEJCnJx7eyEhQkJKSmNjY2NSUpyczs6EhGtr&#10;jIzOzq2tjIz39ykpa2t7ezo6MTFjY9bWEBAZGTo69/cQECEhMTGUlObmc3PW1oyMAAC1tQAAEBCc&#10;nLW1CAgQEL29ISEAABAQISFra7W1Qk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MzIiJERHd3iIiZmWZmVVUREaqqu7vMzN3d7u7//w0N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zMiIkREd3eIiJmZZmZVVRERqqq7u8zM3d3u7v//DQ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">
                <v:shape id="ZoneTexte 5" o:spid="_x0000_s1048" type="#_x0000_t202" style="position:absolute;left:243;width:32357;height:1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v:shape>
                <v:shape id="Espace réservé du contenu 3" o:spid="_x0000_s1049" type="#_x0000_t75" style="position:absolute;left:1246;top:704;width:13427;height:12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">
                  <v:imagedata r:id="rId30" o:title=""/>
                </v:shape>
                <v:shape id="Image 205" o:spid="_x0000_s1050" type="#_x0000_t75" style="position:absolute;left:18191;top:704;width:13528;height:12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">
                  <v:imagedata r:id="rId31" o:title="H3PO4 600 1-4-08"/>
                </v:shape>
                <v:shape id="Zone de texte 28" o:spid="_x0000_s1051" type="#_x0000_t202" style="position:absolute;top:13137;width:29457;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81495D" w:rsidRPr="000114EE" w:rsidRDefault="000114EE">
                        <w:pPr>
                          <w:pStyle w:val="NormalWeb"/>
                          <w:spacing w:after="160"/>
                          <w:rPr>
                            <w:lang w:val="en-US"/>
                          </w:rPr>
                        </w:pPr>
                        <w:r>
                          <w:rPr>
                            <w:rFonts w:ascii="Tw Cen MT" w:eastAsia="Calibri" w:hAnsi="Tw Cen MT"/>
                            <w:b/>
                            <w:bCs/>
                            <w:color w:val="000000"/>
                            <w:kern w:val="3"/>
                            <w:sz w:val="18"/>
                            <w:szCs w:val="18"/>
                            <w:lang w:val="en-US"/>
                          </w:rPr>
                          <w:t>Figure 2:</w:t>
                        </w:r>
                        <w:r>
                          <w:rPr>
                            <w:rFonts w:ascii="Tw Cen MT" w:eastAsia="Calibri" w:hAnsi="Tw Cen MT"/>
                            <w:color w:val="000000"/>
                            <w:kern w:val="3"/>
                            <w:sz w:val="18"/>
                            <w:szCs w:val="18"/>
                            <w:lang w:val="en-US"/>
                          </w:rPr>
                          <w:t xml:space="preserve"> SEM pictures of activated carbon prepared</w:t>
                        </w:r>
                      </w:p>
                    </w:txbxContent>
                  </v:textbox>
                </v:shape>
              </v:group>
            </w:pict>
          </mc:Fallback>
        </mc:AlternateContent>
      </w:r>
    </w:p>
    <w:p w:rsidR="0081495D" w:rsidRDefault="0081495D">
      <w:pPr>
        <w:rPr>
          <w:rFonts w:ascii="Arial" w:hAnsi="Arial" w:cs="Arial"/>
          <w:b/>
          <w:color w:val="BF5A14"/>
          <w:sz w:val="20"/>
          <w:lang w:val="en-US"/>
        </w:rPr>
      </w:pPr>
    </w:p>
    <w:p w:rsidR="0081495D" w:rsidRDefault="0081495D">
      <w:pPr>
        <w:rPr>
          <w:rFonts w:ascii="Arial" w:hAnsi="Arial" w:cs="Arial"/>
          <w:b/>
          <w:color w:val="BF5A14"/>
          <w:sz w:val="20"/>
          <w:lang w:val="en-US"/>
        </w:rPr>
      </w:pPr>
    </w:p>
    <w:p w:rsidR="0081495D" w:rsidRDefault="0081495D">
      <w:pPr>
        <w:rPr>
          <w:rFonts w:ascii="Arial" w:hAnsi="Arial" w:cs="Arial"/>
          <w:b/>
          <w:color w:val="BF5A14"/>
          <w:sz w:val="20"/>
          <w:lang w:val="en-US"/>
        </w:rPr>
      </w:pPr>
    </w:p>
    <w:p w:rsidR="0081495D" w:rsidRDefault="0081495D">
      <w:pPr>
        <w:rPr>
          <w:rFonts w:ascii="Arial" w:hAnsi="Arial" w:cs="Arial"/>
          <w:b/>
          <w:color w:val="BF5A14"/>
          <w:sz w:val="20"/>
          <w:lang w:val="en-US"/>
        </w:rPr>
      </w:pPr>
    </w:p>
    <w:p w:rsidR="0081495D" w:rsidRDefault="0081495D">
      <w:pPr>
        <w:rPr>
          <w:rFonts w:ascii="Arial" w:hAnsi="Arial" w:cs="Arial"/>
          <w:b/>
          <w:color w:val="BF5A14"/>
          <w:sz w:val="20"/>
          <w:lang w:val="en-US"/>
        </w:rPr>
      </w:pPr>
    </w:p>
    <w:p w:rsidR="0081495D" w:rsidRDefault="0081495D">
      <w:pPr>
        <w:rPr>
          <w:rFonts w:ascii="Arial" w:hAnsi="Arial"/>
          <w:b/>
          <w:color w:val="BF5A14"/>
          <w:sz w:val="20"/>
          <w:lang w:val="en-GB"/>
        </w:rPr>
      </w:pPr>
    </w:p>
    <w:p w:rsidR="0081495D" w:rsidRPr="000114EE" w:rsidRDefault="000114EE">
      <w:pPr>
        <w:rPr>
          <w:lang w:val="en-US"/>
        </w:rPr>
      </w:pPr>
      <w:r>
        <w:rPr>
          <w:rFonts w:ascii="Arial" w:hAnsi="Arial"/>
          <w:b/>
          <w:color w:val="BF5A14"/>
          <w:sz w:val="20"/>
          <w:lang w:val="en-GB"/>
        </w:rPr>
        <w:t xml:space="preserve">Recent Publications </w:t>
      </w:r>
    </w:p>
    <w:p w:rsidR="0081495D" w:rsidRDefault="000114EE">
      <w:pPr>
        <w:tabs>
          <w:tab w:val="left" w:pos="384"/>
        </w:tabs>
        <w:spacing w:before="103" w:after="0" w:line="216" w:lineRule="exact"/>
        <w:ind w:right="138"/>
        <w:rPr>
          <w:sz w:val="18"/>
          <w:lang w:val="en-US"/>
        </w:rPr>
      </w:pPr>
      <w:r>
        <w:rPr>
          <w:sz w:val="18"/>
          <w:lang w:val="en-US"/>
        </w:rPr>
        <w:t>1.Preparation of activated carbon from olive waste: Study the influence of some factors by the factorial design.</w:t>
      </w:r>
    </w:p>
    <w:p w:rsidR="0081495D" w:rsidRDefault="000114EE">
      <w:pPr>
        <w:tabs>
          <w:tab w:val="left" w:pos="384"/>
        </w:tabs>
        <w:spacing w:before="103" w:after="0" w:line="216" w:lineRule="exact"/>
        <w:ind w:right="138"/>
        <w:rPr>
          <w:sz w:val="18"/>
          <w:lang w:val="en-US"/>
        </w:rPr>
      </w:pPr>
      <w:r>
        <w:rPr>
          <w:sz w:val="18"/>
          <w:lang w:val="en-US"/>
        </w:rPr>
        <w:t>2.Adsorptive removal of Bisphenol A from Aqueous soluti</w:t>
      </w:r>
      <w:r>
        <w:rPr>
          <w:sz w:val="18"/>
          <w:lang w:val="en-US"/>
        </w:rPr>
        <w:t>on by activated carbon.</w:t>
      </w:r>
    </w:p>
    <w:p w:rsidR="0081495D" w:rsidRDefault="000114EE">
      <w:pPr>
        <w:tabs>
          <w:tab w:val="left" w:pos="384"/>
        </w:tabs>
        <w:spacing w:before="103" w:after="0" w:line="216" w:lineRule="exact"/>
        <w:ind w:right="138"/>
        <w:rPr>
          <w:sz w:val="18"/>
          <w:lang w:val="en-US"/>
        </w:rPr>
      </w:pPr>
      <w:r>
        <w:rPr>
          <w:sz w:val="18"/>
          <w:lang w:val="en-US"/>
        </w:rPr>
        <w:t>3.Diuron adsorption from aqueous solution by activated carbon: effect of some parameters on the efficiency of adsorption</w:t>
      </w:r>
    </w:p>
    <w:p w:rsidR="0081495D" w:rsidRDefault="0081495D">
      <w:pPr>
        <w:rPr>
          <w:rFonts w:ascii="Arial" w:hAnsi="Arial" w:cs="Arial"/>
          <w:b/>
          <w:color w:val="BF5A14"/>
          <w:sz w:val="20"/>
          <w:lang w:val="en-US"/>
        </w:rPr>
      </w:pPr>
    </w:p>
    <w:p w:rsidR="0081495D" w:rsidRDefault="0081495D">
      <w:pPr>
        <w:rPr>
          <w:lang w:val="en-US"/>
        </w:rPr>
      </w:pPr>
    </w:p>
    <w:p w:rsidR="00000000" w:rsidRPr="000114EE" w:rsidRDefault="000114EE">
      <w:pPr>
        <w:rPr>
          <w:lang w:val="en-US"/>
        </w:rPr>
        <w:sectPr w:rsidR="00000000" w:rsidRPr="000114EE">
          <w:type w:val="continuous"/>
          <w:pgSz w:w="11906" w:h="16838"/>
          <w:pgMar w:top="1741" w:right="601" w:bottom="839" w:left="618" w:header="720" w:footer="720" w:gutter="0"/>
          <w:cols w:num="2" w:space="720"/>
        </w:sectPr>
      </w:pPr>
    </w:p>
    <w:p w:rsidR="0081495D" w:rsidRPr="000114EE" w:rsidRDefault="000114EE">
      <w:pPr>
        <w:rPr>
          <w:lang w:val="en-US"/>
        </w:rPr>
      </w:pPr>
      <w:r>
        <w:rPr>
          <w:noProof/>
          <w:sz w:val="4"/>
          <w:lang w:eastAsia="fr-FR"/>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5084</wp:posOffset>
                </wp:positionV>
                <wp:extent cx="3950336" cy="0"/>
                <wp:effectExtent l="0" t="0" r="0" b="0"/>
                <wp:wrapSquare wrapText="bothSides"/>
                <wp:docPr id="27" name="Group 4"/>
                <wp:cNvGraphicFramePr/>
                <a:graphic xmlns:a="http://schemas.openxmlformats.org/drawingml/2006/main">
                  <a:graphicData uri="http://schemas.microsoft.com/office/word/2010/wordprocessingShape">
                    <wps:wsp>
                      <wps:cNvCnPr/>
                      <wps:spPr>
                        <a:xfrm>
                          <a:off x="0" y="0"/>
                          <a:ext cx="3950336" cy="0"/>
                        </a:xfrm>
                        <a:prstGeom prst="straightConnector1">
                          <a:avLst/>
                        </a:prstGeom>
                        <a:noFill/>
                        <a:ln w="25402" cap="flat">
                          <a:solidFill>
                            <a:srgbClr val="004080"/>
                          </a:solidFill>
                          <a:prstDash val="solid"/>
                          <a:round/>
                        </a:ln>
                      </wps:spPr>
                      <wps:bodyPr/>
                    </wps:wsp>
                  </a:graphicData>
                </a:graphic>
              </wp:anchor>
            </w:drawing>
          </mc:Choice>
          <mc:Fallback>
            <w:pict>
              <v:shapetype w14:anchorId="12E53C26" id="_x0000_t32" coordsize="21600,21600" o:spt="32" o:oned="t" path="m,l21600,21600e" filled="f">
                <v:path arrowok="t" fillok="f" o:connecttype="none"/>
                <o:lock v:ext="edit" shapetype="t"/>
              </v:shapetype>
              <v:shape id="Group 4" o:spid="_x0000_s1026" type="#_x0000_t32" style="position:absolute;margin-left:0;margin-top:.4pt;width:311.05pt;height:0;z-index:25165824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" strokecolor="#004080" strokeweight=".70561mm">
                <w10:wrap type="square" anchorx="margin"/>
              </v:shape>
            </w:pict>
          </mc:Fallback>
        </mc:AlternateContent>
      </w:r>
    </w:p>
    <w:p w:rsidR="0081495D" w:rsidRPr="000114EE" w:rsidRDefault="000114EE">
      <w:pPr>
        <w:spacing w:before="92" w:after="0"/>
        <w:ind w:right="4235"/>
        <w:rPr>
          <w:lang w:val="en-US"/>
        </w:rPr>
      </w:pPr>
      <w:r>
        <w:rPr>
          <w:lang w:val="fi-FI" w:eastAsia="fi-FI"/>
        </w:rPr>
        <w:t xml:space="preserve">              </w:t>
      </w:r>
      <w:r>
        <w:rPr>
          <w:noProof/>
          <w:lang w:eastAsia="fr-FR"/>
        </w:rPr>
        <w:drawing>
          <wp:inline distT="0" distB="0" distL="0" distR="0">
            <wp:extent cx="626400" cy="622797"/>
            <wp:effectExtent l="0" t="0" r="2250" b="5853"/>
            <wp:docPr id="28" name="Image 5" descr="C:\Users\NADIA\AppData\Local\Microsoft\Windows\INetCache\Content.Word\20170909_21340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rcRect l="30261" t="2864"/>
                    <a:stretch>
                      <a:fillRect/>
                    </a:stretch>
                  </pic:blipFill>
                  <pic:spPr>
                    <a:xfrm>
                      <a:off x="0" y="0"/>
                      <a:ext cx="626400" cy="622797"/>
                    </a:xfrm>
                    <a:prstGeom prst="rect">
                      <a:avLst/>
                    </a:prstGeom>
                    <a:noFill/>
                    <a:ln>
                      <a:noFill/>
                      <a:prstDash/>
                    </a:ln>
                  </pic:spPr>
                </pic:pic>
              </a:graphicData>
            </a:graphic>
          </wp:inline>
        </w:drawing>
      </w:r>
      <w:r>
        <w:rPr>
          <w:rFonts w:ascii="Arial" w:hAnsi="Arial" w:cs="Arial"/>
          <w:b/>
          <w:color w:val="BF5A14"/>
          <w:sz w:val="20"/>
          <w:lang w:val="en-US"/>
        </w:rPr>
        <w:t xml:space="preserve">  </w:t>
      </w:r>
      <w:r>
        <w:rPr>
          <w:rFonts w:ascii="Arial" w:hAnsi="Arial"/>
          <w:color w:val="BF5A14"/>
          <w:lang w:val="en-US"/>
        </w:rPr>
        <w:t>Biography</w:t>
      </w:r>
    </w:p>
    <w:p w:rsidR="0081495D" w:rsidRPr="000114EE" w:rsidRDefault="000114EE">
      <w:pPr>
        <w:spacing w:before="41" w:after="0"/>
        <w:ind w:left="215" w:right="232"/>
        <w:jc w:val="both"/>
        <w:rPr>
          <w:lang w:val="en-US"/>
        </w:rPr>
      </w:pPr>
      <w:r>
        <w:rPr>
          <w:rFonts w:ascii="Arial" w:eastAsia="MS PGothic" w:hAnsi="Arial" w:cs="Arial"/>
          <w:color w:val="000000"/>
          <w:sz w:val="14"/>
          <w:szCs w:val="28"/>
          <w:lang w:val="en-US" w:eastAsia="ko-KR"/>
        </w:rPr>
        <w:t>Nadia El Ouahedy</w:t>
      </w:r>
      <w:r>
        <w:rPr>
          <w:rFonts w:ascii="Arial" w:eastAsia="MS PGothic" w:hAnsi="Arial" w:cs="Arial"/>
          <w:sz w:val="14"/>
          <w:szCs w:val="28"/>
          <w:lang w:val="en-US" w:eastAsia="ko-KR"/>
        </w:rPr>
        <w:t xml:space="preserve"> is a 2</w:t>
      </w:r>
      <w:r>
        <w:rPr>
          <w:rFonts w:ascii="Arial" w:eastAsia="MS PGothic" w:hAnsi="Arial" w:cs="Arial"/>
          <w:sz w:val="14"/>
          <w:szCs w:val="28"/>
          <w:vertAlign w:val="superscript"/>
          <w:lang w:val="en-US" w:eastAsia="ko-KR"/>
        </w:rPr>
        <w:t>nd</w:t>
      </w:r>
      <w:r>
        <w:rPr>
          <w:rFonts w:ascii="Arial" w:eastAsia="MS PGothic" w:hAnsi="Arial" w:cs="Arial"/>
          <w:sz w:val="14"/>
          <w:szCs w:val="28"/>
          <w:lang w:val="en-US" w:eastAsia="ko-KR"/>
        </w:rPr>
        <w:t xml:space="preserve"> year PhD student in </w:t>
      </w:r>
      <w:r>
        <w:rPr>
          <w:rFonts w:ascii="Arial" w:hAnsi="Arial" w:cs="Arial"/>
          <w:color w:val="000000"/>
          <w:sz w:val="14"/>
          <w:szCs w:val="20"/>
          <w:lang w:val="en-US"/>
        </w:rPr>
        <w:t>University of Chouaib Doukkali in</w:t>
      </w:r>
      <w:r>
        <w:rPr>
          <w:rFonts w:ascii="Arial" w:hAnsi="Arial" w:cs="Arial"/>
          <w:color w:val="000000"/>
          <w:sz w:val="14"/>
          <w:szCs w:val="20"/>
          <w:lang w:val="en-US"/>
        </w:rPr>
        <w:t xml:space="preserve"> Morocco and University of Poitiers in France working on depollution of water by hybrid system as a part of the project PHC Maghreb 2016. She is doing the preparation of adsorbents from olive waste providing from Morocco, such as the charcoal prepared by t</w:t>
      </w:r>
      <w:r>
        <w:rPr>
          <w:rFonts w:ascii="Arial" w:hAnsi="Arial" w:cs="Arial"/>
          <w:color w:val="000000"/>
          <w:sz w:val="14"/>
          <w:szCs w:val="20"/>
          <w:lang w:val="en-US"/>
        </w:rPr>
        <w:t>he hydrothermal carbonization process at Triers University in Germany, and activated carbon at University of Poitiers in France and Oulu University in Finland in order to apply them for the adsorption of Bisphenol A and Diuron followed by a catalytic oxida</w:t>
      </w:r>
      <w:r>
        <w:rPr>
          <w:rFonts w:ascii="Arial" w:hAnsi="Arial" w:cs="Arial"/>
          <w:color w:val="000000"/>
          <w:sz w:val="14"/>
          <w:szCs w:val="20"/>
          <w:lang w:val="en-US"/>
        </w:rPr>
        <w:t>tion of those pollutants.</w:t>
      </w:r>
    </w:p>
    <w:p w:rsidR="0081495D" w:rsidRPr="000114EE" w:rsidRDefault="000114EE">
      <w:pPr>
        <w:spacing w:before="62" w:after="0"/>
        <w:ind w:left="4218" w:right="4235"/>
        <w:jc w:val="center"/>
        <w:rPr>
          <w:lang w:val="en-US"/>
        </w:rPr>
      </w:pPr>
      <w:r>
        <w:rPr>
          <w:rFonts w:ascii="Arial" w:hAnsi="Arial"/>
          <w:sz w:val="14"/>
          <w:lang w:val="en-US"/>
        </w:rPr>
        <w:t xml:space="preserve">                                                     Email:</w:t>
      </w:r>
      <w:hyperlink r:id="rId33" w:history="1">
        <w:r>
          <w:rPr>
            <w:rStyle w:val="Lienhypertexte"/>
            <w:rFonts w:ascii="Arial" w:hAnsi="Arial"/>
            <w:sz w:val="14"/>
            <w:lang w:val="en-US"/>
          </w:rPr>
          <w:t>nadiaelouahedy@gmail.com/</w:t>
        </w:r>
      </w:hyperlink>
      <w:r>
        <w:rPr>
          <w:rFonts w:ascii="Arial" w:hAnsi="Arial"/>
          <w:sz w:val="14"/>
          <w:lang w:val="en-US"/>
        </w:rPr>
        <w:t xml:space="preserve"> </w:t>
      </w:r>
      <w:hyperlink r:id="rId34" w:history="1">
        <w:r>
          <w:rPr>
            <w:rStyle w:val="Lienhypertexte"/>
            <w:rFonts w:ascii="Arial" w:hAnsi="Arial"/>
            <w:sz w:val="14"/>
            <w:lang w:val="en-US"/>
          </w:rPr>
          <w:t>nadia.el.ouahedy@univ-poitiers.fr</w:t>
        </w:r>
      </w:hyperlink>
      <w:r>
        <w:rPr>
          <w:rFonts w:ascii="Arial" w:hAnsi="Arial"/>
          <w:sz w:val="14"/>
          <w:lang w:val="en-US"/>
        </w:rPr>
        <w:t xml:space="preserve">    </w:t>
      </w:r>
      <w:r>
        <w:rPr>
          <w:rFonts w:ascii="Arial" w:hAnsi="Arial"/>
          <w:sz w:val="14"/>
          <w:lang w:val="en-US"/>
        </w:rPr>
        <w:t xml:space="preserve">                         </w:t>
      </w:r>
    </w:p>
    <w:sectPr w:rsidR="0081495D" w:rsidRPr="000114EE">
      <w:type w:val="continuous"/>
      <w:pgSz w:w="11906" w:h="16838"/>
      <w:pgMar w:top="1741" w:right="601" w:bottom="839" w:left="6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114EE">
      <w:pPr>
        <w:spacing w:after="0"/>
      </w:pPr>
      <w:r>
        <w:separator/>
      </w:r>
    </w:p>
  </w:endnote>
  <w:endnote w:type="continuationSeparator" w:id="0">
    <w:p w:rsidR="00000000" w:rsidRDefault="000114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114EE">
      <w:pPr>
        <w:spacing w:after="0"/>
      </w:pPr>
      <w:r>
        <w:rPr>
          <w:color w:val="000000"/>
        </w:rPr>
        <w:separator/>
      </w:r>
    </w:p>
  </w:footnote>
  <w:footnote w:type="continuationSeparator" w:id="0">
    <w:p w:rsidR="00000000" w:rsidRDefault="000114E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81495D"/>
    <w:rsid w:val="000114EE"/>
    <w:rsid w:val="008149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6CBA2BF-ABE1-4FB1-A054-51F176786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fr-FR" w:eastAsia="en-US" w:bidi="ar-SA"/>
      </w:rPr>
    </w:rPrDefault>
    <w:pPrDefault>
      <w:pPr>
        <w:autoSpaceDN w:val="0"/>
        <w:spacing w:after="16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itre1">
    <w:name w:val="heading 1"/>
    <w:basedOn w:val="Normal"/>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Pr>
      <w:color w:val="0563C1"/>
      <w:u w:val="single"/>
    </w:rPr>
  </w:style>
  <w:style w:type="character" w:styleId="Mentionnonrsolue">
    <w:name w:val="Unresolved Mention"/>
    <w:basedOn w:val="Policepardfaut"/>
    <w:rPr>
      <w:color w:val="808080"/>
      <w:shd w:val="clear" w:color="auto" w:fill="E6E6E6"/>
    </w:rPr>
  </w:style>
  <w:style w:type="character" w:customStyle="1" w:styleId="Titre1Car">
    <w:name w:val="Titre 1 Car"/>
    <w:basedOn w:val="Policepardfaut"/>
    <w:rPr>
      <w:rFonts w:ascii="Minion Pro" w:eastAsia="Minion Pro" w:hAnsi="Minion Pro" w:cs="Minion Pro"/>
      <w:b/>
      <w:bCs/>
      <w:sz w:val="36"/>
      <w:szCs w:val="36"/>
      <w:lang w:val="en-US"/>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eastAsia="fr-FR"/>
    </w:rPr>
  </w:style>
  <w:style w:type="character" w:styleId="Marquedecommentaire">
    <w:name w:val="annotation reference"/>
    <w:basedOn w:val="Policepardfaut"/>
    <w:rPr>
      <w:sz w:val="16"/>
      <w:szCs w:val="16"/>
    </w:rPr>
  </w:style>
  <w:style w:type="paragraph" w:styleId="Commentaire">
    <w:name w:val="annotation text"/>
    <w:basedOn w:val="Normal"/>
    <w:rPr>
      <w:sz w:val="20"/>
      <w:szCs w:val="20"/>
    </w:rPr>
  </w:style>
  <w:style w:type="character" w:customStyle="1" w:styleId="CommentaireCar">
    <w:name w:val="Commentaire Car"/>
    <w:basedOn w:val="Policepardfaut"/>
    <w:rPr>
      <w:sz w:val="20"/>
      <w:szCs w:val="20"/>
    </w:rPr>
  </w:style>
  <w:style w:type="paragraph" w:styleId="Objetducommentaire">
    <w:name w:val="annotation subject"/>
    <w:basedOn w:val="Commentaire"/>
    <w:next w:val="Commentaire"/>
    <w:rPr>
      <w:b/>
      <w:bCs/>
    </w:rPr>
  </w:style>
  <w:style w:type="character" w:customStyle="1" w:styleId="ObjetducommentaireCar">
    <w:name w:val="Objet du commentaire Car"/>
    <w:basedOn w:val="CommentaireCar"/>
    <w:rPr>
      <w:b/>
      <w:bCs/>
      <w:sz w:val="20"/>
      <w:szCs w:val="20"/>
    </w:rPr>
  </w:style>
  <w:style w:type="paragraph" w:styleId="Textedebulles">
    <w:name w:val="Balloon Text"/>
    <w:basedOn w:val="Normal"/>
    <w:pPr>
      <w:spacing w:after="0"/>
    </w:pPr>
    <w:rPr>
      <w:rFonts w:ascii="Segoe UI" w:hAnsi="Segoe UI" w:cs="Segoe UI"/>
      <w:sz w:val="18"/>
      <w:szCs w:val="18"/>
    </w:rPr>
  </w:style>
  <w:style w:type="character" w:customStyle="1" w:styleId="TextedebullesCar">
    <w:name w:val="Texte de bulles Car"/>
    <w:basedOn w:val="Policepardfaut"/>
    <w:rPr>
      <w:rFonts w:ascii="Segoe UI" w:hAnsi="Segoe UI" w:cs="Segoe UI"/>
      <w:sz w:val="18"/>
      <w:szCs w:val="18"/>
    </w:rPr>
  </w:style>
  <w:style w:type="paragraph" w:styleId="Rvision">
    <w:name w:val="Revision"/>
    <w:pPr>
      <w:spacing w:after="0"/>
      <w:textAlignment w:val="auto"/>
    </w:pPr>
  </w:style>
  <w:style w:type="character" w:customStyle="1" w:styleId="xbe">
    <w:name w:val="_xbe"/>
    <w:basedOn w:val="Policepardfaut"/>
  </w:style>
  <w:style w:type="paragraph" w:styleId="Paragraphedeliste">
    <w:name w:val="List Paragraph"/>
    <w:basedOn w:val="Normal"/>
    <w:pPr>
      <w:widowControl w:val="0"/>
      <w:suppressAutoHyphens w:val="0"/>
      <w:spacing w:before="90" w:after="0" w:line="200" w:lineRule="exact"/>
      <w:ind w:left="383" w:hanging="283"/>
      <w:jc w:val="both"/>
      <w:textAlignment w:val="auto"/>
    </w:pPr>
    <w:rPr>
      <w:rFonts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hyperlink" Target="mailto:nadia.el.ouahedy@univ-poitiers.fr"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yperlink" Target="mailto:nadiaelouahedy@gmail.com/"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tif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tiff"/><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3097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EL OUAHEDY</dc:creator>
  <dc:description/>
  <cp:lastModifiedBy>Nadia EL OUAHEDY</cp:lastModifiedBy>
  <cp:revision>2</cp:revision>
  <dcterms:created xsi:type="dcterms:W3CDTF">2018-02-20T15:04:00Z</dcterms:created>
  <dcterms:modified xsi:type="dcterms:W3CDTF">2018-02-20T15:04:00Z</dcterms:modified>
</cp:coreProperties>
</file>