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6CD" w:rsidRPr="00456711" w:rsidRDefault="00970225" w:rsidP="00560513">
      <w:pPr>
        <w:pStyle w:val="Header"/>
        <w:framePr w:w="8295" w:h="2448" w:hSpace="187" w:wrap="notBeside" w:vAnchor="page" w:hAnchor="page" w:x="3324" w:y="661" w:anchorLock="1"/>
        <w:tabs>
          <w:tab w:val="clear" w:pos="4320"/>
          <w:tab w:val="clear" w:pos="8640"/>
          <w:tab w:val="right" w:pos="10800"/>
        </w:tabs>
        <w:rPr>
          <w:rFonts w:asciiTheme="majorBidi" w:hAnsiTheme="majorBidi" w:cstheme="majorBidi"/>
          <w:b/>
          <w:sz w:val="28"/>
        </w:rPr>
      </w:pPr>
      <w:r w:rsidRPr="00456711">
        <w:rPr>
          <w:rFonts w:asciiTheme="majorBidi" w:hAnsiTheme="majorBidi" w:cstheme="majorBidi"/>
          <w:b/>
          <w:sz w:val="28"/>
        </w:rPr>
        <w:tab/>
      </w:r>
      <w:bookmarkStart w:id="0" w:name="faculty"/>
      <w:bookmarkEnd w:id="0"/>
    </w:p>
    <w:p w:rsidR="00970225" w:rsidRPr="00456711" w:rsidRDefault="00F016CD" w:rsidP="00560513">
      <w:pPr>
        <w:pStyle w:val="Header"/>
        <w:framePr w:w="8295" w:h="2448" w:hSpace="187" w:wrap="notBeside" w:vAnchor="page" w:hAnchor="page" w:x="3324" w:y="661" w:anchorLock="1"/>
        <w:tabs>
          <w:tab w:val="clear" w:pos="4320"/>
          <w:tab w:val="clear" w:pos="8640"/>
          <w:tab w:val="right" w:pos="11070"/>
        </w:tabs>
        <w:rPr>
          <w:rFonts w:asciiTheme="majorBidi" w:hAnsiTheme="majorBidi" w:cstheme="majorBidi"/>
          <w:b/>
          <w:spacing w:val="16"/>
          <w:sz w:val="24"/>
          <w:szCs w:val="24"/>
        </w:rPr>
      </w:pPr>
      <w:r w:rsidRPr="00456711">
        <w:rPr>
          <w:rFonts w:asciiTheme="majorBidi" w:hAnsiTheme="majorBidi" w:cstheme="majorBidi"/>
          <w:b/>
          <w:sz w:val="28"/>
        </w:rPr>
        <w:tab/>
      </w:r>
      <w:r w:rsidR="00970225" w:rsidRPr="00456711">
        <w:rPr>
          <w:rFonts w:asciiTheme="majorBidi" w:hAnsiTheme="majorBidi" w:cstheme="majorBidi"/>
          <w:b/>
          <w:spacing w:val="12"/>
          <w:sz w:val="24"/>
          <w:szCs w:val="24"/>
        </w:rPr>
        <w:t>Department of</w:t>
      </w:r>
      <w:bookmarkStart w:id="1" w:name="department"/>
      <w:bookmarkEnd w:id="1"/>
      <w:r w:rsidR="00062E4F" w:rsidRPr="00456711">
        <w:rPr>
          <w:rFonts w:asciiTheme="majorBidi" w:hAnsiTheme="majorBidi" w:cstheme="majorBidi"/>
          <w:b/>
          <w:spacing w:val="12"/>
          <w:sz w:val="24"/>
          <w:szCs w:val="24"/>
        </w:rPr>
        <w:t xml:space="preserve"> </w:t>
      </w:r>
      <w:r w:rsidR="00970225" w:rsidRPr="00456711">
        <w:rPr>
          <w:rFonts w:asciiTheme="majorBidi" w:hAnsiTheme="majorBidi" w:cstheme="majorBidi"/>
          <w:b/>
          <w:spacing w:val="16"/>
          <w:sz w:val="24"/>
          <w:szCs w:val="24"/>
        </w:rPr>
        <w:t>CHEMICAL AND PETROLEUM ENGINEERING</w:t>
      </w:r>
    </w:p>
    <w:p w:rsidR="00970225" w:rsidRPr="00456711" w:rsidRDefault="00C57504" w:rsidP="00C520D8">
      <w:pPr>
        <w:pStyle w:val="Header"/>
        <w:framePr w:w="8295" w:h="2448" w:hSpace="187" w:wrap="notBeside" w:vAnchor="page" w:hAnchor="page" w:x="3324" w:y="661" w:anchorLock="1"/>
        <w:tabs>
          <w:tab w:val="clear" w:pos="4320"/>
          <w:tab w:val="clear" w:pos="8640"/>
          <w:tab w:val="right" w:pos="11070"/>
        </w:tabs>
        <w:rPr>
          <w:rFonts w:asciiTheme="majorBidi" w:hAnsiTheme="majorBidi" w:cstheme="majorBidi"/>
          <w:bCs/>
          <w:i/>
          <w:iCs/>
          <w:spacing w:val="16"/>
          <w:szCs w:val="22"/>
        </w:rPr>
      </w:pPr>
      <w:r w:rsidRPr="00456711">
        <w:rPr>
          <w:rFonts w:asciiTheme="majorBidi" w:hAnsiTheme="majorBidi" w:cstheme="majorBidi"/>
          <w:b/>
          <w:spacing w:val="4"/>
          <w:sz w:val="28"/>
          <w:szCs w:val="28"/>
        </w:rPr>
        <w:tab/>
      </w:r>
    </w:p>
    <w:p w:rsidR="00970225" w:rsidRPr="00456711" w:rsidRDefault="00970225" w:rsidP="00BC1B3C">
      <w:pPr>
        <w:pStyle w:val="Header"/>
        <w:framePr w:w="8295" w:h="2448" w:hSpace="187" w:wrap="notBeside" w:vAnchor="page" w:hAnchor="page" w:x="3324" w:y="661" w:anchorLock="1"/>
        <w:tabs>
          <w:tab w:val="clear" w:pos="4320"/>
          <w:tab w:val="clear" w:pos="8640"/>
          <w:tab w:val="right" w:pos="11070"/>
        </w:tabs>
        <w:spacing w:line="216" w:lineRule="auto"/>
        <w:ind w:left="360"/>
        <w:rPr>
          <w:rFonts w:asciiTheme="majorBidi" w:hAnsiTheme="majorBidi" w:cstheme="majorBidi"/>
          <w:b/>
          <w:spacing w:val="4"/>
          <w:sz w:val="18"/>
          <w:lang w:val="nl-NL"/>
        </w:rPr>
      </w:pPr>
      <w:r w:rsidRPr="00456711">
        <w:rPr>
          <w:rFonts w:asciiTheme="majorBidi" w:hAnsiTheme="majorBidi" w:cstheme="majorBidi"/>
          <w:b/>
          <w:spacing w:val="4"/>
          <w:sz w:val="18"/>
        </w:rPr>
        <w:tab/>
      </w:r>
      <w:r w:rsidR="00BC1B3C" w:rsidRPr="00456711">
        <w:rPr>
          <w:rFonts w:asciiTheme="majorBidi" w:hAnsiTheme="majorBidi" w:cstheme="majorBidi"/>
          <w:b/>
          <w:spacing w:val="4"/>
          <w:sz w:val="18"/>
        </w:rPr>
        <w:t>Mehrshad Parchei Esfahani</w:t>
      </w:r>
      <w:r w:rsidR="0058254F" w:rsidRPr="00456711">
        <w:rPr>
          <w:rFonts w:asciiTheme="majorBidi" w:hAnsiTheme="majorBidi" w:cstheme="majorBidi"/>
          <w:b/>
          <w:spacing w:val="4"/>
          <w:sz w:val="18"/>
          <w:lang w:val="nl-NL"/>
        </w:rPr>
        <w:t>, Ph.D.</w:t>
      </w:r>
      <w:r w:rsidR="00C520D8" w:rsidRPr="00456711">
        <w:rPr>
          <w:rFonts w:asciiTheme="majorBidi" w:hAnsiTheme="majorBidi" w:cstheme="majorBidi"/>
          <w:b/>
          <w:spacing w:val="4"/>
          <w:sz w:val="18"/>
          <w:lang w:val="nl-NL"/>
        </w:rPr>
        <w:t xml:space="preserve"> Candidate </w:t>
      </w:r>
    </w:p>
    <w:p w:rsidR="00970225" w:rsidRPr="00456711" w:rsidRDefault="00970225" w:rsidP="00C520D8">
      <w:pPr>
        <w:pStyle w:val="Header"/>
        <w:framePr w:w="8295" w:h="2448" w:hSpace="187" w:wrap="notBeside" w:vAnchor="page" w:hAnchor="page" w:x="3324" w:y="661" w:anchorLock="1"/>
        <w:tabs>
          <w:tab w:val="clear" w:pos="4320"/>
          <w:tab w:val="clear" w:pos="8640"/>
          <w:tab w:val="right" w:pos="11070"/>
        </w:tabs>
        <w:spacing w:line="216" w:lineRule="auto"/>
        <w:ind w:left="360"/>
        <w:rPr>
          <w:rFonts w:asciiTheme="majorBidi" w:hAnsiTheme="majorBidi" w:cstheme="majorBidi"/>
          <w:b/>
          <w:spacing w:val="4"/>
          <w:sz w:val="18"/>
        </w:rPr>
      </w:pPr>
      <w:r w:rsidRPr="00456711">
        <w:rPr>
          <w:rFonts w:asciiTheme="majorBidi" w:hAnsiTheme="majorBidi" w:cstheme="majorBidi"/>
          <w:b/>
          <w:spacing w:val="4"/>
          <w:sz w:val="20"/>
          <w:lang w:val="nl-NL"/>
        </w:rPr>
        <w:tab/>
      </w:r>
      <w:r w:rsidR="00C520D8" w:rsidRPr="00456711">
        <w:rPr>
          <w:rFonts w:asciiTheme="majorBidi" w:hAnsiTheme="majorBidi" w:cstheme="majorBidi"/>
          <w:b/>
          <w:spacing w:val="4"/>
          <w:sz w:val="18"/>
        </w:rPr>
        <w:t xml:space="preserve">Graduate Research and Teaching Assistant; Lab Instructor </w:t>
      </w:r>
    </w:p>
    <w:p w:rsidR="00970225" w:rsidRPr="00456711" w:rsidRDefault="003E277B" w:rsidP="00560513">
      <w:pPr>
        <w:pStyle w:val="Header"/>
        <w:framePr w:w="8295" w:h="2448" w:hSpace="187" w:wrap="notBeside" w:vAnchor="page" w:hAnchor="page" w:x="3324" w:y="661" w:anchorLock="1"/>
        <w:tabs>
          <w:tab w:val="clear" w:pos="4320"/>
          <w:tab w:val="clear" w:pos="8640"/>
          <w:tab w:val="right" w:pos="11070"/>
        </w:tabs>
        <w:spacing w:line="216" w:lineRule="auto"/>
        <w:ind w:left="360"/>
        <w:rPr>
          <w:rFonts w:asciiTheme="majorBidi" w:hAnsiTheme="majorBidi" w:cstheme="majorBidi"/>
          <w:b/>
          <w:sz w:val="18"/>
        </w:rPr>
      </w:pPr>
      <w:r w:rsidRPr="00456711">
        <w:rPr>
          <w:rFonts w:asciiTheme="majorBidi" w:hAnsiTheme="majorBidi" w:cstheme="majorBidi"/>
          <w:b/>
          <w:sz w:val="18"/>
        </w:rPr>
        <w:tab/>
      </w:r>
    </w:p>
    <w:p w:rsidR="00970225" w:rsidRPr="00456711" w:rsidRDefault="00970225" w:rsidP="00C520D8">
      <w:pPr>
        <w:pStyle w:val="Header"/>
        <w:framePr w:w="8295" w:h="2448" w:hSpace="187" w:wrap="notBeside" w:vAnchor="page" w:hAnchor="page" w:x="3324" w:y="661" w:anchorLock="1"/>
        <w:tabs>
          <w:tab w:val="clear" w:pos="4320"/>
          <w:tab w:val="clear" w:pos="8640"/>
          <w:tab w:val="right" w:pos="11070"/>
        </w:tabs>
        <w:spacing w:line="216" w:lineRule="auto"/>
        <w:ind w:left="360"/>
        <w:rPr>
          <w:rFonts w:asciiTheme="majorBidi" w:hAnsiTheme="majorBidi" w:cstheme="majorBidi"/>
          <w:sz w:val="18"/>
        </w:rPr>
      </w:pPr>
      <w:r w:rsidRPr="00456711">
        <w:rPr>
          <w:rFonts w:asciiTheme="majorBidi" w:hAnsiTheme="majorBidi" w:cstheme="majorBidi"/>
          <w:b/>
          <w:sz w:val="18"/>
        </w:rPr>
        <w:tab/>
      </w:r>
      <w:r w:rsidRPr="00456711">
        <w:rPr>
          <w:rFonts w:asciiTheme="majorBidi" w:hAnsiTheme="majorBidi" w:cstheme="majorBidi"/>
          <w:sz w:val="18"/>
        </w:rPr>
        <w:t xml:space="preserve">Telephone: </w:t>
      </w:r>
      <w:bookmarkStart w:id="2" w:name="phone"/>
      <w:bookmarkEnd w:id="2"/>
      <w:r w:rsidR="00C520D8" w:rsidRPr="00456711">
        <w:rPr>
          <w:rFonts w:asciiTheme="majorBidi" w:hAnsiTheme="majorBidi" w:cstheme="majorBidi"/>
          <w:sz w:val="18"/>
        </w:rPr>
        <w:t xml:space="preserve">+1 </w:t>
      </w:r>
      <w:r w:rsidRPr="00456711">
        <w:rPr>
          <w:rFonts w:asciiTheme="majorBidi" w:hAnsiTheme="majorBidi" w:cstheme="majorBidi"/>
          <w:sz w:val="18"/>
        </w:rPr>
        <w:t xml:space="preserve">(403) </w:t>
      </w:r>
      <w:r w:rsidR="00C520D8" w:rsidRPr="00456711">
        <w:rPr>
          <w:rFonts w:asciiTheme="majorBidi" w:hAnsiTheme="majorBidi" w:cstheme="majorBidi"/>
          <w:sz w:val="18"/>
        </w:rPr>
        <w:t>400-0142</w:t>
      </w:r>
    </w:p>
    <w:p w:rsidR="00970225" w:rsidRPr="00456711" w:rsidRDefault="00970225" w:rsidP="00560513">
      <w:pPr>
        <w:pStyle w:val="Header"/>
        <w:framePr w:w="8295" w:h="2448" w:hSpace="187" w:wrap="notBeside" w:vAnchor="page" w:hAnchor="page" w:x="3324" w:y="661" w:anchorLock="1"/>
        <w:tabs>
          <w:tab w:val="clear" w:pos="4320"/>
          <w:tab w:val="clear" w:pos="8640"/>
          <w:tab w:val="right" w:pos="11070"/>
        </w:tabs>
        <w:spacing w:line="216" w:lineRule="auto"/>
        <w:ind w:left="360"/>
        <w:rPr>
          <w:rFonts w:asciiTheme="majorBidi" w:hAnsiTheme="majorBidi" w:cstheme="majorBidi"/>
          <w:sz w:val="18"/>
        </w:rPr>
      </w:pPr>
      <w:r w:rsidRPr="00456711">
        <w:rPr>
          <w:rFonts w:asciiTheme="majorBidi" w:hAnsiTheme="majorBidi" w:cstheme="majorBidi"/>
          <w:sz w:val="18"/>
        </w:rPr>
        <w:tab/>
      </w:r>
      <w:r w:rsidR="004211EB" w:rsidRPr="00456711">
        <w:rPr>
          <w:rFonts w:asciiTheme="majorBidi" w:hAnsiTheme="majorBidi" w:cstheme="majorBidi"/>
          <w:sz w:val="18"/>
        </w:rPr>
        <w:t xml:space="preserve">  </w:t>
      </w:r>
      <w:r w:rsidRPr="00456711">
        <w:rPr>
          <w:rFonts w:asciiTheme="majorBidi" w:hAnsiTheme="majorBidi" w:cstheme="majorBidi"/>
          <w:sz w:val="18"/>
        </w:rPr>
        <w:t xml:space="preserve">Fax: </w:t>
      </w:r>
      <w:bookmarkStart w:id="3" w:name="fax"/>
      <w:bookmarkEnd w:id="3"/>
      <w:r w:rsidR="00C520D8" w:rsidRPr="00456711">
        <w:rPr>
          <w:rFonts w:asciiTheme="majorBidi" w:hAnsiTheme="majorBidi" w:cstheme="majorBidi"/>
          <w:sz w:val="18"/>
        </w:rPr>
        <w:t xml:space="preserve">+1 </w:t>
      </w:r>
      <w:r w:rsidRPr="00456711">
        <w:rPr>
          <w:rFonts w:asciiTheme="majorBidi" w:hAnsiTheme="majorBidi" w:cstheme="majorBidi"/>
          <w:sz w:val="18"/>
        </w:rPr>
        <w:t>(403) 284-4852</w:t>
      </w:r>
    </w:p>
    <w:p w:rsidR="00970225" w:rsidRPr="00456711" w:rsidRDefault="00970225" w:rsidP="00BC1B3C">
      <w:pPr>
        <w:pStyle w:val="Header"/>
        <w:framePr w:w="8295" w:h="2448" w:hSpace="187" w:wrap="notBeside" w:vAnchor="page" w:hAnchor="page" w:x="3324" w:y="661" w:anchorLock="1"/>
        <w:tabs>
          <w:tab w:val="clear" w:pos="4320"/>
          <w:tab w:val="clear" w:pos="8640"/>
          <w:tab w:val="right" w:pos="11070"/>
        </w:tabs>
        <w:spacing w:line="216" w:lineRule="auto"/>
        <w:ind w:left="360"/>
        <w:rPr>
          <w:rFonts w:asciiTheme="majorBidi" w:hAnsiTheme="majorBidi" w:cstheme="majorBidi"/>
          <w:sz w:val="18"/>
        </w:rPr>
      </w:pPr>
      <w:r w:rsidRPr="00456711">
        <w:rPr>
          <w:rFonts w:asciiTheme="majorBidi" w:hAnsiTheme="majorBidi" w:cstheme="majorBidi"/>
        </w:rPr>
        <w:tab/>
      </w:r>
      <w:r w:rsidRPr="00456711">
        <w:rPr>
          <w:rFonts w:asciiTheme="majorBidi" w:hAnsiTheme="majorBidi" w:cstheme="majorBidi"/>
          <w:sz w:val="18"/>
        </w:rPr>
        <w:t xml:space="preserve">Email: </w:t>
      </w:r>
      <w:bookmarkStart w:id="4" w:name="email"/>
      <w:bookmarkEnd w:id="4"/>
      <w:r w:rsidR="00BC1B3C" w:rsidRPr="00456711">
        <w:rPr>
          <w:rFonts w:asciiTheme="majorBidi" w:hAnsiTheme="majorBidi" w:cstheme="majorBidi"/>
          <w:sz w:val="18"/>
        </w:rPr>
        <w:t>mparchei</w:t>
      </w:r>
      <w:r w:rsidRPr="00456711">
        <w:rPr>
          <w:rFonts w:asciiTheme="majorBidi" w:hAnsiTheme="majorBidi" w:cstheme="majorBidi"/>
          <w:sz w:val="18"/>
        </w:rPr>
        <w:t>@ucalgary.ca</w:t>
      </w:r>
    </w:p>
    <w:p w:rsidR="00970225" w:rsidRPr="00456711" w:rsidRDefault="00970225" w:rsidP="00C520D8">
      <w:pPr>
        <w:pStyle w:val="Header"/>
        <w:framePr w:w="8295" w:h="2448" w:hSpace="187" w:wrap="notBeside" w:vAnchor="page" w:hAnchor="page" w:x="3324" w:y="661" w:anchorLock="1"/>
        <w:tabs>
          <w:tab w:val="clear" w:pos="4320"/>
          <w:tab w:val="clear" w:pos="8640"/>
          <w:tab w:val="right" w:pos="11070"/>
        </w:tabs>
        <w:spacing w:line="216" w:lineRule="auto"/>
        <w:ind w:left="360"/>
        <w:rPr>
          <w:rFonts w:asciiTheme="majorBidi" w:hAnsiTheme="majorBidi" w:cstheme="majorBidi"/>
          <w:sz w:val="18"/>
        </w:rPr>
      </w:pPr>
      <w:r w:rsidRPr="00456711">
        <w:rPr>
          <w:rFonts w:asciiTheme="majorBidi" w:hAnsiTheme="majorBidi" w:cstheme="majorBidi"/>
          <w:sz w:val="18"/>
        </w:rPr>
        <w:tab/>
      </w:r>
    </w:p>
    <w:p w:rsidR="00C520D8" w:rsidRPr="00456711" w:rsidRDefault="00C520D8" w:rsidP="00340111">
      <w:pPr>
        <w:rPr>
          <w:rFonts w:asciiTheme="majorBidi" w:hAnsiTheme="majorBidi" w:cstheme="majorBidi"/>
          <w:sz w:val="22"/>
          <w:u w:val="single"/>
        </w:rPr>
      </w:pPr>
    </w:p>
    <w:p w:rsidR="00C520D8" w:rsidRPr="00456711" w:rsidRDefault="00C520D8" w:rsidP="00340111">
      <w:pPr>
        <w:rPr>
          <w:rFonts w:asciiTheme="majorBidi" w:hAnsiTheme="majorBidi" w:cstheme="majorBidi"/>
          <w:sz w:val="22"/>
          <w:u w:val="single"/>
        </w:rPr>
      </w:pPr>
    </w:p>
    <w:p w:rsidR="007427EB" w:rsidRDefault="007427EB" w:rsidP="006641F9">
      <w:pPr>
        <w:jc w:val="center"/>
        <w:rPr>
          <w:b/>
          <w:bCs/>
          <w:sz w:val="36"/>
          <w:szCs w:val="36"/>
        </w:rPr>
      </w:pPr>
    </w:p>
    <w:p w:rsidR="007E215F" w:rsidRDefault="009F6FF6" w:rsidP="006641F9">
      <w:pPr>
        <w:jc w:val="center"/>
        <w:rPr>
          <w:b/>
          <w:bCs/>
          <w:sz w:val="32"/>
          <w:szCs w:val="32"/>
        </w:rPr>
      </w:pPr>
      <w:r w:rsidRPr="006641F9">
        <w:rPr>
          <w:rFonts w:asciiTheme="majorBidi" w:hAnsiTheme="majorBidi" w:cstheme="majorBidi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288" behindDoc="1" locked="0" layoutInCell="0" allowOverlap="1" wp14:anchorId="576B89AB" wp14:editId="538D39F0">
                <wp:simplePos x="0" y="0"/>
                <wp:positionH relativeFrom="page">
                  <wp:posOffset>433705</wp:posOffset>
                </wp:positionH>
                <wp:positionV relativeFrom="page">
                  <wp:posOffset>525780</wp:posOffset>
                </wp:positionV>
                <wp:extent cx="2155825" cy="1233170"/>
                <wp:effectExtent l="0" t="0" r="0" b="0"/>
                <wp:wrapNone/>
                <wp:docPr id="3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5825" cy="1233170"/>
                          <a:chOff x="710" y="724"/>
                          <a:chExt cx="3395" cy="1942"/>
                        </a:xfrm>
                      </wpg:grpSpPr>
                      <wps:wsp>
                        <wps:cNvPr id="5" name="Freeform 37"/>
                        <wps:cNvSpPr>
                          <a:spLocks/>
                        </wps:cNvSpPr>
                        <wps:spPr bwMode="auto">
                          <a:xfrm>
                            <a:off x="3052" y="734"/>
                            <a:ext cx="77" cy="141"/>
                          </a:xfrm>
                          <a:custGeom>
                            <a:avLst/>
                            <a:gdLst>
                              <a:gd name="T0" fmla="*/ 0 w 77"/>
                              <a:gd name="T1" fmla="*/ 0 h 141"/>
                              <a:gd name="T2" fmla="*/ 29 w 77"/>
                              <a:gd name="T3" fmla="*/ 140 h 141"/>
                              <a:gd name="T4" fmla="*/ 76 w 77"/>
                              <a:gd name="T5" fmla="*/ 136 h 141"/>
                              <a:gd name="T6" fmla="*/ 0 w 77"/>
                              <a:gd name="T7" fmla="*/ 0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7" h="141">
                                <a:moveTo>
                                  <a:pt x="0" y="0"/>
                                </a:moveTo>
                                <a:lnTo>
                                  <a:pt x="29" y="140"/>
                                </a:lnTo>
                                <a:lnTo>
                                  <a:pt x="76" y="1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38"/>
                        <wps:cNvSpPr>
                          <a:spLocks/>
                        </wps:cNvSpPr>
                        <wps:spPr bwMode="auto">
                          <a:xfrm>
                            <a:off x="3366" y="750"/>
                            <a:ext cx="124" cy="183"/>
                          </a:xfrm>
                          <a:custGeom>
                            <a:avLst/>
                            <a:gdLst>
                              <a:gd name="T0" fmla="*/ 37 w 124"/>
                              <a:gd name="T1" fmla="*/ 0 h 183"/>
                              <a:gd name="T2" fmla="*/ 0 w 124"/>
                              <a:gd name="T3" fmla="*/ 143 h 183"/>
                              <a:gd name="T4" fmla="*/ 94 w 124"/>
                              <a:gd name="T5" fmla="*/ 182 h 183"/>
                              <a:gd name="T6" fmla="*/ 123 w 124"/>
                              <a:gd name="T7" fmla="*/ 151 h 183"/>
                              <a:gd name="T8" fmla="*/ 37 w 124"/>
                              <a:gd name="T9" fmla="*/ 0 h 1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4" h="183">
                                <a:moveTo>
                                  <a:pt x="37" y="0"/>
                                </a:moveTo>
                                <a:lnTo>
                                  <a:pt x="0" y="143"/>
                                </a:lnTo>
                                <a:lnTo>
                                  <a:pt x="94" y="182"/>
                                </a:lnTo>
                                <a:lnTo>
                                  <a:pt x="123" y="151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39"/>
                        <wps:cNvSpPr>
                          <a:spLocks/>
                        </wps:cNvSpPr>
                        <wps:spPr bwMode="auto">
                          <a:xfrm>
                            <a:off x="3605" y="891"/>
                            <a:ext cx="178" cy="199"/>
                          </a:xfrm>
                          <a:custGeom>
                            <a:avLst/>
                            <a:gdLst>
                              <a:gd name="T0" fmla="*/ 92 w 178"/>
                              <a:gd name="T1" fmla="*/ 0 h 199"/>
                              <a:gd name="T2" fmla="*/ 0 w 178"/>
                              <a:gd name="T3" fmla="*/ 129 h 199"/>
                              <a:gd name="T4" fmla="*/ 69 w 178"/>
                              <a:gd name="T5" fmla="*/ 198 h 199"/>
                              <a:gd name="T6" fmla="*/ 177 w 178"/>
                              <a:gd name="T7" fmla="*/ 154 h 199"/>
                              <a:gd name="T8" fmla="*/ 92 w 178"/>
                              <a:gd name="T9" fmla="*/ 0 h 1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8" h="199">
                                <a:moveTo>
                                  <a:pt x="92" y="0"/>
                                </a:moveTo>
                                <a:lnTo>
                                  <a:pt x="0" y="129"/>
                                </a:lnTo>
                                <a:lnTo>
                                  <a:pt x="69" y="198"/>
                                </a:lnTo>
                                <a:lnTo>
                                  <a:pt x="177" y="154"/>
                                </a:lnTo>
                                <a:lnTo>
                                  <a:pt x="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" name="Group 40"/>
                        <wpg:cNvGrpSpPr>
                          <a:grpSpLocks/>
                        </wpg:cNvGrpSpPr>
                        <wpg:grpSpPr bwMode="auto">
                          <a:xfrm>
                            <a:off x="3758" y="1131"/>
                            <a:ext cx="272" cy="263"/>
                            <a:chOff x="3758" y="1131"/>
                            <a:chExt cx="272" cy="263"/>
                          </a:xfrm>
                        </wpg:grpSpPr>
                        <wps:wsp>
                          <wps:cNvPr id="11" name="Freeform 41"/>
                          <wps:cNvSpPr>
                            <a:spLocks/>
                          </wps:cNvSpPr>
                          <wps:spPr bwMode="auto">
                            <a:xfrm>
                              <a:off x="3758" y="1131"/>
                              <a:ext cx="272" cy="263"/>
                            </a:xfrm>
                            <a:custGeom>
                              <a:avLst/>
                              <a:gdLst>
                                <a:gd name="T0" fmla="*/ 232 w 272"/>
                                <a:gd name="T1" fmla="*/ 177 h 263"/>
                                <a:gd name="T2" fmla="*/ 186 w 272"/>
                                <a:gd name="T3" fmla="*/ 177 h 263"/>
                                <a:gd name="T4" fmla="*/ 238 w 272"/>
                                <a:gd name="T5" fmla="*/ 262 h 263"/>
                                <a:gd name="T6" fmla="*/ 271 w 272"/>
                                <a:gd name="T7" fmla="*/ 247 h 263"/>
                                <a:gd name="T8" fmla="*/ 232 w 272"/>
                                <a:gd name="T9" fmla="*/ 177 h 2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2" h="263">
                                  <a:moveTo>
                                    <a:pt x="232" y="177"/>
                                  </a:moveTo>
                                  <a:lnTo>
                                    <a:pt x="186" y="177"/>
                                  </a:lnTo>
                                  <a:lnTo>
                                    <a:pt x="238" y="262"/>
                                  </a:lnTo>
                                  <a:lnTo>
                                    <a:pt x="271" y="247"/>
                                  </a:lnTo>
                                  <a:lnTo>
                                    <a:pt x="232" y="1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7A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Freeform 42"/>
                          <wps:cNvSpPr>
                            <a:spLocks/>
                          </wps:cNvSpPr>
                          <wps:spPr bwMode="auto">
                            <a:xfrm>
                              <a:off x="3758" y="1131"/>
                              <a:ext cx="272" cy="263"/>
                            </a:xfrm>
                            <a:custGeom>
                              <a:avLst/>
                              <a:gdLst>
                                <a:gd name="T0" fmla="*/ 133 w 272"/>
                                <a:gd name="T1" fmla="*/ 0 h 263"/>
                                <a:gd name="T2" fmla="*/ 0 w 272"/>
                                <a:gd name="T3" fmla="*/ 92 h 263"/>
                                <a:gd name="T4" fmla="*/ 26 w 272"/>
                                <a:gd name="T5" fmla="*/ 194 h 263"/>
                                <a:gd name="T6" fmla="*/ 186 w 272"/>
                                <a:gd name="T7" fmla="*/ 177 h 263"/>
                                <a:gd name="T8" fmla="*/ 232 w 272"/>
                                <a:gd name="T9" fmla="*/ 177 h 263"/>
                                <a:gd name="T10" fmla="*/ 133 w 272"/>
                                <a:gd name="T11" fmla="*/ 0 h 2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72" h="263">
                                  <a:moveTo>
                                    <a:pt x="133" y="0"/>
                                  </a:moveTo>
                                  <a:lnTo>
                                    <a:pt x="0" y="92"/>
                                  </a:lnTo>
                                  <a:lnTo>
                                    <a:pt x="26" y="194"/>
                                  </a:lnTo>
                                  <a:lnTo>
                                    <a:pt x="186" y="177"/>
                                  </a:lnTo>
                                  <a:lnTo>
                                    <a:pt x="232" y="177"/>
                                  </a:lnTo>
                                  <a:lnTo>
                                    <a:pt x="1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7A9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3" name="Freeform 43"/>
                        <wps:cNvSpPr>
                          <a:spLocks/>
                        </wps:cNvSpPr>
                        <wps:spPr bwMode="auto">
                          <a:xfrm>
                            <a:off x="3801" y="1442"/>
                            <a:ext cx="293" cy="279"/>
                          </a:xfrm>
                          <a:custGeom>
                            <a:avLst/>
                            <a:gdLst>
                              <a:gd name="T0" fmla="*/ 154 w 293"/>
                              <a:gd name="T1" fmla="*/ 0 h 279"/>
                              <a:gd name="T2" fmla="*/ 0 w 293"/>
                              <a:gd name="T3" fmla="*/ 49 h 279"/>
                              <a:gd name="T4" fmla="*/ 75 w 293"/>
                              <a:gd name="T5" fmla="*/ 175 h 279"/>
                              <a:gd name="T6" fmla="*/ 128 w 293"/>
                              <a:gd name="T7" fmla="*/ 192 h 279"/>
                              <a:gd name="T8" fmla="*/ 177 w 293"/>
                              <a:gd name="T9" fmla="*/ 279 h 279"/>
                              <a:gd name="T10" fmla="*/ 292 w 293"/>
                              <a:gd name="T11" fmla="*/ 238 h 279"/>
                              <a:gd name="T12" fmla="*/ 154 w 293"/>
                              <a:gd name="T13" fmla="*/ 0 h 2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93" h="279">
                                <a:moveTo>
                                  <a:pt x="154" y="0"/>
                                </a:moveTo>
                                <a:lnTo>
                                  <a:pt x="0" y="49"/>
                                </a:lnTo>
                                <a:lnTo>
                                  <a:pt x="75" y="175"/>
                                </a:lnTo>
                                <a:lnTo>
                                  <a:pt x="128" y="192"/>
                                </a:lnTo>
                                <a:lnTo>
                                  <a:pt x="177" y="279"/>
                                </a:lnTo>
                                <a:lnTo>
                                  <a:pt x="292" y="238"/>
                                </a:lnTo>
                                <a:lnTo>
                                  <a:pt x="1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44"/>
                        <wps:cNvSpPr>
                          <a:spLocks/>
                        </wps:cNvSpPr>
                        <wps:spPr bwMode="auto">
                          <a:xfrm>
                            <a:off x="3541" y="2003"/>
                            <a:ext cx="271" cy="307"/>
                          </a:xfrm>
                          <a:custGeom>
                            <a:avLst/>
                            <a:gdLst>
                              <a:gd name="T0" fmla="*/ 0 w 271"/>
                              <a:gd name="T1" fmla="*/ 0 h 307"/>
                              <a:gd name="T2" fmla="*/ 137 w 271"/>
                              <a:gd name="T3" fmla="*/ 243 h 307"/>
                              <a:gd name="T4" fmla="*/ 270 w 271"/>
                              <a:gd name="T5" fmla="*/ 306 h 307"/>
                              <a:gd name="T6" fmla="*/ 134 w 271"/>
                              <a:gd name="T7" fmla="*/ 74 h 307"/>
                              <a:gd name="T8" fmla="*/ 0 w 271"/>
                              <a:gd name="T9" fmla="*/ 0 h 3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1" h="307">
                                <a:moveTo>
                                  <a:pt x="0" y="0"/>
                                </a:moveTo>
                                <a:lnTo>
                                  <a:pt x="137" y="243"/>
                                </a:lnTo>
                                <a:lnTo>
                                  <a:pt x="270" y="306"/>
                                </a:lnTo>
                                <a:lnTo>
                                  <a:pt x="134" y="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45"/>
                        <wps:cNvSpPr>
                          <a:spLocks/>
                        </wps:cNvSpPr>
                        <wps:spPr bwMode="auto">
                          <a:xfrm>
                            <a:off x="3666" y="1763"/>
                            <a:ext cx="199" cy="288"/>
                          </a:xfrm>
                          <a:custGeom>
                            <a:avLst/>
                            <a:gdLst>
                              <a:gd name="T0" fmla="*/ 65 w 199"/>
                              <a:gd name="T1" fmla="*/ 0 h 288"/>
                              <a:gd name="T2" fmla="*/ 0 w 199"/>
                              <a:gd name="T3" fmla="*/ 89 h 288"/>
                              <a:gd name="T4" fmla="*/ 174 w 199"/>
                              <a:gd name="T5" fmla="*/ 287 h 288"/>
                              <a:gd name="T6" fmla="*/ 198 w 199"/>
                              <a:gd name="T7" fmla="*/ 241 h 288"/>
                              <a:gd name="T8" fmla="*/ 65 w 199"/>
                              <a:gd name="T9" fmla="*/ 0 h 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9" h="288">
                                <a:moveTo>
                                  <a:pt x="65" y="0"/>
                                </a:moveTo>
                                <a:lnTo>
                                  <a:pt x="0" y="89"/>
                                </a:lnTo>
                                <a:lnTo>
                                  <a:pt x="174" y="287"/>
                                </a:lnTo>
                                <a:lnTo>
                                  <a:pt x="198" y="241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2B4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46"/>
                        <wps:cNvSpPr>
                          <a:spLocks/>
                        </wps:cNvSpPr>
                        <wps:spPr bwMode="auto">
                          <a:xfrm>
                            <a:off x="3732" y="1764"/>
                            <a:ext cx="286" cy="254"/>
                          </a:xfrm>
                          <a:custGeom>
                            <a:avLst/>
                            <a:gdLst>
                              <a:gd name="T0" fmla="*/ 0 w 286"/>
                              <a:gd name="T1" fmla="*/ 0 h 254"/>
                              <a:gd name="T2" fmla="*/ 132 w 286"/>
                              <a:gd name="T3" fmla="*/ 240 h 254"/>
                              <a:gd name="T4" fmla="*/ 285 w 286"/>
                              <a:gd name="T5" fmla="*/ 253 h 254"/>
                              <a:gd name="T6" fmla="*/ 149 w 286"/>
                              <a:gd name="T7" fmla="*/ 11 h 254"/>
                              <a:gd name="T8" fmla="*/ 0 w 286"/>
                              <a:gd name="T9" fmla="*/ 0 h 2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6" h="254">
                                <a:moveTo>
                                  <a:pt x="0" y="0"/>
                                </a:moveTo>
                                <a:lnTo>
                                  <a:pt x="132" y="240"/>
                                </a:lnTo>
                                <a:lnTo>
                                  <a:pt x="285" y="253"/>
                                </a:lnTo>
                                <a:lnTo>
                                  <a:pt x="149" y="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47"/>
                        <wps:cNvSpPr>
                          <a:spLocks/>
                        </wps:cNvSpPr>
                        <wps:spPr bwMode="auto">
                          <a:xfrm>
                            <a:off x="3184" y="2187"/>
                            <a:ext cx="235" cy="278"/>
                          </a:xfrm>
                          <a:custGeom>
                            <a:avLst/>
                            <a:gdLst>
                              <a:gd name="T0" fmla="*/ 102 w 235"/>
                              <a:gd name="T1" fmla="*/ 0 h 278"/>
                              <a:gd name="T2" fmla="*/ 0 w 235"/>
                              <a:gd name="T3" fmla="*/ 35 h 278"/>
                              <a:gd name="T4" fmla="*/ 136 w 235"/>
                              <a:gd name="T5" fmla="*/ 277 h 278"/>
                              <a:gd name="T6" fmla="*/ 234 w 235"/>
                              <a:gd name="T7" fmla="*/ 236 h 278"/>
                              <a:gd name="T8" fmla="*/ 102 w 235"/>
                              <a:gd name="T9" fmla="*/ 0 h 2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5" h="278">
                                <a:moveTo>
                                  <a:pt x="102" y="0"/>
                                </a:moveTo>
                                <a:lnTo>
                                  <a:pt x="0" y="35"/>
                                </a:lnTo>
                                <a:lnTo>
                                  <a:pt x="136" y="277"/>
                                </a:lnTo>
                                <a:lnTo>
                                  <a:pt x="234" y="236"/>
                                </a:lnTo>
                                <a:lnTo>
                                  <a:pt x="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48"/>
                        <wps:cNvSpPr>
                          <a:spLocks/>
                        </wps:cNvSpPr>
                        <wps:spPr bwMode="auto">
                          <a:xfrm>
                            <a:off x="3178" y="2222"/>
                            <a:ext cx="144" cy="394"/>
                          </a:xfrm>
                          <a:custGeom>
                            <a:avLst/>
                            <a:gdLst>
                              <a:gd name="T0" fmla="*/ 6 w 144"/>
                              <a:gd name="T1" fmla="*/ 0 h 394"/>
                              <a:gd name="T2" fmla="*/ 0 w 144"/>
                              <a:gd name="T3" fmla="*/ 147 h 394"/>
                              <a:gd name="T4" fmla="*/ 134 w 144"/>
                              <a:gd name="T5" fmla="*/ 393 h 394"/>
                              <a:gd name="T6" fmla="*/ 143 w 144"/>
                              <a:gd name="T7" fmla="*/ 241 h 394"/>
                              <a:gd name="T8" fmla="*/ 6 w 144"/>
                              <a:gd name="T9" fmla="*/ 0 h 3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44" h="394">
                                <a:moveTo>
                                  <a:pt x="6" y="0"/>
                                </a:moveTo>
                                <a:lnTo>
                                  <a:pt x="0" y="147"/>
                                </a:lnTo>
                                <a:lnTo>
                                  <a:pt x="134" y="393"/>
                                </a:lnTo>
                                <a:lnTo>
                                  <a:pt x="143" y="241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49"/>
                        <wps:cNvSpPr>
                          <a:spLocks/>
                        </wps:cNvSpPr>
                        <wps:spPr bwMode="auto">
                          <a:xfrm>
                            <a:off x="3286" y="2185"/>
                            <a:ext cx="223" cy="348"/>
                          </a:xfrm>
                          <a:custGeom>
                            <a:avLst/>
                            <a:gdLst>
                              <a:gd name="T0" fmla="*/ 0 w 223"/>
                              <a:gd name="T1" fmla="*/ 0 h 348"/>
                              <a:gd name="T2" fmla="*/ 132 w 223"/>
                              <a:gd name="T3" fmla="*/ 238 h 348"/>
                              <a:gd name="T4" fmla="*/ 222 w 223"/>
                              <a:gd name="T5" fmla="*/ 347 h 348"/>
                              <a:gd name="T6" fmla="*/ 85 w 223"/>
                              <a:gd name="T7" fmla="*/ 99 h 348"/>
                              <a:gd name="T8" fmla="*/ 0 w 223"/>
                              <a:gd name="T9" fmla="*/ 0 h 3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3" h="348">
                                <a:moveTo>
                                  <a:pt x="0" y="0"/>
                                </a:moveTo>
                                <a:lnTo>
                                  <a:pt x="132" y="238"/>
                                </a:lnTo>
                                <a:lnTo>
                                  <a:pt x="222" y="347"/>
                                </a:lnTo>
                                <a:lnTo>
                                  <a:pt x="85" y="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50"/>
                        <wps:cNvSpPr>
                          <a:spLocks/>
                        </wps:cNvSpPr>
                        <wps:spPr bwMode="auto">
                          <a:xfrm>
                            <a:off x="3461" y="2080"/>
                            <a:ext cx="187" cy="360"/>
                          </a:xfrm>
                          <a:custGeom>
                            <a:avLst/>
                            <a:gdLst>
                              <a:gd name="T0" fmla="*/ 0 w 187"/>
                              <a:gd name="T1" fmla="*/ 0 h 360"/>
                              <a:gd name="T2" fmla="*/ 57 w 187"/>
                              <a:gd name="T3" fmla="*/ 126 h 360"/>
                              <a:gd name="T4" fmla="*/ 186 w 187"/>
                              <a:gd name="T5" fmla="*/ 359 h 360"/>
                              <a:gd name="T6" fmla="*/ 182 w 187"/>
                              <a:gd name="T7" fmla="*/ 351 h 360"/>
                              <a:gd name="T8" fmla="*/ 134 w 187"/>
                              <a:gd name="T9" fmla="*/ 236 h 360"/>
                              <a:gd name="T10" fmla="*/ 0 w 187"/>
                              <a:gd name="T11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87" h="360">
                                <a:moveTo>
                                  <a:pt x="0" y="0"/>
                                </a:moveTo>
                                <a:lnTo>
                                  <a:pt x="57" y="126"/>
                                </a:lnTo>
                                <a:lnTo>
                                  <a:pt x="186" y="359"/>
                                </a:lnTo>
                                <a:lnTo>
                                  <a:pt x="182" y="351"/>
                                </a:lnTo>
                                <a:lnTo>
                                  <a:pt x="134" y="2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51"/>
                        <wps:cNvSpPr>
                          <a:spLocks/>
                        </wps:cNvSpPr>
                        <wps:spPr bwMode="auto">
                          <a:xfrm>
                            <a:off x="3946" y="1306"/>
                            <a:ext cx="147" cy="374"/>
                          </a:xfrm>
                          <a:custGeom>
                            <a:avLst/>
                            <a:gdLst>
                              <a:gd name="T0" fmla="*/ 0 w 147"/>
                              <a:gd name="T1" fmla="*/ 0 h 374"/>
                              <a:gd name="T2" fmla="*/ 9 w 147"/>
                              <a:gd name="T3" fmla="*/ 135 h 374"/>
                              <a:gd name="T4" fmla="*/ 146 w 147"/>
                              <a:gd name="T5" fmla="*/ 373 h 374"/>
                              <a:gd name="T6" fmla="*/ 137 w 147"/>
                              <a:gd name="T7" fmla="*/ 236 h 374"/>
                              <a:gd name="T8" fmla="*/ 0 w 147"/>
                              <a:gd name="T9" fmla="*/ 0 h 3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47" h="374">
                                <a:moveTo>
                                  <a:pt x="0" y="0"/>
                                </a:moveTo>
                                <a:lnTo>
                                  <a:pt x="9" y="135"/>
                                </a:lnTo>
                                <a:lnTo>
                                  <a:pt x="146" y="373"/>
                                </a:lnTo>
                                <a:lnTo>
                                  <a:pt x="137" y="2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52"/>
                        <wps:cNvSpPr>
                          <a:spLocks/>
                        </wps:cNvSpPr>
                        <wps:spPr bwMode="auto">
                          <a:xfrm>
                            <a:off x="3882" y="1630"/>
                            <a:ext cx="187" cy="387"/>
                          </a:xfrm>
                          <a:custGeom>
                            <a:avLst/>
                            <a:gdLst>
                              <a:gd name="T0" fmla="*/ 50 w 187"/>
                              <a:gd name="T1" fmla="*/ 0 h 387"/>
                              <a:gd name="T2" fmla="*/ 0 w 187"/>
                              <a:gd name="T3" fmla="*/ 145 h 387"/>
                              <a:gd name="T4" fmla="*/ 134 w 187"/>
                              <a:gd name="T5" fmla="*/ 386 h 387"/>
                              <a:gd name="T6" fmla="*/ 186 w 187"/>
                              <a:gd name="T7" fmla="*/ 241 h 387"/>
                              <a:gd name="T8" fmla="*/ 50 w 187"/>
                              <a:gd name="T9" fmla="*/ 0 h 3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87" h="387">
                                <a:moveTo>
                                  <a:pt x="50" y="0"/>
                                </a:moveTo>
                                <a:lnTo>
                                  <a:pt x="0" y="145"/>
                                </a:lnTo>
                                <a:lnTo>
                                  <a:pt x="134" y="386"/>
                                </a:lnTo>
                                <a:lnTo>
                                  <a:pt x="186" y="241"/>
                                </a:lnTo>
                                <a:lnTo>
                                  <a:pt x="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53"/>
                        <wps:cNvSpPr>
                          <a:spLocks/>
                        </wps:cNvSpPr>
                        <wps:spPr bwMode="auto">
                          <a:xfrm>
                            <a:off x="3371" y="2205"/>
                            <a:ext cx="279" cy="328"/>
                          </a:xfrm>
                          <a:custGeom>
                            <a:avLst/>
                            <a:gdLst>
                              <a:gd name="T0" fmla="*/ 147 w 279"/>
                              <a:gd name="T1" fmla="*/ 0 h 328"/>
                              <a:gd name="T2" fmla="*/ 0 w 279"/>
                              <a:gd name="T3" fmla="*/ 85 h 328"/>
                              <a:gd name="T4" fmla="*/ 1 w 279"/>
                              <a:gd name="T5" fmla="*/ 87 h 328"/>
                              <a:gd name="T6" fmla="*/ 137 w 279"/>
                              <a:gd name="T7" fmla="*/ 327 h 328"/>
                              <a:gd name="T8" fmla="*/ 278 w 279"/>
                              <a:gd name="T9" fmla="*/ 239 h 328"/>
                              <a:gd name="T10" fmla="*/ 147 w 279"/>
                              <a:gd name="T11" fmla="*/ 0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79" h="328">
                                <a:moveTo>
                                  <a:pt x="147" y="0"/>
                                </a:moveTo>
                                <a:lnTo>
                                  <a:pt x="0" y="85"/>
                                </a:lnTo>
                                <a:lnTo>
                                  <a:pt x="1" y="87"/>
                                </a:lnTo>
                                <a:lnTo>
                                  <a:pt x="137" y="327"/>
                                </a:lnTo>
                                <a:lnTo>
                                  <a:pt x="278" y="239"/>
                                </a:lnTo>
                                <a:lnTo>
                                  <a:pt x="1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BD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54"/>
                        <wps:cNvSpPr>
                          <a:spLocks/>
                        </wps:cNvSpPr>
                        <wps:spPr bwMode="auto">
                          <a:xfrm>
                            <a:off x="3461" y="2008"/>
                            <a:ext cx="218" cy="309"/>
                          </a:xfrm>
                          <a:custGeom>
                            <a:avLst/>
                            <a:gdLst>
                              <a:gd name="T0" fmla="*/ 84 w 218"/>
                              <a:gd name="T1" fmla="*/ 0 h 309"/>
                              <a:gd name="T2" fmla="*/ 0 w 218"/>
                              <a:gd name="T3" fmla="*/ 72 h 309"/>
                              <a:gd name="T4" fmla="*/ 134 w 218"/>
                              <a:gd name="T5" fmla="*/ 308 h 309"/>
                              <a:gd name="T6" fmla="*/ 217 w 218"/>
                              <a:gd name="T7" fmla="*/ 238 h 309"/>
                              <a:gd name="T8" fmla="*/ 84 w 218"/>
                              <a:gd name="T9" fmla="*/ 0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8" h="309">
                                <a:moveTo>
                                  <a:pt x="84" y="0"/>
                                </a:moveTo>
                                <a:lnTo>
                                  <a:pt x="0" y="72"/>
                                </a:lnTo>
                                <a:lnTo>
                                  <a:pt x="134" y="308"/>
                                </a:lnTo>
                                <a:lnTo>
                                  <a:pt x="217" y="238"/>
                                </a:lnTo>
                                <a:lnTo>
                                  <a:pt x="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BD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55"/>
                        <wps:cNvSpPr>
                          <a:spLocks/>
                        </wps:cNvSpPr>
                        <wps:spPr bwMode="auto">
                          <a:xfrm>
                            <a:off x="3675" y="1950"/>
                            <a:ext cx="242" cy="361"/>
                          </a:xfrm>
                          <a:custGeom>
                            <a:avLst/>
                            <a:gdLst>
                              <a:gd name="T0" fmla="*/ 107 w 242"/>
                              <a:gd name="T1" fmla="*/ 0 h 361"/>
                              <a:gd name="T2" fmla="*/ 0 w 242"/>
                              <a:gd name="T3" fmla="*/ 125 h 361"/>
                              <a:gd name="T4" fmla="*/ 137 w 242"/>
                              <a:gd name="T5" fmla="*/ 360 h 361"/>
                              <a:gd name="T6" fmla="*/ 241 w 242"/>
                              <a:gd name="T7" fmla="*/ 237 h 361"/>
                              <a:gd name="T8" fmla="*/ 107 w 242"/>
                              <a:gd name="T9" fmla="*/ 0 h 3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2" h="361">
                                <a:moveTo>
                                  <a:pt x="107" y="0"/>
                                </a:moveTo>
                                <a:lnTo>
                                  <a:pt x="0" y="125"/>
                                </a:lnTo>
                                <a:lnTo>
                                  <a:pt x="137" y="360"/>
                                </a:lnTo>
                                <a:lnTo>
                                  <a:pt x="241" y="237"/>
                                </a:lnTo>
                                <a:lnTo>
                                  <a:pt x="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BD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56"/>
                        <wps:cNvSpPr>
                          <a:spLocks/>
                        </wps:cNvSpPr>
                        <wps:spPr bwMode="auto">
                          <a:xfrm>
                            <a:off x="3785" y="1492"/>
                            <a:ext cx="92" cy="125"/>
                          </a:xfrm>
                          <a:custGeom>
                            <a:avLst/>
                            <a:gdLst>
                              <a:gd name="T0" fmla="*/ 17 w 92"/>
                              <a:gd name="T1" fmla="*/ 0 h 125"/>
                              <a:gd name="T2" fmla="*/ 0 w 92"/>
                              <a:gd name="T3" fmla="*/ 96 h 125"/>
                              <a:gd name="T4" fmla="*/ 91 w 92"/>
                              <a:gd name="T5" fmla="*/ 124 h 125"/>
                              <a:gd name="T6" fmla="*/ 17 w 92"/>
                              <a:gd name="T7" fmla="*/ 0 h 1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2" h="125">
                                <a:moveTo>
                                  <a:pt x="17" y="0"/>
                                </a:moveTo>
                                <a:lnTo>
                                  <a:pt x="0" y="96"/>
                                </a:lnTo>
                                <a:lnTo>
                                  <a:pt x="91" y="124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BD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57"/>
                        <wps:cNvSpPr>
                          <a:spLocks/>
                        </wps:cNvSpPr>
                        <wps:spPr bwMode="auto">
                          <a:xfrm>
                            <a:off x="2489" y="2209"/>
                            <a:ext cx="227" cy="355"/>
                          </a:xfrm>
                          <a:custGeom>
                            <a:avLst/>
                            <a:gdLst>
                              <a:gd name="T0" fmla="*/ 115 w 227"/>
                              <a:gd name="T1" fmla="*/ 0 h 355"/>
                              <a:gd name="T2" fmla="*/ 0 w 227"/>
                              <a:gd name="T3" fmla="*/ 112 h 355"/>
                              <a:gd name="T4" fmla="*/ 132 w 227"/>
                              <a:gd name="T5" fmla="*/ 354 h 355"/>
                              <a:gd name="T6" fmla="*/ 226 w 227"/>
                              <a:gd name="T7" fmla="*/ 264 h 355"/>
                              <a:gd name="T8" fmla="*/ 177 w 227"/>
                              <a:gd name="T9" fmla="*/ 174 h 355"/>
                              <a:gd name="T10" fmla="*/ 185 w 227"/>
                              <a:gd name="T11" fmla="*/ 118 h 355"/>
                              <a:gd name="T12" fmla="*/ 115 w 227"/>
                              <a:gd name="T13" fmla="*/ 0 h 3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27" h="355">
                                <a:moveTo>
                                  <a:pt x="115" y="0"/>
                                </a:moveTo>
                                <a:lnTo>
                                  <a:pt x="0" y="112"/>
                                </a:lnTo>
                                <a:lnTo>
                                  <a:pt x="132" y="354"/>
                                </a:lnTo>
                                <a:lnTo>
                                  <a:pt x="226" y="264"/>
                                </a:lnTo>
                                <a:lnTo>
                                  <a:pt x="177" y="174"/>
                                </a:lnTo>
                                <a:lnTo>
                                  <a:pt x="185" y="118"/>
                                </a:lnTo>
                                <a:lnTo>
                                  <a:pt x="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58"/>
                        <wps:cNvSpPr>
                          <a:spLocks/>
                        </wps:cNvSpPr>
                        <wps:spPr bwMode="auto">
                          <a:xfrm>
                            <a:off x="2240" y="2053"/>
                            <a:ext cx="195" cy="308"/>
                          </a:xfrm>
                          <a:custGeom>
                            <a:avLst/>
                            <a:gdLst>
                              <a:gd name="T0" fmla="*/ 150 w 195"/>
                              <a:gd name="T1" fmla="*/ 0 h 308"/>
                              <a:gd name="T2" fmla="*/ 0 w 195"/>
                              <a:gd name="T3" fmla="*/ 71 h 308"/>
                              <a:gd name="T4" fmla="*/ 140 w 195"/>
                              <a:gd name="T5" fmla="*/ 307 h 308"/>
                              <a:gd name="T6" fmla="*/ 183 w 195"/>
                              <a:gd name="T7" fmla="*/ 284 h 308"/>
                              <a:gd name="T8" fmla="*/ 127 w 195"/>
                              <a:gd name="T9" fmla="*/ 184 h 308"/>
                              <a:gd name="T10" fmla="*/ 194 w 195"/>
                              <a:gd name="T11" fmla="*/ 82 h 308"/>
                              <a:gd name="T12" fmla="*/ 150 w 195"/>
                              <a:gd name="T13" fmla="*/ 0 h 3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95" h="308">
                                <a:moveTo>
                                  <a:pt x="150" y="0"/>
                                </a:moveTo>
                                <a:lnTo>
                                  <a:pt x="0" y="71"/>
                                </a:lnTo>
                                <a:lnTo>
                                  <a:pt x="140" y="307"/>
                                </a:lnTo>
                                <a:lnTo>
                                  <a:pt x="183" y="284"/>
                                </a:lnTo>
                                <a:lnTo>
                                  <a:pt x="127" y="184"/>
                                </a:lnTo>
                                <a:lnTo>
                                  <a:pt x="194" y="82"/>
                                </a:lnTo>
                                <a:lnTo>
                                  <a:pt x="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59"/>
                        <wps:cNvSpPr>
                          <a:spLocks/>
                        </wps:cNvSpPr>
                        <wps:spPr bwMode="auto">
                          <a:xfrm>
                            <a:off x="2604" y="2208"/>
                            <a:ext cx="91" cy="122"/>
                          </a:xfrm>
                          <a:custGeom>
                            <a:avLst/>
                            <a:gdLst>
                              <a:gd name="T0" fmla="*/ 0 w 91"/>
                              <a:gd name="T1" fmla="*/ 0 h 122"/>
                              <a:gd name="T2" fmla="*/ 0 w 91"/>
                              <a:gd name="T3" fmla="*/ 0 h 122"/>
                              <a:gd name="T4" fmla="*/ 71 w 91"/>
                              <a:gd name="T5" fmla="*/ 121 h 122"/>
                              <a:gd name="T6" fmla="*/ 90 w 91"/>
                              <a:gd name="T7" fmla="*/ 30 h 122"/>
                              <a:gd name="T8" fmla="*/ 0 w 91"/>
                              <a:gd name="T9" fmla="*/ 0 h 1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1" h="12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71" y="121"/>
                                </a:lnTo>
                                <a:lnTo>
                                  <a:pt x="90" y="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60"/>
                        <wps:cNvSpPr>
                          <a:spLocks/>
                        </wps:cNvSpPr>
                        <wps:spPr bwMode="auto">
                          <a:xfrm>
                            <a:off x="2819" y="2275"/>
                            <a:ext cx="201" cy="380"/>
                          </a:xfrm>
                          <a:custGeom>
                            <a:avLst/>
                            <a:gdLst>
                              <a:gd name="T0" fmla="*/ 66 w 201"/>
                              <a:gd name="T1" fmla="*/ 0 h 380"/>
                              <a:gd name="T2" fmla="*/ 0 w 201"/>
                              <a:gd name="T3" fmla="*/ 143 h 380"/>
                              <a:gd name="T4" fmla="*/ 131 w 201"/>
                              <a:gd name="T5" fmla="*/ 379 h 380"/>
                              <a:gd name="T6" fmla="*/ 200 w 201"/>
                              <a:gd name="T7" fmla="*/ 237 h 380"/>
                              <a:gd name="T8" fmla="*/ 66 w 201"/>
                              <a:gd name="T9" fmla="*/ 0 h 3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1" h="380">
                                <a:moveTo>
                                  <a:pt x="66" y="0"/>
                                </a:moveTo>
                                <a:lnTo>
                                  <a:pt x="0" y="143"/>
                                </a:lnTo>
                                <a:lnTo>
                                  <a:pt x="131" y="379"/>
                                </a:lnTo>
                                <a:lnTo>
                                  <a:pt x="200" y="237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61"/>
                        <wps:cNvSpPr>
                          <a:spLocks/>
                        </wps:cNvSpPr>
                        <wps:spPr bwMode="auto">
                          <a:xfrm>
                            <a:off x="2880" y="2259"/>
                            <a:ext cx="210" cy="256"/>
                          </a:xfrm>
                          <a:custGeom>
                            <a:avLst/>
                            <a:gdLst>
                              <a:gd name="T0" fmla="*/ 102 w 210"/>
                              <a:gd name="T1" fmla="*/ 0 h 256"/>
                              <a:gd name="T2" fmla="*/ 0 w 210"/>
                              <a:gd name="T3" fmla="*/ 3 h 256"/>
                              <a:gd name="T4" fmla="*/ 133 w 210"/>
                              <a:gd name="T5" fmla="*/ 254 h 256"/>
                              <a:gd name="T6" fmla="*/ 209 w 210"/>
                              <a:gd name="T7" fmla="*/ 255 h 256"/>
                              <a:gd name="T8" fmla="*/ 102 w 210"/>
                              <a:gd name="T9" fmla="*/ 0 h 2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0" h="256">
                                <a:moveTo>
                                  <a:pt x="102" y="0"/>
                                </a:moveTo>
                                <a:lnTo>
                                  <a:pt x="0" y="3"/>
                                </a:lnTo>
                                <a:lnTo>
                                  <a:pt x="133" y="254"/>
                                </a:lnTo>
                                <a:lnTo>
                                  <a:pt x="209" y="255"/>
                                </a:lnTo>
                                <a:lnTo>
                                  <a:pt x="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62"/>
                        <wps:cNvSpPr>
                          <a:spLocks/>
                        </wps:cNvSpPr>
                        <wps:spPr bwMode="auto">
                          <a:xfrm>
                            <a:off x="2664" y="2384"/>
                            <a:ext cx="287" cy="270"/>
                          </a:xfrm>
                          <a:custGeom>
                            <a:avLst/>
                            <a:gdLst>
                              <a:gd name="T0" fmla="*/ 0 w 287"/>
                              <a:gd name="T1" fmla="*/ 0 h 270"/>
                              <a:gd name="T2" fmla="*/ 133 w 287"/>
                              <a:gd name="T3" fmla="*/ 241 h 270"/>
                              <a:gd name="T4" fmla="*/ 286 w 287"/>
                              <a:gd name="T5" fmla="*/ 269 h 270"/>
                              <a:gd name="T6" fmla="*/ 154 w 287"/>
                              <a:gd name="T7" fmla="*/ 33 h 270"/>
                              <a:gd name="T8" fmla="*/ 0 w 287"/>
                              <a:gd name="T9" fmla="*/ 0 h 2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7" h="270">
                                <a:moveTo>
                                  <a:pt x="0" y="0"/>
                                </a:moveTo>
                                <a:lnTo>
                                  <a:pt x="133" y="241"/>
                                </a:lnTo>
                                <a:lnTo>
                                  <a:pt x="286" y="269"/>
                                </a:lnTo>
                                <a:lnTo>
                                  <a:pt x="154" y="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63"/>
                        <wps:cNvSpPr>
                          <a:spLocks/>
                        </wps:cNvSpPr>
                        <wps:spPr bwMode="auto">
                          <a:xfrm>
                            <a:off x="3015" y="2369"/>
                            <a:ext cx="298" cy="279"/>
                          </a:xfrm>
                          <a:custGeom>
                            <a:avLst/>
                            <a:gdLst>
                              <a:gd name="T0" fmla="*/ 162 w 298"/>
                              <a:gd name="T1" fmla="*/ 0 h 279"/>
                              <a:gd name="T2" fmla="*/ 0 w 298"/>
                              <a:gd name="T3" fmla="*/ 38 h 279"/>
                              <a:gd name="T4" fmla="*/ 140 w 298"/>
                              <a:gd name="T5" fmla="*/ 278 h 279"/>
                              <a:gd name="T6" fmla="*/ 297 w 298"/>
                              <a:gd name="T7" fmla="*/ 246 h 279"/>
                              <a:gd name="T8" fmla="*/ 162 w 298"/>
                              <a:gd name="T9" fmla="*/ 0 h 2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98" h="279">
                                <a:moveTo>
                                  <a:pt x="162" y="0"/>
                                </a:moveTo>
                                <a:lnTo>
                                  <a:pt x="0" y="38"/>
                                </a:lnTo>
                                <a:lnTo>
                                  <a:pt x="140" y="278"/>
                                </a:lnTo>
                                <a:lnTo>
                                  <a:pt x="297" y="246"/>
                                </a:lnTo>
                                <a:lnTo>
                                  <a:pt x="1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64"/>
                        <wps:cNvSpPr>
                          <a:spLocks/>
                        </wps:cNvSpPr>
                        <wps:spPr bwMode="auto">
                          <a:xfrm>
                            <a:off x="2365" y="2241"/>
                            <a:ext cx="258" cy="323"/>
                          </a:xfrm>
                          <a:custGeom>
                            <a:avLst/>
                            <a:gdLst>
                              <a:gd name="T0" fmla="*/ 0 w 258"/>
                              <a:gd name="T1" fmla="*/ 0 h 323"/>
                              <a:gd name="T2" fmla="*/ 136 w 258"/>
                              <a:gd name="T3" fmla="*/ 241 h 323"/>
                              <a:gd name="T4" fmla="*/ 257 w 258"/>
                              <a:gd name="T5" fmla="*/ 322 h 323"/>
                              <a:gd name="T6" fmla="*/ 123 w 258"/>
                              <a:gd name="T7" fmla="*/ 78 h 323"/>
                              <a:gd name="T8" fmla="*/ 0 w 258"/>
                              <a:gd name="T9" fmla="*/ 0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58" h="323">
                                <a:moveTo>
                                  <a:pt x="0" y="0"/>
                                </a:moveTo>
                                <a:lnTo>
                                  <a:pt x="136" y="241"/>
                                </a:lnTo>
                                <a:lnTo>
                                  <a:pt x="257" y="322"/>
                                </a:lnTo>
                                <a:lnTo>
                                  <a:pt x="123" y="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2207" y="725"/>
                            <a:ext cx="1740" cy="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16CD" w:rsidRDefault="00140BAD" w:rsidP="00F016CD">
                              <w:pPr>
                                <w:spacing w:line="170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33C8123" wp14:editId="4332C141">
                                    <wp:extent cx="1114425" cy="1085850"/>
                                    <wp:effectExtent l="0" t="0" r="9525" b="0"/>
                                    <wp:docPr id="39" name="Picture 3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114425" cy="10858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F016CD" w:rsidRDefault="00F016CD" w:rsidP="00F016CD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2672" y="1011"/>
                            <a:ext cx="920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16CD" w:rsidRDefault="00140BAD" w:rsidP="00F016CD">
                              <w:pPr>
                                <w:spacing w:line="26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57D4149" wp14:editId="113E852F">
                                    <wp:extent cx="590550" cy="171450"/>
                                    <wp:effectExtent l="0" t="0" r="0" b="0"/>
                                    <wp:docPr id="40" name="Picture 4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90550" cy="1714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F016CD" w:rsidRDefault="00F016CD" w:rsidP="00F016CD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710" y="1200"/>
                            <a:ext cx="1780" cy="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16CD" w:rsidRDefault="00140BAD" w:rsidP="00F016CD">
                              <w:pPr>
                                <w:spacing w:line="68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76CC225" wp14:editId="7260AE80">
                                    <wp:extent cx="1123950" cy="438150"/>
                                    <wp:effectExtent l="0" t="0" r="0" b="0"/>
                                    <wp:docPr id="41" name="Picture 4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123950" cy="4381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F016CD" w:rsidRDefault="00F016CD" w:rsidP="00F016CD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2728" y="1208"/>
                            <a:ext cx="640" cy="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16CD" w:rsidRDefault="00140BAD" w:rsidP="00F016CD">
                              <w:pPr>
                                <w:spacing w:line="78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68812A0" wp14:editId="4D3F4097">
                                    <wp:extent cx="409575" cy="495300"/>
                                    <wp:effectExtent l="0" t="0" r="9525" b="0"/>
                                    <wp:docPr id="42" name="Picture 4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09575" cy="4953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F016CD" w:rsidRDefault="00F016CD" w:rsidP="00F016CD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76B89AB" id="Group 36" o:spid="_x0000_s1026" style="position:absolute;margin-left:34.15pt;margin-top:41.4pt;width:169.75pt;height:97.1pt;z-index:-251656192;mso-position-horizontal-relative:page;mso-position-vertical-relative:page" coordorigin="710,724" coordsize="3395,1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" o:allowincell="f">
                <v:shape id="Freeform 37" o:spid="_x0000_s1027" style="position:absolute;left:3052;top:734;width:77;height:141;visibility:visible;mso-wrap-style:square;v-text-anchor:top" coordsize="77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" path="m,l29,140r47,-4l,xe" fillcolor="#a7a9ac" stroked="f">
                  <v:path arrowok="t" o:connecttype="custom" o:connectlocs="0,0;29,140;76,136;0,0" o:connectangles="0,0,0,0"/>
                </v:shape>
                <v:shape id="Freeform 38" o:spid="_x0000_s1028" style="position:absolute;left:3366;top:750;width:124;height:183;visibility:visible;mso-wrap-style:square;v-text-anchor:top" coordsize="124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" path="m37,l,143r94,39l123,151,37,xe" fillcolor="#a7a9ac" stroked="f">
                  <v:path arrowok="t" o:connecttype="custom" o:connectlocs="37,0;0,143;94,182;123,151;37,0" o:connectangles="0,0,0,0,0"/>
                </v:shape>
                <v:shape id="Freeform 39" o:spid="_x0000_s1029" style="position:absolute;left:3605;top:891;width:178;height:199;visibility:visible;mso-wrap-style:square;v-text-anchor:top" coordsize="178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" path="m92,l,129r69,69l177,154,92,xe" fillcolor="#a7a9ac" stroked="f">
                  <v:path arrowok="t" o:connecttype="custom" o:connectlocs="92,0;0,129;69,198;177,154;92,0" o:connectangles="0,0,0,0,0"/>
                </v:shape>
                <v:group id="Group 40" o:spid="_x0000_s1030" style="position:absolute;left:3758;top:1131;width:272;height:263" coordorigin="3758,1131" coordsize="272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41" o:spid="_x0000_s1031" style="position:absolute;left:3758;top:1131;width:272;height:263;visibility:visible;mso-wrap-style:square;v-text-anchor:top" coordsize="272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" path="m232,177r-46,l238,262r33,-15l232,177xe" fillcolor="#a7a9ac" stroked="f">
                    <v:path arrowok="t" o:connecttype="custom" o:connectlocs="232,177;186,177;238,262;271,247;232,177" o:connectangles="0,0,0,0,0"/>
                  </v:shape>
                  <v:shape id="Freeform 42" o:spid="_x0000_s1032" style="position:absolute;left:3758;top:1131;width:272;height:263;visibility:visible;mso-wrap-style:square;v-text-anchor:top" coordsize="272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" path="m133,l,92,26,194,186,177r46,l133,xe" fillcolor="#a7a9ac" stroked="f">
                    <v:path arrowok="t" o:connecttype="custom" o:connectlocs="133,0;0,92;26,194;186,177;232,177;133,0" o:connectangles="0,0,0,0,0,0"/>
                  </v:shape>
                </v:group>
                <v:shape id="Freeform 43" o:spid="_x0000_s1033" style="position:absolute;left:3801;top:1442;width:293;height:279;visibility:visible;mso-wrap-style:square;v-text-anchor:top" coordsize="293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" path="m154,l,49,75,175r53,17l177,279,292,238,154,xe" fillcolor="#a7a9ac" stroked="f">
                  <v:path arrowok="t" o:connecttype="custom" o:connectlocs="154,0;0,49;75,175;128,192;177,279;292,238;154,0" o:connectangles="0,0,0,0,0,0,0"/>
                </v:shape>
                <v:shape id="Freeform 44" o:spid="_x0000_s1034" style="position:absolute;left:3541;top:2003;width:271;height:307;visibility:visible;mso-wrap-style:square;v-text-anchor:top" coordsize="271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" path="m,l137,243r133,63l134,74,,xe" fillcolor="#a7a9ac" stroked="f">
                  <v:path arrowok="t" o:connecttype="custom" o:connectlocs="0,0;137,243;270,306;134,74;0,0" o:connectangles="0,0,0,0,0"/>
                </v:shape>
                <v:shape id="Freeform 45" o:spid="_x0000_s1035" style="position:absolute;left:3666;top:1763;width:199;height:288;visibility:visible;mso-wrap-style:square;v-text-anchor:top" coordsize="199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" path="m65,l,89,174,287r24,-46l65,xe" fillcolor="#b2b4b6" stroked="f">
                  <v:path arrowok="t" o:connecttype="custom" o:connectlocs="65,0;0,89;174,287;198,241;65,0" o:connectangles="0,0,0,0,0"/>
                </v:shape>
                <v:shape id="Freeform 46" o:spid="_x0000_s1036" style="position:absolute;left:3732;top:1764;width:286;height:254;visibility:visible;mso-wrap-style:square;v-text-anchor:top" coordsize="286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" path="m,l132,240r153,13l149,11,,xe" fillcolor="#a7a9ac" stroked="f">
                  <v:path arrowok="t" o:connecttype="custom" o:connectlocs="0,0;132,240;285,253;149,11;0,0" o:connectangles="0,0,0,0,0"/>
                </v:shape>
                <v:shape id="Freeform 47" o:spid="_x0000_s1037" style="position:absolute;left:3184;top:2187;width:235;height:278;visibility:visible;mso-wrap-style:square;v-text-anchor:top" coordsize="235,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" path="m102,l,35,136,277r98,-41l102,xe" fillcolor="#a7a9ac" stroked="f">
                  <v:path arrowok="t" o:connecttype="custom" o:connectlocs="102,0;0,35;136,277;234,236;102,0" o:connectangles="0,0,0,0,0"/>
                </v:shape>
                <v:shape id="Freeform 48" o:spid="_x0000_s1038" style="position:absolute;left:3178;top:2222;width:144;height:394;visibility:visible;mso-wrap-style:square;v-text-anchor:top" coordsize="144,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" path="m6,l,147,134,393r9,-152l6,xe" fillcolor="#939598" stroked="f">
                  <v:path arrowok="t" o:connecttype="custom" o:connectlocs="6,0;0,147;134,393;143,241;6,0" o:connectangles="0,0,0,0,0"/>
                </v:shape>
                <v:shape id="Freeform 49" o:spid="_x0000_s1039" style="position:absolute;left:3286;top:2185;width:223;height:348;visibility:visible;mso-wrap-style:square;v-text-anchor:top" coordsize="223,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" path="m,l132,238r90,109l85,99,,xe" fillcolor="#939598" stroked="f">
                  <v:path arrowok="t" o:connecttype="custom" o:connectlocs="0,0;132,238;222,347;85,99;0,0" o:connectangles="0,0,0,0,0"/>
                </v:shape>
                <v:shape id="Freeform 50" o:spid="_x0000_s1040" style="position:absolute;left:3461;top:2080;width:187;height:360;visibility:visible;mso-wrap-style:square;v-text-anchor:top" coordsize="187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" path="m,l57,126,186,359r-4,-8l134,236,,xe" fillcolor="#a7a9ac" stroked="f">
                  <v:path arrowok="t" o:connecttype="custom" o:connectlocs="0,0;57,126;186,359;182,351;134,236;0,0" o:connectangles="0,0,0,0,0,0"/>
                </v:shape>
                <v:shape id="Freeform 51" o:spid="_x0000_s1041" style="position:absolute;left:3946;top:1306;width:147;height:374;visibility:visible;mso-wrap-style:square;v-text-anchor:top" coordsize="147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" path="m,l9,135,146,373,137,236,,xe" fillcolor="#d1d3d4" stroked="f">
                  <v:path arrowok="t" o:connecttype="custom" o:connectlocs="0,0;9,135;146,373;137,236;0,0" o:connectangles="0,0,0,0,0"/>
                </v:shape>
                <v:shape id="Freeform 52" o:spid="_x0000_s1042" style="position:absolute;left:3882;top:1630;width:187;height:387;visibility:visible;mso-wrap-style:square;v-text-anchor:top" coordsize="187,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" path="m50,l,145,134,386,186,241,50,xe" fillcolor="#d1d3d4" stroked="f">
                  <v:path arrowok="t" o:connecttype="custom" o:connectlocs="50,0;0,145;134,386;186,241;50,0" o:connectangles="0,0,0,0,0"/>
                </v:shape>
                <v:shape id="Freeform 53" o:spid="_x0000_s1043" style="position:absolute;left:3371;top:2205;width:279;height:328;visibility:visible;mso-wrap-style:square;v-text-anchor:top" coordsize="279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" path="m147,l,85r1,2l137,327,278,239,147,xe" fillcolor="#bbbdc0" stroked="f">
                  <v:path arrowok="t" o:connecttype="custom" o:connectlocs="147,0;0,85;1,87;137,327;278,239;147,0" o:connectangles="0,0,0,0,0,0"/>
                </v:shape>
                <v:shape id="Freeform 54" o:spid="_x0000_s1044" style="position:absolute;left:3461;top:2008;width:218;height:309;visibility:visible;mso-wrap-style:square;v-text-anchor:top" coordsize="218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" path="m84,l,72,134,308r83,-70l84,xe" fillcolor="#bbbdc0" stroked="f">
                  <v:path arrowok="t" o:connecttype="custom" o:connectlocs="84,0;0,72;134,308;217,238;84,0" o:connectangles="0,0,0,0,0"/>
                </v:shape>
                <v:shape id="Freeform 55" o:spid="_x0000_s1045" style="position:absolute;left:3675;top:1950;width:242;height:361;visibility:visible;mso-wrap-style:square;v-text-anchor:top" coordsize="242,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" path="m107,l,125,137,360,241,237,107,xe" fillcolor="#bbbdc0" stroked="f">
                  <v:path arrowok="t" o:connecttype="custom" o:connectlocs="107,0;0,125;137,360;241,237;107,0" o:connectangles="0,0,0,0,0"/>
                </v:shape>
                <v:shape id="Freeform 56" o:spid="_x0000_s1046" style="position:absolute;left:3785;top:1492;width:92;height:125;visibility:visible;mso-wrap-style:square;v-text-anchor:top" coordsize="92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" path="m17,l,96r91,28l17,xe" fillcolor="#bbbdc0" stroked="f">
                  <v:path arrowok="t" o:connecttype="custom" o:connectlocs="17,0;0,96;91,124;17,0" o:connectangles="0,0,0,0"/>
                </v:shape>
                <v:shape id="Freeform 57" o:spid="_x0000_s1047" style="position:absolute;left:2489;top:2209;width:227;height:355;visibility:visible;mso-wrap-style:square;v-text-anchor:top" coordsize="227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" path="m115,l,112,132,354r94,-90l177,174r8,-56l115,xe" fillcolor="#a7a9ac" stroked="f">
                  <v:path arrowok="t" o:connecttype="custom" o:connectlocs="115,0;0,112;132,354;226,264;177,174;185,118;115,0" o:connectangles="0,0,0,0,0,0,0"/>
                </v:shape>
                <v:shape id="Freeform 58" o:spid="_x0000_s1048" style="position:absolute;left:2240;top:2053;width:195;height:308;visibility:visible;mso-wrap-style:square;v-text-anchor:top" coordsize="19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" path="m150,l,71,140,307r43,-23l127,184,194,82,150,xe" fillcolor="#a7a9ac" stroked="f">
                  <v:path arrowok="t" o:connecttype="custom" o:connectlocs="150,0;0,71;140,307;183,284;127,184;194,82;150,0" o:connectangles="0,0,0,0,0,0,0"/>
                </v:shape>
                <v:shape id="Freeform 59" o:spid="_x0000_s1049" style="position:absolute;left:2604;top:2208;width:91;height:122;visibility:visible;mso-wrap-style:square;v-text-anchor:top" coordsize="91,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" path="m,l,,71,121,90,30,,xe" fillcolor="#58595b" stroked="f">
                  <v:path arrowok="t" o:connecttype="custom" o:connectlocs="0,0;0,0;71,121;90,30;0,0" o:connectangles="0,0,0,0,0"/>
                </v:shape>
                <v:shape id="Freeform 60" o:spid="_x0000_s1050" style="position:absolute;left:2819;top:2275;width:201;height:380;visibility:visible;mso-wrap-style:square;v-text-anchor:top" coordsize="201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" path="m66,l,143,131,379,200,237,66,xe" fillcolor="#a7a9ac" stroked="f">
                  <v:path arrowok="t" o:connecttype="custom" o:connectlocs="66,0;0,143;131,379;200,237;66,0" o:connectangles="0,0,0,0,0"/>
                </v:shape>
                <v:shape id="Freeform 61" o:spid="_x0000_s1051" style="position:absolute;left:2880;top:2259;width:210;height:256;visibility:visible;mso-wrap-style:square;v-text-anchor:top" coordsize="210,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" path="m102,l,3,133,254r76,1l102,xe" fillcolor="#939598" stroked="f">
                  <v:path arrowok="t" o:connecttype="custom" o:connectlocs="102,0;0,3;133,254;209,255;102,0" o:connectangles="0,0,0,0,0"/>
                </v:shape>
                <v:shape id="Freeform 62" o:spid="_x0000_s1052" style="position:absolute;left:2664;top:2384;width:287;height:270;visibility:visible;mso-wrap-style:square;v-text-anchor:top" coordsize="28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" path="m,l133,241r153,28l154,33,,xe" fillcolor="#808285" stroked="f">
                  <v:path arrowok="t" o:connecttype="custom" o:connectlocs="0,0;133,241;286,269;154,33;0,0" o:connectangles="0,0,0,0,0"/>
                </v:shape>
                <v:shape id="Freeform 63" o:spid="_x0000_s1053" style="position:absolute;left:3015;top:2369;width:298;height:279;visibility:visible;mso-wrap-style:square;v-text-anchor:top" coordsize="298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" path="m162,l,38,140,278,297,246,162,xe" fillcolor="#808285" stroked="f">
                  <v:path arrowok="t" o:connecttype="custom" o:connectlocs="162,0;0,38;140,278;297,246;162,0" o:connectangles="0,0,0,0,0"/>
                </v:shape>
                <v:shape id="Freeform 64" o:spid="_x0000_s1054" style="position:absolute;left:2365;top:2241;width:258;height:323;visibility:visible;mso-wrap-style:square;v-text-anchor:top" coordsize="25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" path="m,l136,241r121,81l123,78,,xe" fillcolor="#808285" stroked="f">
                  <v:path arrowok="t" o:connecttype="custom" o:connectlocs="0,0;136,241;257,322;123,78;0,0" o:connectangles="0,0,0,0,0"/>
                </v:shape>
                <v:rect id="Rectangle 65" o:spid="_x0000_s1055" style="position:absolute;left:2207;top:725;width:1740;height:17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:rsidR="00F016CD" w:rsidRDefault="00140BAD" w:rsidP="00F016CD">
                        <w:pPr>
                          <w:spacing w:line="170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033C8123" wp14:editId="4332C141">
                              <wp:extent cx="1114425" cy="1085850"/>
                              <wp:effectExtent l="0" t="0" r="9525" b="0"/>
                              <wp:docPr id="2" name="Pictur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14425" cy="10858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F016CD" w:rsidRDefault="00F016CD" w:rsidP="00F016CD"/>
                    </w:txbxContent>
                  </v:textbox>
                </v:rect>
                <v:rect id="Rectangle 66" o:spid="_x0000_s1056" style="position:absolute;left:2672;top:1011;width:920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:rsidR="00F016CD" w:rsidRDefault="00140BAD" w:rsidP="00F016CD">
                        <w:pPr>
                          <w:spacing w:line="26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657D4149" wp14:editId="113E852F">
                              <wp:extent cx="590550" cy="171450"/>
                              <wp:effectExtent l="0" t="0" r="0" b="0"/>
                              <wp:docPr id="4" name="Picture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90550" cy="171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F016CD" w:rsidRDefault="00F016CD" w:rsidP="00F016CD"/>
                    </w:txbxContent>
                  </v:textbox>
                </v:rect>
                <v:rect id="Rectangle 67" o:spid="_x0000_s1057" style="position:absolute;left:710;top:1200;width:1780;height: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:rsidR="00F016CD" w:rsidRDefault="00140BAD" w:rsidP="00F016CD">
                        <w:pPr>
                          <w:spacing w:line="68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076CC225" wp14:editId="7260AE80">
                              <wp:extent cx="1123950" cy="438150"/>
                              <wp:effectExtent l="0" t="0" r="0" b="0"/>
                              <wp:docPr id="6" name="Picture 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23950" cy="4381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F016CD" w:rsidRDefault="00F016CD" w:rsidP="00F016CD"/>
                    </w:txbxContent>
                  </v:textbox>
                </v:rect>
                <v:rect id="Rectangle 68" o:spid="_x0000_s1058" style="position:absolute;left:2728;top:1208;width:640;height: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:rsidR="00F016CD" w:rsidRDefault="00140BAD" w:rsidP="00F016CD">
                        <w:pPr>
                          <w:spacing w:line="78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68812A0" wp14:editId="4D3F4097">
                              <wp:extent cx="409575" cy="495300"/>
                              <wp:effectExtent l="0" t="0" r="9525" b="0"/>
                              <wp:docPr id="8" name="Picture 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09575" cy="495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F016CD" w:rsidRDefault="00F016CD" w:rsidP="00F016CD"/>
                    </w:txbxContent>
                  </v:textbox>
                </v:rect>
                <w10:wrap anchorx="page" anchory="page"/>
              </v:group>
            </w:pict>
          </mc:Fallback>
        </mc:AlternateContent>
      </w:r>
      <w:bookmarkStart w:id="5" w:name="closingname"/>
      <w:bookmarkEnd w:id="5"/>
      <w:r w:rsidR="006641F9" w:rsidRPr="006641F9">
        <w:rPr>
          <w:b/>
          <w:bCs/>
          <w:sz w:val="36"/>
          <w:szCs w:val="36"/>
        </w:rPr>
        <w:t>Kinetic Model of Ozone Decomposition in Aqueous Solutions</w:t>
      </w:r>
    </w:p>
    <w:p w:rsidR="006641F9" w:rsidRDefault="006641F9" w:rsidP="006641F9">
      <w:pPr>
        <w:jc w:val="center"/>
        <w:rPr>
          <w:b/>
          <w:bCs/>
          <w:sz w:val="32"/>
          <w:szCs w:val="32"/>
        </w:rPr>
      </w:pPr>
    </w:p>
    <w:p w:rsidR="006641F9" w:rsidRDefault="006641F9" w:rsidP="006641F9">
      <w:pPr>
        <w:spacing w:line="48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Ozonation is a technique for removing micropollutants from water, and has received considerable research attention. Degradation of ozone in water is a key step in the pollutant degradation mechanism. Yet, the degradation of ozone in water is incompletely understood at low pH (&lt;6). This study reveals that current ozone degradation models underestimate the degradation at low pH because a key reaction between ozone and the hydroperoxyl radical is missing in the mechanism. The rate constant of the missing reaction was calculated with </w:t>
      </w:r>
      <w:r>
        <w:rPr>
          <w:bCs/>
          <w:i/>
          <w:sz w:val="24"/>
          <w:szCs w:val="24"/>
        </w:rPr>
        <w:t>ab initio</w:t>
      </w:r>
      <w:r>
        <w:rPr>
          <w:bCs/>
          <w:sz w:val="24"/>
          <w:szCs w:val="24"/>
        </w:rPr>
        <w:t xml:space="preserve"> quantum chemical calculations. After adding the missing reaction with the calculated rate constant to a comprehensive ozone degradation kinetic model, the predictions of the ozone degradation rate at low pH (&lt;6) is improved by several orders of magnitude.</w:t>
      </w:r>
    </w:p>
    <w:p w:rsidR="005956A3" w:rsidRPr="00655423" w:rsidRDefault="005956A3" w:rsidP="005956A3">
      <w:pPr>
        <w:spacing w:line="360" w:lineRule="auto"/>
        <w:jc w:val="both"/>
        <w:rPr>
          <w:bCs/>
          <w:i/>
          <w:iCs/>
          <w:sz w:val="24"/>
          <w:szCs w:val="24"/>
        </w:rPr>
      </w:pPr>
      <w:r w:rsidRPr="00655423">
        <w:rPr>
          <w:b/>
          <w:i/>
          <w:iCs/>
          <w:sz w:val="24"/>
          <w:szCs w:val="24"/>
        </w:rPr>
        <w:t xml:space="preserve">Keywords: </w:t>
      </w:r>
      <w:r w:rsidRPr="00655423">
        <w:rPr>
          <w:bCs/>
          <w:i/>
          <w:iCs/>
          <w:sz w:val="24"/>
          <w:szCs w:val="24"/>
        </w:rPr>
        <w:t xml:space="preserve">ozonation, </w:t>
      </w:r>
      <w:r>
        <w:rPr>
          <w:bCs/>
          <w:i/>
          <w:iCs/>
          <w:sz w:val="24"/>
          <w:szCs w:val="24"/>
        </w:rPr>
        <w:t xml:space="preserve">ozone degradation, </w:t>
      </w:r>
      <w:r w:rsidRPr="00655423">
        <w:rPr>
          <w:bCs/>
          <w:i/>
          <w:iCs/>
          <w:sz w:val="24"/>
          <w:szCs w:val="24"/>
        </w:rPr>
        <w:t>micropollutant, hydroperoxyl radical, quantum</w:t>
      </w:r>
      <w:r>
        <w:rPr>
          <w:bCs/>
          <w:i/>
          <w:iCs/>
          <w:sz w:val="24"/>
          <w:szCs w:val="24"/>
        </w:rPr>
        <w:t xml:space="preserve"> chemical calculation</w:t>
      </w:r>
      <w:r w:rsidRPr="00655423">
        <w:rPr>
          <w:bCs/>
          <w:i/>
          <w:iCs/>
          <w:sz w:val="24"/>
          <w:szCs w:val="24"/>
        </w:rPr>
        <w:t>, kinetic model</w:t>
      </w:r>
    </w:p>
    <w:p w:rsidR="006641F9" w:rsidRPr="00456711" w:rsidRDefault="006641F9" w:rsidP="006641F9">
      <w:pPr>
        <w:jc w:val="center"/>
        <w:rPr>
          <w:rFonts w:asciiTheme="majorBidi" w:hAnsiTheme="majorBidi" w:cstheme="majorBidi"/>
          <w:sz w:val="24"/>
          <w:szCs w:val="24"/>
        </w:rPr>
      </w:pPr>
      <w:bookmarkStart w:id="6" w:name="_GoBack"/>
      <w:bookmarkEnd w:id="6"/>
    </w:p>
    <w:sectPr w:rsidR="006641F9" w:rsidRPr="00456711" w:rsidSect="00E8417A">
      <w:headerReference w:type="default" r:id="rId14"/>
      <w:footerReference w:type="first" r:id="rId15"/>
      <w:pgSz w:w="12240" w:h="15840" w:code="1"/>
      <w:pgMar w:top="1440" w:right="1080" w:bottom="1440" w:left="1080" w:header="706" w:footer="43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79EA" w:rsidRDefault="00AA79EA">
      <w:r>
        <w:separator/>
      </w:r>
    </w:p>
  </w:endnote>
  <w:endnote w:type="continuationSeparator" w:id="0">
    <w:p w:rsidR="00AA79EA" w:rsidRDefault="00AA7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4448B7CA-7619-47B5-8F46-DE3BD8363D6F}"/>
  </w:font>
  <w:font w:name="Optima">
    <w:altName w:val="Vrinda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2" w:fontKey="{ABCAFAF5-6342-42D0-B01B-A259B813B023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3" w:fontKey="{9129D94E-88F9-4682-96DB-DA0E0DE6D75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225" w:rsidRDefault="00140BAD">
    <w:pPr>
      <w:pStyle w:val="Footer"/>
      <w:tabs>
        <w:tab w:val="clear" w:pos="4320"/>
        <w:tab w:val="clear" w:pos="8640"/>
        <w:tab w:val="center" w:pos="5040"/>
        <w:tab w:val="right" w:pos="10080"/>
      </w:tabs>
      <w:rPr>
        <w:rFonts w:ascii="Optima" w:hAnsi="Optima"/>
        <w:spacing w:val="20"/>
      </w:rPr>
    </w:pPr>
    <w:r>
      <w:rPr>
        <w:rFonts w:ascii="Optima" w:hAnsi="Optima"/>
        <w:noProof/>
        <w:spacing w:val="20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page">
                <wp:posOffset>457200</wp:posOffset>
              </wp:positionH>
              <wp:positionV relativeFrom="page">
                <wp:posOffset>9418320</wp:posOffset>
              </wp:positionV>
              <wp:extent cx="6858000" cy="0"/>
              <wp:effectExtent l="9525" t="7620" r="9525" b="1143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1D8C230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6pt,741.6pt" to="8in,74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" o:allowincell="f" strokecolor="red">
              <w10:wrap anchorx="page" anchory="page"/>
            </v:line>
          </w:pict>
        </mc:Fallback>
      </mc:AlternateContent>
    </w:r>
  </w:p>
  <w:p w:rsidR="00970225" w:rsidRDefault="00970225">
    <w:pPr>
      <w:pStyle w:val="Footer"/>
      <w:tabs>
        <w:tab w:val="clear" w:pos="4320"/>
        <w:tab w:val="clear" w:pos="8640"/>
        <w:tab w:val="center" w:pos="5040"/>
        <w:tab w:val="left" w:pos="7740"/>
        <w:tab w:val="right" w:pos="10440"/>
      </w:tabs>
      <w:ind w:left="-360"/>
      <w:rPr>
        <w:rFonts w:ascii="Optima" w:hAnsi="Optima"/>
        <w:spacing w:val="20"/>
      </w:rPr>
    </w:pPr>
    <w:smartTag w:uri="urn:schemas-microsoft-com:office:smarttags" w:element="address">
      <w:smartTag w:uri="urn:schemas-microsoft-com:office:smarttags" w:element="Street">
        <w:r>
          <w:rPr>
            <w:rFonts w:ascii="Optima" w:hAnsi="Optima"/>
            <w:spacing w:val="20"/>
          </w:rPr>
          <w:t>2500 University Drive N.W.</w:t>
        </w:r>
      </w:smartTag>
      <w:r>
        <w:rPr>
          <w:rFonts w:ascii="Optima" w:hAnsi="Optima"/>
          <w:spacing w:val="20"/>
        </w:rPr>
        <w:t xml:space="preserve">, </w:t>
      </w:r>
      <w:smartTag w:uri="urn:schemas-microsoft-com:office:smarttags" w:element="City">
        <w:r>
          <w:rPr>
            <w:rFonts w:ascii="Optima" w:hAnsi="Optima"/>
            <w:spacing w:val="20"/>
          </w:rPr>
          <w:t>Calgary</w:t>
        </w:r>
      </w:smartTag>
      <w:r>
        <w:rPr>
          <w:rFonts w:ascii="Optima" w:hAnsi="Optima"/>
          <w:spacing w:val="20"/>
        </w:rPr>
        <w:t xml:space="preserve">, </w:t>
      </w:r>
      <w:smartTag w:uri="urn:schemas-microsoft-com:office:smarttags" w:element="State">
        <w:r>
          <w:rPr>
            <w:rFonts w:ascii="Optima" w:hAnsi="Optima"/>
            <w:spacing w:val="20"/>
          </w:rPr>
          <w:t>Alberta</w:t>
        </w:r>
      </w:smartTag>
      <w:r>
        <w:rPr>
          <w:rFonts w:ascii="Optima" w:hAnsi="Optima"/>
          <w:spacing w:val="20"/>
        </w:rPr>
        <w:t xml:space="preserve">, </w:t>
      </w:r>
      <w:proofErr w:type="gramStart"/>
      <w:r>
        <w:rPr>
          <w:rFonts w:ascii="Optima" w:hAnsi="Optima"/>
          <w:spacing w:val="20"/>
        </w:rPr>
        <w:t xml:space="preserve">Canada  </w:t>
      </w:r>
      <w:smartTag w:uri="urn:schemas-microsoft-com:office:smarttags" w:element="PostalCode">
        <w:r>
          <w:rPr>
            <w:rFonts w:ascii="Optima" w:hAnsi="Optima"/>
            <w:spacing w:val="20"/>
          </w:rPr>
          <w:t>T2N</w:t>
        </w:r>
        <w:proofErr w:type="gramEnd"/>
        <w:r>
          <w:rPr>
            <w:rFonts w:ascii="Optima" w:hAnsi="Optima"/>
            <w:spacing w:val="20"/>
          </w:rPr>
          <w:t xml:space="preserve"> 1N4</w:t>
        </w:r>
      </w:smartTag>
    </w:smartTag>
    <w:r>
      <w:rPr>
        <w:rFonts w:ascii="Optima" w:hAnsi="Optima"/>
        <w:spacing w:val="20"/>
      </w:rPr>
      <w:t xml:space="preserve"> </w:t>
    </w:r>
    <w:r>
      <w:rPr>
        <w:rFonts w:ascii="Optima" w:hAnsi="Optima"/>
        <w:spacing w:val="20"/>
      </w:rPr>
      <w:tab/>
    </w:r>
    <w:r>
      <w:rPr>
        <w:rFonts w:ascii="Optima" w:hAnsi="Optima"/>
        <w:spacing w:val="20"/>
      </w:rPr>
      <w:sym w:font="Symbol" w:char="F0B7"/>
    </w:r>
    <w:r>
      <w:rPr>
        <w:rFonts w:ascii="Optima" w:hAnsi="Optima"/>
        <w:spacing w:val="20"/>
      </w:rPr>
      <w:tab/>
    </w:r>
    <w:r>
      <w:rPr>
        <w:rFonts w:ascii="Optima" w:hAnsi="Optima"/>
      </w:rPr>
      <w:t>www.ucalgary.ca</w:t>
    </w:r>
  </w:p>
  <w:p w:rsidR="00970225" w:rsidRDefault="0097022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79EA" w:rsidRDefault="00AA79EA">
      <w:r>
        <w:separator/>
      </w:r>
    </w:p>
  </w:footnote>
  <w:footnote w:type="continuationSeparator" w:id="0">
    <w:p w:rsidR="00AA79EA" w:rsidRDefault="00AA79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225" w:rsidRDefault="00970225">
    <w:pPr>
      <w:pStyle w:val="Header"/>
      <w:tabs>
        <w:tab w:val="clear" w:pos="4320"/>
        <w:tab w:val="clear" w:pos="8640"/>
        <w:tab w:val="center" w:pos="5040"/>
        <w:tab w:val="right" w:pos="10080"/>
      </w:tabs>
    </w:pPr>
    <w:r>
      <w:tab/>
    </w:r>
    <w:r>
      <w:tab/>
    </w:r>
    <w:r w:rsidR="005C3E20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5C3E20">
      <w:rPr>
        <w:rStyle w:val="PageNumber"/>
      </w:rPr>
      <w:fldChar w:fldCharType="separate"/>
    </w:r>
    <w:r w:rsidR="003900CA">
      <w:rPr>
        <w:rStyle w:val="PageNumber"/>
        <w:noProof/>
      </w:rPr>
      <w:t>2</w:t>
    </w:r>
    <w:r w:rsidR="005C3E20">
      <w:rPr>
        <w:rStyle w:val="PageNumber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8E0"/>
    <w:rsid w:val="000056A6"/>
    <w:rsid w:val="00015EB2"/>
    <w:rsid w:val="00031FAB"/>
    <w:rsid w:val="00043E00"/>
    <w:rsid w:val="00061DAE"/>
    <w:rsid w:val="00062E4F"/>
    <w:rsid w:val="0007286C"/>
    <w:rsid w:val="00092785"/>
    <w:rsid w:val="000D63D4"/>
    <w:rsid w:val="000D7E00"/>
    <w:rsid w:val="000E59E1"/>
    <w:rsid w:val="000F7B70"/>
    <w:rsid w:val="001319D8"/>
    <w:rsid w:val="0013763C"/>
    <w:rsid w:val="00140BAD"/>
    <w:rsid w:val="001524FD"/>
    <w:rsid w:val="001663A0"/>
    <w:rsid w:val="00174F5F"/>
    <w:rsid w:val="00190D0C"/>
    <w:rsid w:val="001B0ACC"/>
    <w:rsid w:val="001C3F8A"/>
    <w:rsid w:val="001D3396"/>
    <w:rsid w:val="001E1E01"/>
    <w:rsid w:val="001E581F"/>
    <w:rsid w:val="001F17AD"/>
    <w:rsid w:val="00200D29"/>
    <w:rsid w:val="002036F0"/>
    <w:rsid w:val="002349E2"/>
    <w:rsid w:val="002353E0"/>
    <w:rsid w:val="00242033"/>
    <w:rsid w:val="00277F8B"/>
    <w:rsid w:val="0028195F"/>
    <w:rsid w:val="002A635E"/>
    <w:rsid w:val="002B2223"/>
    <w:rsid w:val="002C0292"/>
    <w:rsid w:val="002E43F8"/>
    <w:rsid w:val="002F26C2"/>
    <w:rsid w:val="002F5F26"/>
    <w:rsid w:val="002F788A"/>
    <w:rsid w:val="003151BE"/>
    <w:rsid w:val="00317F30"/>
    <w:rsid w:val="003220C3"/>
    <w:rsid w:val="00340111"/>
    <w:rsid w:val="00365548"/>
    <w:rsid w:val="003827B2"/>
    <w:rsid w:val="00384887"/>
    <w:rsid w:val="00387309"/>
    <w:rsid w:val="003900CA"/>
    <w:rsid w:val="00390F4F"/>
    <w:rsid w:val="003B09F8"/>
    <w:rsid w:val="003C0460"/>
    <w:rsid w:val="003E277B"/>
    <w:rsid w:val="003E52C7"/>
    <w:rsid w:val="003F442A"/>
    <w:rsid w:val="00404172"/>
    <w:rsid w:val="004120C1"/>
    <w:rsid w:val="00413E7E"/>
    <w:rsid w:val="004211EB"/>
    <w:rsid w:val="00424CF4"/>
    <w:rsid w:val="0043142A"/>
    <w:rsid w:val="00431CDE"/>
    <w:rsid w:val="00433A8C"/>
    <w:rsid w:val="00450389"/>
    <w:rsid w:val="00450DB9"/>
    <w:rsid w:val="004565EB"/>
    <w:rsid w:val="00456711"/>
    <w:rsid w:val="00492BE6"/>
    <w:rsid w:val="004C5056"/>
    <w:rsid w:val="004C5B31"/>
    <w:rsid w:val="004E0DA0"/>
    <w:rsid w:val="00510AA3"/>
    <w:rsid w:val="00515C8A"/>
    <w:rsid w:val="00542485"/>
    <w:rsid w:val="005466D6"/>
    <w:rsid w:val="0055447D"/>
    <w:rsid w:val="00556B67"/>
    <w:rsid w:val="00560513"/>
    <w:rsid w:val="00571C11"/>
    <w:rsid w:val="00574F84"/>
    <w:rsid w:val="00577789"/>
    <w:rsid w:val="0058254F"/>
    <w:rsid w:val="00586371"/>
    <w:rsid w:val="005956A3"/>
    <w:rsid w:val="005A09E0"/>
    <w:rsid w:val="005C3E20"/>
    <w:rsid w:val="005D636F"/>
    <w:rsid w:val="005E3698"/>
    <w:rsid w:val="005F227E"/>
    <w:rsid w:val="006041F3"/>
    <w:rsid w:val="00615D06"/>
    <w:rsid w:val="00621AC8"/>
    <w:rsid w:val="00652DAD"/>
    <w:rsid w:val="00660FEE"/>
    <w:rsid w:val="006641F9"/>
    <w:rsid w:val="00667138"/>
    <w:rsid w:val="00687A80"/>
    <w:rsid w:val="006A7778"/>
    <w:rsid w:val="006D1282"/>
    <w:rsid w:val="006D75E2"/>
    <w:rsid w:val="006F3443"/>
    <w:rsid w:val="0074086D"/>
    <w:rsid w:val="007427EB"/>
    <w:rsid w:val="00786716"/>
    <w:rsid w:val="007960D0"/>
    <w:rsid w:val="007A73B2"/>
    <w:rsid w:val="007C3C28"/>
    <w:rsid w:val="007C4BA0"/>
    <w:rsid w:val="007C6BF2"/>
    <w:rsid w:val="007D5642"/>
    <w:rsid w:val="007E215F"/>
    <w:rsid w:val="00802FB3"/>
    <w:rsid w:val="00826A32"/>
    <w:rsid w:val="00833CAF"/>
    <w:rsid w:val="00886441"/>
    <w:rsid w:val="008D528A"/>
    <w:rsid w:val="009141B3"/>
    <w:rsid w:val="009348E5"/>
    <w:rsid w:val="00940D67"/>
    <w:rsid w:val="00952FAD"/>
    <w:rsid w:val="0095424A"/>
    <w:rsid w:val="00965AA0"/>
    <w:rsid w:val="00970225"/>
    <w:rsid w:val="009850C1"/>
    <w:rsid w:val="00986963"/>
    <w:rsid w:val="00996BBC"/>
    <w:rsid w:val="009A1154"/>
    <w:rsid w:val="009B3FB7"/>
    <w:rsid w:val="009E3EDA"/>
    <w:rsid w:val="009E4A52"/>
    <w:rsid w:val="009F6FF6"/>
    <w:rsid w:val="00A0593A"/>
    <w:rsid w:val="00A1196B"/>
    <w:rsid w:val="00A17A6C"/>
    <w:rsid w:val="00A2202D"/>
    <w:rsid w:val="00A2331F"/>
    <w:rsid w:val="00A24620"/>
    <w:rsid w:val="00A27C33"/>
    <w:rsid w:val="00AA008A"/>
    <w:rsid w:val="00AA407F"/>
    <w:rsid w:val="00AA79EA"/>
    <w:rsid w:val="00AC0735"/>
    <w:rsid w:val="00AD1BB0"/>
    <w:rsid w:val="00AF266C"/>
    <w:rsid w:val="00B216B5"/>
    <w:rsid w:val="00B51D5F"/>
    <w:rsid w:val="00B56572"/>
    <w:rsid w:val="00B81889"/>
    <w:rsid w:val="00B8415B"/>
    <w:rsid w:val="00BB1A63"/>
    <w:rsid w:val="00BB78AA"/>
    <w:rsid w:val="00BC1B3C"/>
    <w:rsid w:val="00BC5A0B"/>
    <w:rsid w:val="00BC78E0"/>
    <w:rsid w:val="00BD020D"/>
    <w:rsid w:val="00BE5848"/>
    <w:rsid w:val="00BE7A21"/>
    <w:rsid w:val="00C24A6A"/>
    <w:rsid w:val="00C520D8"/>
    <w:rsid w:val="00C57504"/>
    <w:rsid w:val="00C64272"/>
    <w:rsid w:val="00C77CA8"/>
    <w:rsid w:val="00CA3756"/>
    <w:rsid w:val="00CB3C71"/>
    <w:rsid w:val="00CC5BA5"/>
    <w:rsid w:val="00CE0E95"/>
    <w:rsid w:val="00CE5ACB"/>
    <w:rsid w:val="00D040D6"/>
    <w:rsid w:val="00D14D6D"/>
    <w:rsid w:val="00D16246"/>
    <w:rsid w:val="00D333F5"/>
    <w:rsid w:val="00D43BDB"/>
    <w:rsid w:val="00D56699"/>
    <w:rsid w:val="00D7193B"/>
    <w:rsid w:val="00D7686C"/>
    <w:rsid w:val="00DA03D0"/>
    <w:rsid w:val="00E24A44"/>
    <w:rsid w:val="00E25925"/>
    <w:rsid w:val="00E32D7A"/>
    <w:rsid w:val="00E552DA"/>
    <w:rsid w:val="00E57495"/>
    <w:rsid w:val="00E60344"/>
    <w:rsid w:val="00E71724"/>
    <w:rsid w:val="00E74686"/>
    <w:rsid w:val="00E755A9"/>
    <w:rsid w:val="00E762CC"/>
    <w:rsid w:val="00E8417A"/>
    <w:rsid w:val="00E86BE5"/>
    <w:rsid w:val="00E94184"/>
    <w:rsid w:val="00EA2DF2"/>
    <w:rsid w:val="00EA626B"/>
    <w:rsid w:val="00EE49BC"/>
    <w:rsid w:val="00F016CD"/>
    <w:rsid w:val="00F06916"/>
    <w:rsid w:val="00F15106"/>
    <w:rsid w:val="00F15CC6"/>
    <w:rsid w:val="00F16BE7"/>
    <w:rsid w:val="00F30CC9"/>
    <w:rsid w:val="00F31C80"/>
    <w:rsid w:val="00F32301"/>
    <w:rsid w:val="00F608DA"/>
    <w:rsid w:val="00F920F4"/>
    <w:rsid w:val="00FA0F95"/>
    <w:rsid w:val="00FB4D39"/>
    <w:rsid w:val="00FE7275"/>
    <w:rsid w:val="00FF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  <w15:docId w15:val="{1A494EC5-F13E-410E-B583-21C4A931C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1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8417A"/>
    <w:pPr>
      <w:tabs>
        <w:tab w:val="center" w:pos="4320"/>
        <w:tab w:val="right" w:pos="8640"/>
      </w:tabs>
    </w:pPr>
    <w:rPr>
      <w:rFonts w:ascii="Arial" w:hAnsi="Arial"/>
      <w:sz w:val="22"/>
    </w:rPr>
  </w:style>
  <w:style w:type="paragraph" w:styleId="Footer">
    <w:name w:val="footer"/>
    <w:basedOn w:val="Normal"/>
    <w:rsid w:val="00E8417A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E8417A"/>
    <w:rPr>
      <w:color w:val="0000FF"/>
      <w:u w:val="single"/>
    </w:rPr>
  </w:style>
  <w:style w:type="character" w:styleId="PageNumber">
    <w:name w:val="page number"/>
    <w:basedOn w:val="DefaultParagraphFont"/>
    <w:rsid w:val="00E8417A"/>
  </w:style>
  <w:style w:type="paragraph" w:styleId="BalloonText">
    <w:name w:val="Balloon Text"/>
    <w:basedOn w:val="Normal"/>
    <w:semiHidden/>
    <w:rsid w:val="00E8417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BD020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D020D"/>
  </w:style>
  <w:style w:type="character" w:customStyle="1" w:styleId="CommentTextChar">
    <w:name w:val="Comment Text Char"/>
    <w:basedOn w:val="DefaultParagraphFont"/>
    <w:link w:val="CommentText"/>
    <w:semiHidden/>
    <w:rsid w:val="00BD020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D02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D02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2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40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30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20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10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lex%20De%20Visscher\Application%20Data\Microsoft\Sjablonen\_letterhead-colou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_letterhead-colour</Template>
  <TotalTime>15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</vt:lpstr>
    </vt:vector>
  </TitlesOfParts>
  <Company>University of Calgary</Company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</dc:title>
  <dc:creator>Alex De Visscher</dc:creator>
  <cp:lastModifiedBy>Mehrshad Parchei Esfahani</cp:lastModifiedBy>
  <cp:revision>12</cp:revision>
  <cp:lastPrinted>2015-05-22T17:02:00Z</cp:lastPrinted>
  <dcterms:created xsi:type="dcterms:W3CDTF">2017-11-21T19:18:00Z</dcterms:created>
  <dcterms:modified xsi:type="dcterms:W3CDTF">2018-01-08T16:57:00Z</dcterms:modified>
</cp:coreProperties>
</file>