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2470D" w:rsidRPr="00A91639" w:rsidRDefault="007A1703">
      <w:pPr>
        <w:rPr>
          <w:rFonts w:cstheme="minorHAnsi"/>
        </w:rPr>
      </w:pPr>
      <w:r>
        <w:rPr>
          <w:rFonts w:cstheme="minorHAnsi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1A6098" wp14:editId="78F89B5B">
                <wp:simplePos x="0" y="0"/>
                <wp:positionH relativeFrom="column">
                  <wp:posOffset>-138430</wp:posOffset>
                </wp:positionH>
                <wp:positionV relativeFrom="paragraph">
                  <wp:posOffset>-676275</wp:posOffset>
                </wp:positionV>
                <wp:extent cx="749935" cy="857250"/>
                <wp:effectExtent l="57150" t="19050" r="50165" b="7620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935" cy="857250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3" o:spid="_x0000_s1026" style="position:absolute;margin-left:-10.9pt;margin-top:-53.25pt;width:59.05pt;height:67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29uemFsZXogQ2FydGEsIEthcmluYSwgTS5ELgAAAAHqHAAHAAAI&#10;DAAACHoAAAAA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Dw/eHBhY2tldCBlbmQ9J3cnPz7/2wBDAAcFBQYFBAcGBQYIBwcIChELCgkJChUPEAwRGBUaGRgV&#10;GBcbHichGx0lHRcYIi4iJSgpKywrGiAvMy8qMicqKyr/2wBDAQcICAoJChQLCxQqHBgcKioqKioq&#10;KioqKioqKioqKioqKioqKioqKioqKioqKioqKioqKioqKioqKioqKioqKir/wAARCABrAG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" stroked="f">
                <v:fill r:id="rId8" o:title="" recolor="t" rotate="t" type="frame"/>
                <v:shadow on="t" color="black" opacity="22937f" origin=",.5" offset="0,.63889mm"/>
              </v:rect>
            </w:pict>
          </mc:Fallback>
        </mc:AlternateContent>
      </w:r>
      <w:r w:rsidR="00E1345F">
        <w:rPr>
          <w:rFonts w:cstheme="minorHAnsi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9A44DAB" wp14:editId="2F44811F">
                <wp:simplePos x="0" y="0"/>
                <wp:positionH relativeFrom="column">
                  <wp:posOffset>846160</wp:posOffset>
                </wp:positionH>
                <wp:positionV relativeFrom="paragraph">
                  <wp:posOffset>-764275</wp:posOffset>
                </wp:positionV>
                <wp:extent cx="3937379" cy="1241947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379" cy="12419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345F" w:rsidRPr="00A14C79" w:rsidRDefault="00874F35" w:rsidP="00E1345F">
                            <w:pPr>
                              <w:pStyle w:val="NewsletterHeading"/>
                            </w:pPr>
                            <w:sdt>
                              <w:sdtPr>
                                <w:id w:val="228783080"/>
                                <w:placeholder>
                                  <w:docPart w:val="79B86044A1344CECBDCBFF0D3DA38170"/>
                                </w:placeholder>
                              </w:sdtPr>
                              <w:sdtEndPr/>
                              <w:sdtContent>
                                <w:r w:rsidR="00E1345F">
                                  <w:t>“Diabetes and Zika: Bad Compa</w:t>
                                </w:r>
                              </w:sdtContent>
                            </w:sdt>
                            <w:r w:rsidR="00E1345F">
                              <w:t>nions”</w:t>
                            </w:r>
                          </w:p>
                          <w:p w:rsidR="00E1345F" w:rsidRDefault="00E134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66.65pt;margin-top:-60.2pt;width:310.05pt;height:97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" filled="f" stroked="f" strokeweight=".5pt">
                <v:textbox>
                  <w:txbxContent>
                    <w:p w:rsidR="00E1345F" w:rsidRPr="00A14C79" w:rsidRDefault="00E1345F" w:rsidP="00E1345F">
                      <w:pPr>
                        <w:pStyle w:val="NewsletterHeading"/>
                      </w:pPr>
                      <w:sdt>
                        <w:sdtPr>
                          <w:id w:val="228783080"/>
                          <w:placeholder>
                            <w:docPart w:val="79B86044A1344CECBDCBFF0D3DA38170"/>
                          </w:placeholder>
                        </w:sdtPr>
                        <w:sdtContent>
                          <w:r>
                            <w:t>“Diabetes and Zika: Bad Compa</w:t>
                          </w:r>
                        </w:sdtContent>
                      </w:sdt>
                      <w:r>
                        <w:t>nions</w:t>
                      </w:r>
                      <w:r>
                        <w:t>”</w:t>
                      </w:r>
                    </w:p>
                    <w:p w:rsidR="00E1345F" w:rsidRDefault="00E1345F"/>
                  </w:txbxContent>
                </v:textbox>
              </v:shape>
            </w:pict>
          </mc:Fallback>
        </mc:AlternateContent>
      </w:r>
      <w:r w:rsidR="0026523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5E09D5" wp14:editId="45ABF397">
                <wp:simplePos x="0" y="0"/>
                <wp:positionH relativeFrom="page">
                  <wp:posOffset>-177165</wp:posOffset>
                </wp:positionH>
                <wp:positionV relativeFrom="page">
                  <wp:posOffset>-111760</wp:posOffset>
                </wp:positionV>
                <wp:extent cx="8001000" cy="2284730"/>
                <wp:effectExtent l="0" t="0" r="0" b="1270"/>
                <wp:wrapNone/>
                <wp:docPr id="3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0" cy="2284730"/>
                        </a:xfrm>
                        <a:prstGeom prst="rect">
                          <a:avLst/>
                        </a:prstGeom>
                        <a:solidFill>
                          <a:srgbClr val="001D58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0112E" w:rsidRDefault="0000112E" w:rsidP="00A91639">
                            <w:pPr>
                              <w:pStyle w:val="Heading2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margin-left:-13.95pt;margin-top:-8.8pt;width:630pt;height:179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" fillcolor="#001d58" stroked="f">
                <v:textbox inset=",7.2pt,,7.2pt">
                  <w:txbxContent>
                    <w:p w:rsidR="0000112E" w:rsidRDefault="0000112E" w:rsidP="00A91639">
                      <w:pPr>
                        <w:pStyle w:val="Heading2"/>
                        <w:jc w:val="right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82470D" w:rsidRPr="00A91639" w:rsidRDefault="0082470D">
      <w:pPr>
        <w:rPr>
          <w:rFonts w:cstheme="minorHAnsi"/>
        </w:rPr>
      </w:pPr>
    </w:p>
    <w:p w:rsidR="0082470D" w:rsidRPr="00A91639" w:rsidRDefault="00E1345F">
      <w:pPr>
        <w:rPr>
          <w:rFonts w:cstheme="minorHAnsi"/>
        </w:rPr>
      </w:pPr>
      <w:r>
        <w:rPr>
          <w:rFonts w:cstheme="minorHAnsi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309712" wp14:editId="23207684">
                <wp:simplePos x="0" y="0"/>
                <wp:positionH relativeFrom="column">
                  <wp:posOffset>-334371</wp:posOffset>
                </wp:positionH>
                <wp:positionV relativeFrom="paragraph">
                  <wp:posOffset>127152</wp:posOffset>
                </wp:positionV>
                <wp:extent cx="7540141" cy="889635"/>
                <wp:effectExtent l="0" t="0" r="0" b="5715"/>
                <wp:wrapNone/>
                <wp:docPr id="3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0141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rFonts w:cstheme="minorHAnsi"/>
                                <w:color w:val="FFFFFF" w:themeColor="background1"/>
                                <w:sz w:val="18"/>
                                <w:szCs w:val="18"/>
                              </w:rPr>
                              <w:id w:val="1635288752"/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asciiTheme="majorHAnsi" w:hAnsiTheme="majorHAnsi" w:cstheme="minorHAnsi"/>
                                    <w:b/>
                                    <w:color w:val="FFFFFF" w:themeColor="background1"/>
                                    <w:sz w:val="18"/>
                                    <w:szCs w:val="18"/>
                                  </w:rPr>
                                  <w:id w:val="1789160947"/>
                                </w:sdtPr>
                                <w:sdtEndPr/>
                                <w:sdtContent>
                                  <w:p w:rsidR="00480DF6" w:rsidRPr="00480DF6" w:rsidRDefault="00480DF6" w:rsidP="00480DF6">
                                    <w:pPr>
                                      <w:pBdr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  <w:between w:val="nil"/>
                                      </w:pBdr>
                                      <w:spacing w:line="276" w:lineRule="auto"/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Karina A.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Gonzalez Carta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2,4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Ivan J.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Mendoza Mujica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1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Ivan J.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Mendoza Britto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3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Igor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Morr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1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Yolimar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Meza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1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Juan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Marques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1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Vicente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Finizola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4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Francisco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Lopez-Jimenez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2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Thomas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Allison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2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, Carmen </w:t>
                                    </w:r>
                                    <w:r w:rsidRPr="00480DF6">
                                      <w:rPr>
                                        <w:rFonts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Terzic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2</w:t>
                                    </w:r>
                                  </w:p>
                                  <w:p w:rsidR="00480DF6" w:rsidRPr="00480DF6" w:rsidRDefault="00480DF6" w:rsidP="00480DF6">
                                    <w:pPr>
                                      <w:pBdr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  <w:between w:val="nil"/>
                                      </w:pBdr>
                                      <w:spacing w:line="276" w:lineRule="auto"/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</w:pP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1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Tropical Cardiology, Central University of Venezuela, Caracas, Venezuela, Bolivarian Republic Of , 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2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Cardiovascular Diseases, MAYO CLINIC, Rochester, United States, 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3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 xml:space="preserve">Jackson Memorial, Miami, United States, 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4</w:t>
                                    </w:r>
                                    <w:r w:rsidRPr="00480DF6">
                                      <w:rPr>
                                        <w:rFonts w:eastAsia="Arial Unicode MS" w:cstheme="minorHAnsi"/>
                                        <w:color w:val="FFFFFF" w:themeColor="background1"/>
                                        <w:sz w:val="18"/>
                                        <w:szCs w:val="18"/>
                                      </w:rPr>
                                      <w:t>Cardiovascular Diseases, ASCARDIO, Barquisimeto.</w:t>
                                    </w:r>
                                  </w:p>
                                  <w:p w:rsidR="00480DF6" w:rsidRPr="00480DF6" w:rsidRDefault="00874F35" w:rsidP="00480DF6">
                                    <w:pPr>
                                      <w:pStyle w:val="CompanyName"/>
                                      <w:spacing w:line="276" w:lineRule="auto"/>
                                      <w:rPr>
                                        <w:rFonts w:asciiTheme="minorHAnsi" w:hAnsiTheme="minorHAnsi" w:cstheme="minorHAnsi"/>
                                        <w:b w:val="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sdtContent>
                              </w:sdt>
                              <w:p w:rsidR="003B57E6" w:rsidRPr="00A91639" w:rsidRDefault="00874F35" w:rsidP="00480DF6">
                                <w:pPr>
                                  <w:pBdr>
                                    <w:top w:val="nil"/>
                                    <w:left w:val="nil"/>
                                    <w:bottom w:val="nil"/>
                                    <w:right w:val="nil"/>
                                    <w:between w:val="nil"/>
                                  </w:pBdr>
                                  <w:rPr>
                                    <w:rFonts w:cstheme="minorHAnsi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</w:pP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8" type="#_x0000_t202" style="position:absolute;margin-left:-26.35pt;margin-top:10pt;width:593.7pt;height:70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FjEuQ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" filled="f" stroked="f">
                <v:textbox>
                  <w:txbxContent>
                    <w:sdt>
                      <w:sdtPr>
                        <w:rPr>
                          <w:rFonts w:cstheme="minorHAnsi"/>
                          <w:color w:val="FFFFFF" w:themeColor="background1"/>
                          <w:sz w:val="18"/>
                          <w:szCs w:val="18"/>
                        </w:rPr>
                        <w:id w:val="1635288752"/>
                        <w:placeholder>
                          <w:docPart w:val="26E0FE2662FA473F963D907F4F9E00A7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cstheme="minorHAnsi"/>
                              <w:color w:val="FFFFFF" w:themeColor="background1"/>
                              <w:sz w:val="18"/>
                              <w:szCs w:val="18"/>
                            </w:rPr>
                            <w:id w:val="1789160947"/>
                            <w:placeholder>
                              <w:docPart w:val="2957E1B9576F46088DEF95FB0D277EC0"/>
                            </w:placeholder>
                          </w:sdtPr>
                          <w:sdtEndPr>
                            <w:rPr>
                              <w:b/>
                            </w:rPr>
                          </w:sdtEndPr>
                          <w:sdtContent>
                            <w:p w:rsidR="00480DF6" w:rsidRPr="00480DF6" w:rsidRDefault="00480DF6" w:rsidP="00480DF6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spacing w:line="276" w:lineRule="auto"/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Karina A.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Gonzalez Carta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2,4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Ivan J.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Mendoza Mujica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1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Ivan J.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Mendoza Britto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3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Igor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Morr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1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Yolimar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Meza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1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Juan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Marques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1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Vicente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Finizola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4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Francisco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Lopez-Jimenez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2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Thomas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Allison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2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, Carmen </w:t>
                              </w:r>
                              <w:r w:rsidRPr="00480DF6">
                                <w:rPr>
                                  <w:rFonts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Terzic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2</w:t>
                              </w:r>
                            </w:p>
                            <w:p w:rsidR="00480DF6" w:rsidRPr="00480DF6" w:rsidRDefault="00480DF6" w:rsidP="00480DF6">
                              <w:pPr>
                                <w:pBdr>
                                  <w:top w:val="nil"/>
                                  <w:left w:val="nil"/>
                                  <w:bottom w:val="nil"/>
                                  <w:right w:val="nil"/>
                                  <w:between w:val="nil"/>
                                </w:pBdr>
                                <w:spacing w:line="276" w:lineRule="auto"/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1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Tropical Cardiology, Central University of Venezuela, Caracas, Venezuela, Bolivarian Republic Of , 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2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Cardiovascular Diseases, MAYO CLINIC, Rochester, United States, 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3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Jackson Memorial, Miami, United States, 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  <w:vertAlign w:val="superscript"/>
                                </w:rPr>
                                <w:t>4</w:t>
                              </w:r>
                              <w:r w:rsidRPr="00480DF6">
                                <w:rPr>
                                  <w:rFonts w:eastAsia="Arial Unicode MS" w:cstheme="minorHAnsi"/>
                                  <w:color w:val="FFFFFF" w:themeColor="background1"/>
                                  <w:sz w:val="18"/>
                                  <w:szCs w:val="18"/>
                                </w:rPr>
                                <w:t>Cardiovascular Diseases, ASCARDIO, Barquisimeto.</w:t>
                              </w:r>
                            </w:p>
                            <w:p w:rsidR="00480DF6" w:rsidRPr="00480DF6" w:rsidRDefault="00480DF6" w:rsidP="00480DF6">
                              <w:pPr>
                                <w:pStyle w:val="CompanyName"/>
                                <w:spacing w:line="276" w:lineRule="auto"/>
                                <w:rPr>
                                  <w:rFonts w:asciiTheme="minorHAnsi" w:hAnsiTheme="minorHAnsi" w:cstheme="minorHAnsi"/>
                                  <w:b w:val="0"/>
                                  <w:sz w:val="18"/>
                                  <w:szCs w:val="18"/>
                                </w:rPr>
                              </w:pPr>
                            </w:p>
                          </w:sdtContent>
                        </w:sdt>
                        <w:p w:rsidR="003B57E6" w:rsidRPr="00A91639" w:rsidRDefault="00D65975" w:rsidP="00480DF6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rPr>
                              <w:rFonts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:rsidR="0082470D" w:rsidRPr="00A91639" w:rsidRDefault="0082470D" w:rsidP="0082470D">
      <w:pPr>
        <w:rPr>
          <w:rFonts w:cstheme="minorHAnsi"/>
          <w:b/>
          <w:sz w:val="36"/>
        </w:rPr>
      </w:pPr>
    </w:p>
    <w:p w:rsidR="0082470D" w:rsidRPr="00A91639" w:rsidRDefault="0082470D" w:rsidP="0082470D">
      <w:pPr>
        <w:rPr>
          <w:rFonts w:cstheme="minorHAnsi"/>
          <w:b/>
          <w:sz w:val="36"/>
        </w:rPr>
      </w:pPr>
    </w:p>
    <w:p w:rsidR="00E42BAE" w:rsidRDefault="00E42BAE" w:rsidP="00A91639">
      <w:pPr>
        <w:rPr>
          <w:rFonts w:cstheme="minorHAnsi"/>
          <w:b/>
          <w:bCs/>
          <w:szCs w:val="20"/>
        </w:rPr>
      </w:pPr>
    </w:p>
    <w:p w:rsidR="00337EC3" w:rsidRDefault="00337EC3" w:rsidP="00A91639">
      <w:pPr>
        <w:rPr>
          <w:rFonts w:cstheme="minorHAnsi"/>
          <w:b/>
          <w:bCs/>
          <w:szCs w:val="20"/>
        </w:rPr>
      </w:pPr>
    </w:p>
    <w:p w:rsidR="00A91639" w:rsidRPr="00906AFF" w:rsidRDefault="00A91639" w:rsidP="00301563">
      <w:pPr>
        <w:jc w:val="both"/>
        <w:rPr>
          <w:rFonts w:cstheme="minorHAnsi"/>
          <w:bCs/>
          <w:sz w:val="20"/>
          <w:szCs w:val="18"/>
        </w:rPr>
      </w:pPr>
      <w:proofErr w:type="gramStart"/>
      <w:r w:rsidRPr="00906AFF">
        <w:rPr>
          <w:rFonts w:cstheme="minorHAnsi"/>
          <w:b/>
          <w:bCs/>
          <w:sz w:val="20"/>
          <w:szCs w:val="18"/>
        </w:rPr>
        <w:t>BACKGROUND.</w:t>
      </w:r>
      <w:proofErr w:type="gramEnd"/>
      <w:r w:rsidRPr="00906AFF">
        <w:rPr>
          <w:rFonts w:cstheme="minorHAnsi"/>
          <w:b/>
          <w:bCs/>
          <w:sz w:val="20"/>
          <w:szCs w:val="18"/>
        </w:rPr>
        <w:t xml:space="preserve"> </w:t>
      </w:r>
      <w:r w:rsidRPr="00906AFF">
        <w:rPr>
          <w:rFonts w:cstheme="minorHAnsi"/>
          <w:bCs/>
          <w:sz w:val="20"/>
          <w:szCs w:val="18"/>
        </w:rPr>
        <w:t>Both Zika and diabetes have reached epidemic dimensions and pose a joint threat to a large population. There is only one report of Heart Failure (HF) and arrhythmias associated with Zika and none of the effect of diabetes on the presentation of Zika.</w:t>
      </w:r>
    </w:p>
    <w:p w:rsidR="00906AFF" w:rsidRPr="00906AFF" w:rsidRDefault="00906AFF" w:rsidP="00301563">
      <w:pPr>
        <w:jc w:val="both"/>
        <w:rPr>
          <w:rFonts w:cstheme="minorHAnsi"/>
          <w:b/>
          <w:bCs/>
          <w:sz w:val="20"/>
          <w:szCs w:val="18"/>
        </w:rPr>
      </w:pPr>
    </w:p>
    <w:p w:rsidR="00A91639" w:rsidRPr="00906AFF" w:rsidRDefault="00A91639" w:rsidP="00301563">
      <w:pPr>
        <w:jc w:val="both"/>
        <w:rPr>
          <w:rFonts w:cstheme="minorHAnsi"/>
          <w:bCs/>
          <w:sz w:val="20"/>
          <w:szCs w:val="18"/>
        </w:rPr>
      </w:pPr>
      <w:r w:rsidRPr="00906AFF">
        <w:rPr>
          <w:rFonts w:cstheme="minorHAnsi"/>
          <w:b/>
          <w:bCs/>
          <w:sz w:val="20"/>
          <w:szCs w:val="18"/>
        </w:rPr>
        <w:t>OBJECTIVE</w:t>
      </w:r>
      <w:r w:rsidRPr="00906AFF">
        <w:rPr>
          <w:rFonts w:cstheme="minorHAnsi"/>
          <w:bCs/>
          <w:sz w:val="20"/>
          <w:szCs w:val="18"/>
        </w:rPr>
        <w:t>: This study sought to describe severe cardiovascular complications of Zika in patients with diabetes.</w:t>
      </w:r>
    </w:p>
    <w:p w:rsidR="00906AFF" w:rsidRPr="00906AFF" w:rsidRDefault="00906AFF" w:rsidP="00301563">
      <w:pPr>
        <w:jc w:val="both"/>
        <w:rPr>
          <w:rFonts w:cstheme="minorHAnsi"/>
          <w:b/>
          <w:bCs/>
          <w:sz w:val="20"/>
          <w:szCs w:val="18"/>
        </w:rPr>
      </w:pPr>
    </w:p>
    <w:p w:rsidR="00906AFF" w:rsidRDefault="00906AFF" w:rsidP="00301563">
      <w:pPr>
        <w:jc w:val="both"/>
        <w:rPr>
          <w:rFonts w:cstheme="minorHAnsi"/>
          <w:b/>
          <w:bCs/>
          <w:sz w:val="20"/>
          <w:szCs w:val="18"/>
        </w:rPr>
      </w:pPr>
    </w:p>
    <w:p w:rsidR="00A91639" w:rsidRPr="00906AFF" w:rsidRDefault="00A91639" w:rsidP="00301563">
      <w:pPr>
        <w:jc w:val="both"/>
        <w:rPr>
          <w:rFonts w:cstheme="minorHAnsi"/>
          <w:bCs/>
          <w:sz w:val="20"/>
          <w:szCs w:val="18"/>
        </w:rPr>
      </w:pPr>
      <w:r w:rsidRPr="00906AFF">
        <w:rPr>
          <w:rFonts w:cstheme="minorHAnsi"/>
          <w:b/>
          <w:bCs/>
          <w:sz w:val="20"/>
          <w:szCs w:val="18"/>
        </w:rPr>
        <w:t>METHODS</w:t>
      </w:r>
      <w:r w:rsidRPr="00906AFF">
        <w:rPr>
          <w:rFonts w:cstheme="minorHAnsi"/>
          <w:bCs/>
          <w:sz w:val="20"/>
          <w:szCs w:val="18"/>
        </w:rPr>
        <w:t>: We enrolled 5 diabetes patients that developed severe acute myocarditis within 10 days of disease onset in a prospective observational multicenter study. Clinical and laboratory evaluation including Zika confirmation, ECG, Holter, echocardiogram, coronary angiography (2 cases), and cMRI were performed.</w:t>
      </w:r>
    </w:p>
    <w:p w:rsidR="00906AFF" w:rsidRPr="00906AFF" w:rsidRDefault="00906AFF" w:rsidP="00301563">
      <w:pPr>
        <w:jc w:val="both"/>
        <w:rPr>
          <w:rFonts w:cstheme="minorHAnsi"/>
          <w:b/>
          <w:bCs/>
          <w:sz w:val="20"/>
          <w:szCs w:val="18"/>
        </w:rPr>
      </w:pPr>
    </w:p>
    <w:p w:rsidR="00906AFF" w:rsidRDefault="00906AFF" w:rsidP="00301563">
      <w:pPr>
        <w:jc w:val="both"/>
        <w:rPr>
          <w:rFonts w:cstheme="minorHAnsi"/>
          <w:b/>
          <w:bCs/>
          <w:sz w:val="20"/>
          <w:szCs w:val="18"/>
        </w:rPr>
      </w:pPr>
    </w:p>
    <w:p w:rsidR="00A91639" w:rsidRPr="00906AFF" w:rsidRDefault="00A91639" w:rsidP="00301563">
      <w:pPr>
        <w:jc w:val="both"/>
        <w:rPr>
          <w:rFonts w:cstheme="minorHAnsi"/>
          <w:bCs/>
          <w:sz w:val="20"/>
          <w:szCs w:val="18"/>
        </w:rPr>
      </w:pPr>
      <w:r w:rsidRPr="00906AFF">
        <w:rPr>
          <w:rFonts w:cstheme="minorHAnsi"/>
          <w:b/>
          <w:bCs/>
          <w:sz w:val="20"/>
          <w:szCs w:val="18"/>
        </w:rPr>
        <w:t>RESULTS</w:t>
      </w:r>
      <w:r w:rsidRPr="00906AFF">
        <w:rPr>
          <w:rFonts w:cstheme="minorHAnsi"/>
          <w:bCs/>
          <w:sz w:val="20"/>
          <w:szCs w:val="18"/>
        </w:rPr>
        <w:t>: Of the 5 patients 60% (3) were males with a mean age of 61 ± 7. New arrhythmias were detected in all the cases including atrial fibrillation in 2 cases, non-sustained ventricular tachycardia in 2 patients, and atrial tachycardia in 2 cases. One patient died suddenly four days after the onset of the disease. Acute HF with low ejection fraction was present in 2 cases.</w:t>
      </w:r>
    </w:p>
    <w:p w:rsidR="00906AFF" w:rsidRPr="00906AFF" w:rsidRDefault="00906AFF" w:rsidP="00301563">
      <w:pPr>
        <w:jc w:val="both"/>
        <w:rPr>
          <w:rFonts w:cstheme="minorHAnsi"/>
          <w:b/>
          <w:bCs/>
          <w:sz w:val="20"/>
          <w:szCs w:val="18"/>
        </w:rPr>
      </w:pPr>
    </w:p>
    <w:p w:rsidR="00906AFF" w:rsidRDefault="00906AFF" w:rsidP="00301563">
      <w:pPr>
        <w:jc w:val="both"/>
        <w:rPr>
          <w:rFonts w:cstheme="minorHAnsi"/>
          <w:b/>
          <w:bCs/>
          <w:sz w:val="20"/>
          <w:szCs w:val="18"/>
        </w:rPr>
      </w:pPr>
    </w:p>
    <w:p w:rsidR="00906AFF" w:rsidRDefault="00906AFF" w:rsidP="00301563">
      <w:pPr>
        <w:jc w:val="both"/>
        <w:rPr>
          <w:rFonts w:cstheme="minorHAnsi"/>
          <w:b/>
          <w:bCs/>
          <w:sz w:val="20"/>
          <w:szCs w:val="18"/>
        </w:rPr>
      </w:pPr>
    </w:p>
    <w:p w:rsidR="00A91639" w:rsidRPr="00906AFF" w:rsidRDefault="00A91639" w:rsidP="00301563">
      <w:pPr>
        <w:jc w:val="both"/>
        <w:rPr>
          <w:rFonts w:cstheme="minorHAnsi"/>
          <w:b/>
          <w:bCs/>
          <w:sz w:val="20"/>
          <w:szCs w:val="18"/>
        </w:rPr>
      </w:pPr>
      <w:r w:rsidRPr="00906AFF">
        <w:rPr>
          <w:rFonts w:cstheme="minorHAnsi"/>
          <w:b/>
          <w:bCs/>
          <w:sz w:val="20"/>
          <w:szCs w:val="18"/>
        </w:rPr>
        <w:t>CONCLUSION</w:t>
      </w:r>
      <w:r w:rsidRPr="00906AFF">
        <w:rPr>
          <w:rFonts w:cstheme="minorHAnsi"/>
          <w:bCs/>
          <w:sz w:val="20"/>
          <w:szCs w:val="18"/>
        </w:rPr>
        <w:t>: This study suggests that the presence of diabetes and Zika warrant closer observation to reduce the risk for a severe clinical presentation of Zika</w:t>
      </w:r>
    </w:p>
    <w:p w:rsidR="00906AFF" w:rsidRDefault="00906AFF" w:rsidP="00C213EC">
      <w:pPr>
        <w:pStyle w:val="NewsletterBody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B6ACFB" wp14:editId="5B170AB3">
                <wp:simplePos x="0" y="0"/>
                <wp:positionH relativeFrom="column">
                  <wp:posOffset>-70485</wp:posOffset>
                </wp:positionH>
                <wp:positionV relativeFrom="paragraph">
                  <wp:posOffset>229235</wp:posOffset>
                </wp:positionV>
                <wp:extent cx="914400" cy="914400"/>
                <wp:effectExtent l="0" t="0" r="19050" b="19050"/>
                <wp:wrapNone/>
                <wp:docPr id="27" name="Rectangle 47" descr="H:\0 0 0 0 0 2018\dmz\eye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-5.55pt;margin-top:18.05pt;width:1in;height:1in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">
                <v:fill r:id="rId10" o:title="eye" recolor="t" rotate="t" type="frame"/>
              </v: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0255FD" wp14:editId="5AA98008">
                <wp:simplePos x="0" y="0"/>
                <wp:positionH relativeFrom="column">
                  <wp:posOffset>996315</wp:posOffset>
                </wp:positionH>
                <wp:positionV relativeFrom="paragraph">
                  <wp:posOffset>229235</wp:posOffset>
                </wp:positionV>
                <wp:extent cx="914400" cy="914400"/>
                <wp:effectExtent l="0" t="0" r="19050" b="19050"/>
                <wp:wrapNone/>
                <wp:docPr id="28" name="Rectangle 48" descr="H:\0 0 0 0 0 2018\dmz\rash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blipFill dpi="0" rotWithShape="1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78.45pt;margin-top:18.05pt;width:1in;height:1in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">
                <v:fill r:id="rId12" o:title="rash" recolor="t" rotate="t" type="frame"/>
              </v: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A1AACB" wp14:editId="5C21F933">
                <wp:simplePos x="0" y="0"/>
                <wp:positionH relativeFrom="column">
                  <wp:posOffset>2044065</wp:posOffset>
                </wp:positionH>
                <wp:positionV relativeFrom="paragraph">
                  <wp:posOffset>229235</wp:posOffset>
                </wp:positionV>
                <wp:extent cx="914400" cy="914400"/>
                <wp:effectExtent l="0" t="0" r="19050" b="19050"/>
                <wp:wrapNone/>
                <wp:docPr id="29" name="Rectangle 49" descr="H:\0 0 0 0 0 2018\dmz\rash2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blipFill dpi="0" rotWithShape="1">
                          <a:blip r:embed="rId13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160.95pt;margin-top:18.05pt;width:1in;height:1in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">
                <v:fill r:id="rId14" o:title="rash2" recolor="t" rotate="t" type="frame"/>
              </v:rect>
            </w:pict>
          </mc:Fallback>
        </mc:AlternateContent>
      </w:r>
    </w:p>
    <w:p w:rsidR="00A91639" w:rsidRPr="00A91639" w:rsidRDefault="00A91639" w:rsidP="00C213EC">
      <w:pPr>
        <w:pStyle w:val="NewsletterBody"/>
        <w:rPr>
          <w:rFonts w:cstheme="minorHAnsi"/>
        </w:rPr>
      </w:pPr>
    </w:p>
    <w:p w:rsidR="00A91639" w:rsidRDefault="00A91639" w:rsidP="00C213EC">
      <w:pPr>
        <w:pStyle w:val="NewsletterBody"/>
        <w:rPr>
          <w:rFonts w:cstheme="minorHAnsi"/>
        </w:rPr>
      </w:pPr>
    </w:p>
    <w:p w:rsidR="00A91639" w:rsidRPr="00A91639" w:rsidRDefault="00A91639" w:rsidP="00C213EC">
      <w:pPr>
        <w:pStyle w:val="NewsletterBody"/>
        <w:rPr>
          <w:rFonts w:cstheme="minorHAnsi"/>
        </w:rPr>
      </w:pPr>
    </w:p>
    <w:p w:rsidR="00A91639" w:rsidRPr="00A91639" w:rsidRDefault="003D76AB" w:rsidP="00C213EC">
      <w:pPr>
        <w:pStyle w:val="NewsletterBody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DE6C93" wp14:editId="3FF7FFB8">
                <wp:simplePos x="0" y="0"/>
                <wp:positionH relativeFrom="column">
                  <wp:posOffset>-66040</wp:posOffset>
                </wp:positionH>
                <wp:positionV relativeFrom="paragraph">
                  <wp:posOffset>120650</wp:posOffset>
                </wp:positionV>
                <wp:extent cx="3028950" cy="428625"/>
                <wp:effectExtent l="0" t="0" r="0" b="9525"/>
                <wp:wrapNone/>
                <wp:docPr id="26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231" w:rsidRPr="00265231" w:rsidRDefault="00265231" w:rsidP="002652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65231">
                              <w:rPr>
                                <w:sz w:val="18"/>
                                <w:szCs w:val="18"/>
                              </w:rPr>
                              <w:t>62 year old male with palpitations and dyspnea, Onset five days after initial symptoms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 associated macular-papular rash</w:t>
                            </w:r>
                          </w:p>
                          <w:p w:rsidR="00265231" w:rsidRDefault="002652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29" type="#_x0000_t202" style="position:absolute;left:0;text-align:left;margin-left:-5.2pt;margin-top:9.5pt;width:238.5pt;height:3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" stroked="f">
                <v:textbox>
                  <w:txbxContent>
                    <w:p w:rsidR="00265231" w:rsidRPr="00265231" w:rsidRDefault="00265231" w:rsidP="00265231">
                      <w:pPr>
                        <w:rPr>
                          <w:sz w:val="18"/>
                          <w:szCs w:val="18"/>
                        </w:rPr>
                      </w:pPr>
                      <w:r w:rsidRPr="00265231">
                        <w:rPr>
                          <w:sz w:val="18"/>
                          <w:szCs w:val="18"/>
                        </w:rPr>
                        <w:t>62 year old male with palpitations and dyspnea, Onset five days after initial symptoms</w:t>
                      </w:r>
                      <w:r>
                        <w:rPr>
                          <w:sz w:val="18"/>
                          <w:szCs w:val="18"/>
                        </w:rPr>
                        <w:t>, associated macular-papular rash</w:t>
                      </w:r>
                    </w:p>
                    <w:p w:rsidR="00265231" w:rsidRDefault="00265231"/>
                  </w:txbxContent>
                </v:textbox>
              </v:shape>
            </w:pict>
          </mc:Fallback>
        </mc:AlternateContent>
      </w:r>
    </w:p>
    <w:p w:rsidR="00A91639" w:rsidRPr="00A91639" w:rsidRDefault="00A91639" w:rsidP="00C213EC">
      <w:pPr>
        <w:pStyle w:val="NewsletterBody"/>
        <w:rPr>
          <w:rFonts w:cstheme="minorHAnsi"/>
        </w:rPr>
      </w:pPr>
    </w:p>
    <w:p w:rsidR="00A91639" w:rsidRPr="00A91639" w:rsidRDefault="00A91639" w:rsidP="00C213EC">
      <w:pPr>
        <w:pStyle w:val="NewsletterBody"/>
        <w:rPr>
          <w:rFonts w:cstheme="minorHAnsi"/>
        </w:rPr>
      </w:pPr>
    </w:p>
    <w:p w:rsidR="00A91639" w:rsidRPr="00A91639" w:rsidRDefault="006A4A98" w:rsidP="00C213EC">
      <w:pPr>
        <w:pStyle w:val="NewsletterBody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C60EC4" wp14:editId="1B315E2E">
                <wp:simplePos x="0" y="0"/>
                <wp:positionH relativeFrom="column">
                  <wp:posOffset>681990</wp:posOffset>
                </wp:positionH>
                <wp:positionV relativeFrom="paragraph">
                  <wp:posOffset>289238</wp:posOffset>
                </wp:positionV>
                <wp:extent cx="6325235" cy="620395"/>
                <wp:effectExtent l="0" t="0" r="18415" b="27305"/>
                <wp:wrapNone/>
                <wp:docPr id="2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235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639" w:rsidRPr="006A4A98" w:rsidRDefault="00A91639" w:rsidP="006A4A98">
                            <w:pPr>
                              <w:pStyle w:val="NormalWeb"/>
                              <w:jc w:val="both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906AFF">
                              <w:rPr>
                                <w:color w:val="000000"/>
                                <w:sz w:val="18"/>
                                <w:szCs w:val="18"/>
                              </w:rPr>
                              <w:t>Dr. Karina Gonzalez Carta is an Internal Medicine and Cardiologist specialist from Venezuela. Dr. Gonzalez Carta holds an</w:t>
                            </w:r>
                            <w:r w:rsidR="00301563" w:rsidRPr="00906AFF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appointm</w:t>
                            </w:r>
                            <w:r w:rsidRPr="00906AFF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ent as a Researcher at Mayo Clinic she is engaged in a variety of research efforts, including tropical infectious diseases affecting the cardiovascular system such as Dengue, Chikungunya, and Zika. </w:t>
                            </w:r>
                            <w:r w:rsidR="006A4A98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She has also </w:t>
                            </w:r>
                            <w:r w:rsidR="006A4A98" w:rsidRPr="006A4A98">
                              <w:rPr>
                                <w:rStyle w:val="st"/>
                                <w:sz w:val="18"/>
                                <w:szCs w:val="18"/>
                              </w:rPr>
                              <w:t xml:space="preserve">significant </w:t>
                            </w:r>
                            <w:r w:rsidR="006A4A98" w:rsidRPr="006A4A98">
                              <w:rPr>
                                <w:rStyle w:val="Emphasis"/>
                                <w:sz w:val="18"/>
                                <w:szCs w:val="18"/>
                              </w:rPr>
                              <w:t>expertise</w:t>
                            </w:r>
                            <w:r w:rsidR="006A4A98" w:rsidRPr="006A4A98">
                              <w:rPr>
                                <w:rStyle w:val="st"/>
                                <w:sz w:val="18"/>
                                <w:szCs w:val="18"/>
                              </w:rPr>
                              <w:t xml:space="preserve"> in </w:t>
                            </w:r>
                            <w:r w:rsidR="006A4A98" w:rsidRPr="006A4A98">
                              <w:rPr>
                                <w:rStyle w:val="Emphasis"/>
                                <w:sz w:val="18"/>
                                <w:szCs w:val="18"/>
                              </w:rPr>
                              <w:t>diabetes</w:t>
                            </w:r>
                            <w:r w:rsidR="006A4A98" w:rsidRPr="006A4A98">
                              <w:rPr>
                                <w:rStyle w:val="st"/>
                                <w:sz w:val="18"/>
                                <w:szCs w:val="18"/>
                              </w:rPr>
                              <w:t xml:space="preserve"> research</w:t>
                            </w:r>
                            <w:r w:rsidR="006A4A98">
                              <w:rPr>
                                <w:rStyle w:val="st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6A4A98">
                              <w:rPr>
                                <w:color w:val="000000"/>
                                <w:sz w:val="18"/>
                                <w:szCs w:val="18"/>
                              </w:rPr>
                              <w:t>Dr</w:t>
                            </w:r>
                            <w:r w:rsidRPr="00906AFF">
                              <w:rPr>
                                <w:color w:val="000000"/>
                                <w:sz w:val="18"/>
                                <w:szCs w:val="18"/>
                              </w:rPr>
                              <w:t>.  Gonzalez Carta utilizes clinical and other databases in her ongoing research.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0" type="#_x0000_t202" style="position:absolute;left:0;text-align:left;margin-left:53.7pt;margin-top:22.75pt;width:498.05pt;height:48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">
                <v:textbox>
                  <w:txbxContent>
                    <w:p w:rsidR="00A91639" w:rsidRPr="006A4A98" w:rsidRDefault="00A91639" w:rsidP="006A4A98">
                      <w:pPr>
                        <w:pStyle w:val="NormalWeb"/>
                        <w:jc w:val="both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906AFF">
                        <w:rPr>
                          <w:color w:val="000000"/>
                          <w:sz w:val="18"/>
                          <w:szCs w:val="18"/>
                        </w:rPr>
                        <w:t>Dr. Karina Gonzalez Carta is an Internal Medicine and Cardiologist specialist from Venezuela. Dr. Gonzalez Carta holds an</w:t>
                      </w:r>
                      <w:r w:rsidR="00301563" w:rsidRPr="00906AFF">
                        <w:rPr>
                          <w:color w:val="000000"/>
                          <w:sz w:val="18"/>
                          <w:szCs w:val="18"/>
                        </w:rPr>
                        <w:t xml:space="preserve"> appointm</w:t>
                      </w:r>
                      <w:r w:rsidRPr="00906AFF">
                        <w:rPr>
                          <w:color w:val="000000"/>
                          <w:sz w:val="18"/>
                          <w:szCs w:val="18"/>
                        </w:rPr>
                        <w:t xml:space="preserve">ent as a Researcher at Mayo Clinic she is engaged in a variety of research efforts, including tropical infectious diseases affecting the cardiovascular system such as Dengue, Chikungunya, and Zika. </w:t>
                      </w:r>
                      <w:r w:rsidR="006A4A98">
                        <w:rPr>
                          <w:color w:val="000000"/>
                          <w:sz w:val="18"/>
                          <w:szCs w:val="18"/>
                        </w:rPr>
                        <w:t xml:space="preserve">She has also </w:t>
                      </w:r>
                      <w:r w:rsidR="006A4A98" w:rsidRPr="006A4A98">
                        <w:rPr>
                          <w:rStyle w:val="st"/>
                          <w:sz w:val="18"/>
                          <w:szCs w:val="18"/>
                        </w:rPr>
                        <w:t xml:space="preserve">significant </w:t>
                      </w:r>
                      <w:r w:rsidR="006A4A98" w:rsidRPr="006A4A98">
                        <w:rPr>
                          <w:rStyle w:val="Emphasis"/>
                          <w:sz w:val="18"/>
                          <w:szCs w:val="18"/>
                        </w:rPr>
                        <w:t>expertise</w:t>
                      </w:r>
                      <w:r w:rsidR="006A4A98" w:rsidRPr="006A4A98">
                        <w:rPr>
                          <w:rStyle w:val="st"/>
                          <w:sz w:val="18"/>
                          <w:szCs w:val="18"/>
                        </w:rPr>
                        <w:t xml:space="preserve"> in </w:t>
                      </w:r>
                      <w:r w:rsidR="006A4A98" w:rsidRPr="006A4A98">
                        <w:rPr>
                          <w:rStyle w:val="Emphasis"/>
                          <w:sz w:val="18"/>
                          <w:szCs w:val="18"/>
                        </w:rPr>
                        <w:t>diabetes</w:t>
                      </w:r>
                      <w:r w:rsidR="006A4A98" w:rsidRPr="006A4A98">
                        <w:rPr>
                          <w:rStyle w:val="st"/>
                          <w:sz w:val="18"/>
                          <w:szCs w:val="18"/>
                        </w:rPr>
                        <w:t xml:space="preserve"> research</w:t>
                      </w:r>
                      <w:r w:rsidR="006A4A98">
                        <w:rPr>
                          <w:rStyle w:val="st"/>
                          <w:sz w:val="18"/>
                          <w:szCs w:val="18"/>
                        </w:rPr>
                        <w:t xml:space="preserve">. </w:t>
                      </w:r>
                      <w:r w:rsidRPr="006A4A98">
                        <w:rPr>
                          <w:color w:val="000000"/>
                          <w:sz w:val="18"/>
                          <w:szCs w:val="18"/>
                        </w:rPr>
                        <w:t>Dr</w:t>
                      </w:r>
                      <w:r w:rsidRPr="00906AFF">
                        <w:rPr>
                          <w:color w:val="000000"/>
                          <w:sz w:val="18"/>
                          <w:szCs w:val="18"/>
                        </w:rPr>
                        <w:t>.  Gonzalez Carta utilizes clinical and other databases in her ongoing research.</w:t>
                      </w:r>
                    </w:p>
                  </w:txbxContent>
                </v:textbox>
              </v:shape>
            </w:pict>
          </mc:Fallback>
        </mc:AlternateContent>
      </w:r>
      <w:r w:rsidR="003D76A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E0DAA7" wp14:editId="1230F224">
                <wp:simplePos x="0" y="0"/>
                <wp:positionH relativeFrom="column">
                  <wp:posOffset>-143301</wp:posOffset>
                </wp:positionH>
                <wp:positionV relativeFrom="paragraph">
                  <wp:posOffset>276121</wp:posOffset>
                </wp:positionV>
                <wp:extent cx="749935" cy="620395"/>
                <wp:effectExtent l="0" t="0" r="12065" b="27305"/>
                <wp:wrapNone/>
                <wp:docPr id="24" name="Rectangle 42" descr="H:\2017\KARINA PERSONAL 2017\CV2017\KARINA_ACC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935" cy="620395"/>
                        </a:xfrm>
                        <a:prstGeom prst="rect">
                          <a:avLst/>
                        </a:prstGeom>
                        <a:blipFill dpi="0" rotWithShape="1">
                          <a:blip r:embed="rId15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-11.3pt;margin-top:21.75pt;width:59.05pt;height:48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">
                <v:fill r:id="rId16" o:title="KARINA_ACC" recolor="t" rotate="t" type="frame"/>
              </v:rect>
            </w:pict>
          </mc:Fallback>
        </mc:AlternateContent>
      </w:r>
    </w:p>
    <w:p w:rsidR="00A91639" w:rsidRPr="00A91639" w:rsidRDefault="007A1703" w:rsidP="00C213EC">
      <w:pPr>
        <w:pStyle w:val="NewsletterBody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1179252</wp:posOffset>
                </wp:positionH>
                <wp:positionV relativeFrom="paragraph">
                  <wp:posOffset>-634621</wp:posOffset>
                </wp:positionV>
                <wp:extent cx="1385248" cy="852985"/>
                <wp:effectExtent l="57150" t="19050" r="81915" b="9969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5248" cy="852985"/>
                        </a:xfrm>
                        <a:prstGeom prst="rect">
                          <a:avLst/>
                        </a:prstGeom>
                        <a:blipFill>
                          <a:blip r:embed="rId17"/>
                          <a:stretch>
                            <a:fillRect/>
                          </a:stretch>
                        </a:blip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style="position:absolute;margin-left:92.85pt;margin-top:-49.95pt;width:109.05pt;height:67.1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" strokecolor="#4579b8 [3044]">
                <v:fill r:id="rId18" o:title="" recolor="t" rotate="t" type="frame"/>
                <v:shadow on="t" color="black" opacity="22937f" origin=",.5" offset="0,.63889mm"/>
              </v:rect>
            </w:pict>
          </mc:Fallback>
        </mc:AlternateContent>
      </w:r>
    </w:p>
    <w:p w:rsidR="00A91639" w:rsidRPr="00A91639" w:rsidRDefault="00A91639" w:rsidP="00C213EC">
      <w:pPr>
        <w:pStyle w:val="NewsletterBody"/>
        <w:rPr>
          <w:rFonts w:cstheme="minorHAnsi"/>
        </w:rPr>
      </w:pPr>
    </w:p>
    <w:p w:rsidR="00A91639" w:rsidRPr="00A91639" w:rsidRDefault="00A91639" w:rsidP="00C213EC">
      <w:pPr>
        <w:pStyle w:val="NewsletterBody"/>
        <w:rPr>
          <w:rFonts w:cstheme="minorHAnsi"/>
        </w:rPr>
      </w:pPr>
    </w:p>
    <w:p w:rsidR="00A91639" w:rsidRDefault="00A91639" w:rsidP="00C213EC">
      <w:pPr>
        <w:pStyle w:val="NewsletterBody"/>
        <w:rPr>
          <w:rFonts w:cstheme="minorHAnsi"/>
        </w:rPr>
      </w:pPr>
    </w:p>
    <w:p w:rsidR="00480DF6" w:rsidRDefault="00906AFF" w:rsidP="00C213EC">
      <w:pPr>
        <w:pStyle w:val="NewsletterBody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85BE80D" wp14:editId="08E21B02">
                <wp:simplePos x="0" y="0"/>
                <wp:positionH relativeFrom="column">
                  <wp:posOffset>-144580</wp:posOffset>
                </wp:positionH>
                <wp:positionV relativeFrom="paragraph">
                  <wp:posOffset>214156</wp:posOffset>
                </wp:positionV>
                <wp:extent cx="3316406" cy="684530"/>
                <wp:effectExtent l="0" t="0" r="17780" b="20320"/>
                <wp:wrapNone/>
                <wp:docPr id="23" name="Rectangle 50" descr="H:\0 0 0 0 0 2018\dmz\ecg2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6406" cy="684530"/>
                        </a:xfrm>
                        <a:prstGeom prst="rect">
                          <a:avLst/>
                        </a:prstGeom>
                        <a:blipFill dpi="0" rotWithShape="1">
                          <a:blip r:embed="rId19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-11.4pt;margin-top:16.85pt;width:261.15pt;height:53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Sbn/XtUVS3P+vaoq1RxPcKKKKYg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pR1FJSjqKANy2/49o/8AdFFFt/x7R/7oorFnbHYx7n/XtUVS3P8Ar2qKtUcb3Cua+Ixx&#10;4C1PJ/hX/wBCFdLUF5Y2uoQ+Te28dxFnOyRcjP0oYJ2dzzq+YH4DQcj7iDr38yuw8EEN4J0gggj7&#10;OOn1NXjoelmzFmdPtjaht4h2DYG9cVYtLO2sIBBZwRwQg5CRjAH4UJFOV1Ymooopk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">
                <v:fill r:id="rId20" o:title="ecg2" recolor="t" rotate="t" type="frame"/>
              </v:rect>
            </w:pict>
          </mc:Fallback>
        </mc:AlternateContent>
      </w:r>
    </w:p>
    <w:p w:rsidR="00480DF6" w:rsidRDefault="00480DF6" w:rsidP="00C213EC">
      <w:pPr>
        <w:pStyle w:val="NewsletterBody"/>
        <w:rPr>
          <w:rFonts w:cstheme="minorHAnsi"/>
        </w:rPr>
      </w:pPr>
    </w:p>
    <w:p w:rsidR="00480DF6" w:rsidRDefault="00480DF6" w:rsidP="00C213EC">
      <w:pPr>
        <w:pStyle w:val="NewsletterBody"/>
        <w:rPr>
          <w:rFonts w:cstheme="minorHAnsi"/>
        </w:rPr>
      </w:pPr>
    </w:p>
    <w:p w:rsidR="00480DF6" w:rsidRDefault="00906AFF" w:rsidP="00C213EC">
      <w:pPr>
        <w:pStyle w:val="NewsletterBody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A7C854" wp14:editId="1BBCEE3F">
                <wp:simplePos x="0" y="0"/>
                <wp:positionH relativeFrom="column">
                  <wp:posOffset>-130932</wp:posOffset>
                </wp:positionH>
                <wp:positionV relativeFrom="paragraph">
                  <wp:posOffset>142761</wp:posOffset>
                </wp:positionV>
                <wp:extent cx="3302322" cy="266700"/>
                <wp:effectExtent l="0" t="0" r="0" b="0"/>
                <wp:wrapNone/>
                <wp:docPr id="2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322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231" w:rsidRPr="00265231" w:rsidRDefault="002652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652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ECG Atrial Fibrillation → Sinus rhythm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1" type="#_x0000_t202" style="position:absolute;left:0;text-align:left;margin-left:-10.3pt;margin-top:11.25pt;width:260.05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" stroked="f">
                <v:textbox>
                  <w:txbxContent>
                    <w:p w:rsidR="00265231" w:rsidRPr="00265231" w:rsidRDefault="00265231">
                      <w:pPr>
                        <w:rPr>
                          <w:sz w:val="18"/>
                          <w:szCs w:val="18"/>
                        </w:rPr>
                      </w:pPr>
                      <w:r w:rsidRPr="00265231">
                        <w:rPr>
                          <w:b/>
                          <w:bCs/>
                          <w:sz w:val="18"/>
                          <w:szCs w:val="18"/>
                        </w:rPr>
                        <w:t>ECG Atrial Fibrillation → Sinus rhythm</w:t>
                      </w:r>
                    </w:p>
                  </w:txbxContent>
                </v:textbox>
              </v:shape>
            </w:pict>
          </mc:Fallback>
        </mc:AlternateContent>
      </w:r>
    </w:p>
    <w:p w:rsidR="00480DF6" w:rsidRDefault="00906AFF" w:rsidP="00C213EC">
      <w:pPr>
        <w:pStyle w:val="NewsletterBody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5812450" wp14:editId="565AE368">
                <wp:simplePos x="0" y="0"/>
                <wp:positionH relativeFrom="column">
                  <wp:posOffset>-130932</wp:posOffset>
                </wp:positionH>
                <wp:positionV relativeFrom="paragraph">
                  <wp:posOffset>257715</wp:posOffset>
                </wp:positionV>
                <wp:extent cx="3302322" cy="859809"/>
                <wp:effectExtent l="0" t="0" r="0" b="0"/>
                <wp:wrapNone/>
                <wp:docPr id="21" name="Rectangle 52" descr="H:\0 0 0 0 0 2018\dmz\cmri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322" cy="859809"/>
                        </a:xfrm>
                        <a:prstGeom prst="rect">
                          <a:avLst/>
                        </a:prstGeom>
                        <a:blipFill dpi="0" rotWithShape="1">
                          <a:blip r:embed="rId21"/>
                          <a:srcRect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-10.3pt;margin-top:20.3pt;width:260.05pt;height:67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" stroked="f">
                <v:fill r:id="rId22" o:title="cmri" recolor="t" rotate="t" type="frame"/>
              </v:rect>
            </w:pict>
          </mc:Fallback>
        </mc:AlternateContent>
      </w:r>
    </w:p>
    <w:p w:rsidR="00480DF6" w:rsidRDefault="00480DF6" w:rsidP="00C213EC">
      <w:pPr>
        <w:pStyle w:val="NewsletterBody"/>
        <w:rPr>
          <w:rFonts w:cstheme="minorHAnsi"/>
        </w:rPr>
      </w:pPr>
    </w:p>
    <w:p w:rsidR="00265231" w:rsidRPr="00A91639" w:rsidRDefault="00265231" w:rsidP="00C213EC">
      <w:pPr>
        <w:pStyle w:val="NewsletterBody"/>
        <w:rPr>
          <w:rFonts w:cstheme="minorHAnsi"/>
        </w:rPr>
      </w:pPr>
    </w:p>
    <w:p w:rsidR="00265231" w:rsidRDefault="00265231" w:rsidP="00C213EC">
      <w:pPr>
        <w:pStyle w:val="NewsletterBody"/>
        <w:rPr>
          <w:rFonts w:cstheme="minorHAnsi"/>
          <w:b/>
        </w:rPr>
      </w:pPr>
    </w:p>
    <w:p w:rsidR="00906AFF" w:rsidRDefault="00906AFF" w:rsidP="00C213EC">
      <w:pPr>
        <w:pStyle w:val="NewsletterBody"/>
        <w:rPr>
          <w:rFonts w:cstheme="minorHAnsi"/>
          <w:b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51531C" wp14:editId="5CEE3EFF">
                <wp:simplePos x="0" y="0"/>
                <wp:positionH relativeFrom="column">
                  <wp:posOffset>-130933</wp:posOffset>
                </wp:positionH>
                <wp:positionV relativeFrom="paragraph">
                  <wp:posOffset>62439</wp:posOffset>
                </wp:positionV>
                <wp:extent cx="3376930" cy="257175"/>
                <wp:effectExtent l="0" t="0" r="0" b="9525"/>
                <wp:wrapNone/>
                <wp:docPr id="2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93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231" w:rsidRPr="00834DDF" w:rsidRDefault="00265231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2652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cMRI</w:t>
                            </w:r>
                            <w:proofErr w:type="gramEnd"/>
                            <w:r w:rsidRPr="002652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834DDF">
                              <w:rPr>
                                <w:b/>
                                <w:sz w:val="18"/>
                                <w:szCs w:val="18"/>
                              </w:rPr>
                              <w:t>S</w:t>
                            </w:r>
                            <w:r w:rsidR="00834DDF" w:rsidRPr="00834DDF">
                              <w:rPr>
                                <w:b/>
                                <w:sz w:val="18"/>
                                <w:szCs w:val="18"/>
                              </w:rPr>
                              <w:t>everely impaired left ventricular systolic function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2" type="#_x0000_t202" style="position:absolute;left:0;text-align:left;margin-left:-10.3pt;margin-top:4.9pt;width:265.9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" stroked="f">
                <v:textbox>
                  <w:txbxContent>
                    <w:p w:rsidR="00265231" w:rsidRPr="00834DDF" w:rsidRDefault="00265231">
                      <w:pPr>
                        <w:rPr>
                          <w:b/>
                          <w:sz w:val="18"/>
                          <w:szCs w:val="18"/>
                        </w:rPr>
                      </w:pPr>
                      <w:proofErr w:type="gramStart"/>
                      <w:r w:rsidRPr="00265231">
                        <w:rPr>
                          <w:b/>
                          <w:bCs/>
                          <w:sz w:val="18"/>
                          <w:szCs w:val="18"/>
                        </w:rPr>
                        <w:t>cMRI</w:t>
                      </w:r>
                      <w:proofErr w:type="gramEnd"/>
                      <w:r w:rsidRPr="00265231">
                        <w:rPr>
                          <w:b/>
                          <w:bCs/>
                          <w:sz w:val="18"/>
                          <w:szCs w:val="18"/>
                        </w:rPr>
                        <w:t xml:space="preserve">. </w:t>
                      </w:r>
                      <w:r w:rsidRPr="00834DDF">
                        <w:rPr>
                          <w:b/>
                          <w:sz w:val="18"/>
                          <w:szCs w:val="18"/>
                        </w:rPr>
                        <w:t>S</w:t>
                      </w:r>
                      <w:r w:rsidR="00834DDF" w:rsidRPr="00834DDF">
                        <w:rPr>
                          <w:b/>
                          <w:sz w:val="18"/>
                          <w:szCs w:val="18"/>
                        </w:rPr>
                        <w:t>everely impaired left ventricular systolic function</w:t>
                      </w:r>
                    </w:p>
                  </w:txbxContent>
                </v:textbox>
              </v:shape>
            </w:pict>
          </mc:Fallback>
        </mc:AlternateContent>
      </w:r>
    </w:p>
    <w:p w:rsidR="00906AFF" w:rsidRDefault="00906AFF" w:rsidP="00C213EC">
      <w:pPr>
        <w:pStyle w:val="NewsletterBody"/>
        <w:rPr>
          <w:rFonts w:cstheme="minorHAnsi"/>
          <w:b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2DB46A8" wp14:editId="01326058">
                <wp:simplePos x="0" y="0"/>
                <wp:positionH relativeFrom="column">
                  <wp:posOffset>-130933</wp:posOffset>
                </wp:positionH>
                <wp:positionV relativeFrom="paragraph">
                  <wp:posOffset>143273</wp:posOffset>
                </wp:positionV>
                <wp:extent cx="3376930" cy="887105"/>
                <wp:effectExtent l="0" t="0" r="0" b="8255"/>
                <wp:wrapNone/>
                <wp:docPr id="19" name="Rectangle 51" descr="H:\0 0 0 0 0 2018\dmz\cmri2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6930" cy="887105"/>
                        </a:xfrm>
                        <a:prstGeom prst="rect">
                          <a:avLst/>
                        </a:prstGeom>
                        <a:blipFill dpi="0" rotWithShape="1">
                          <a:blip r:embed="rId23"/>
                          <a:srcRect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26" style="position:absolute;margin-left:-10.3pt;margin-top:11.3pt;width:265.9pt;height:69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" stroked="f">
                <v:fill r:id="rId24" o:title="cmri2" recolor="t" rotate="t" type="frame"/>
              </v:rect>
            </w:pict>
          </mc:Fallback>
        </mc:AlternateContent>
      </w:r>
    </w:p>
    <w:p w:rsidR="00906AFF" w:rsidRDefault="00906AFF" w:rsidP="00C213EC">
      <w:pPr>
        <w:pStyle w:val="NewsletterBody"/>
        <w:rPr>
          <w:rFonts w:cstheme="minorHAnsi"/>
          <w:b/>
        </w:rPr>
      </w:pPr>
    </w:p>
    <w:p w:rsidR="00906AFF" w:rsidRDefault="00906AFF" w:rsidP="00C213EC">
      <w:pPr>
        <w:pStyle w:val="NewsletterBody"/>
        <w:rPr>
          <w:rFonts w:cstheme="minorHAnsi"/>
          <w:b/>
        </w:rPr>
      </w:pPr>
    </w:p>
    <w:p w:rsidR="00906AFF" w:rsidRDefault="00906AFF" w:rsidP="00C213EC">
      <w:pPr>
        <w:pStyle w:val="NewsletterBody"/>
        <w:rPr>
          <w:rFonts w:cstheme="minorHAnsi"/>
          <w:b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BAECA3F" wp14:editId="7B91BF4E">
                <wp:simplePos x="0" y="0"/>
                <wp:positionH relativeFrom="column">
                  <wp:posOffset>-130932</wp:posOffset>
                </wp:positionH>
                <wp:positionV relativeFrom="paragraph">
                  <wp:posOffset>276595</wp:posOffset>
                </wp:positionV>
                <wp:extent cx="3377318" cy="685800"/>
                <wp:effectExtent l="0" t="0" r="0" b="0"/>
                <wp:wrapNone/>
                <wp:docPr id="18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7318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231" w:rsidRPr="00265231" w:rsidRDefault="00265231" w:rsidP="00265231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65231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T2-weighted images demonstrate the presence of patchy focal edema in the subepicardium of the inferolateral wall. T1-weighted images presence of subepicardially distributed late gadolinium enhancement.</w:t>
                            </w:r>
                          </w:p>
                          <w:p w:rsidR="00265231" w:rsidRPr="00265231" w:rsidRDefault="00265231" w:rsidP="002652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3" type="#_x0000_t202" style="position:absolute;left:0;text-align:left;margin-left:-10.3pt;margin-top:21.8pt;width:265.95pt;height:5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" filled="f" stroked="f">
                <v:textbox>
                  <w:txbxContent>
                    <w:p w:rsidR="00265231" w:rsidRPr="00265231" w:rsidRDefault="00265231" w:rsidP="00265231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265231">
                        <w:rPr>
                          <w:b/>
                          <w:bCs/>
                          <w:sz w:val="18"/>
                          <w:szCs w:val="18"/>
                        </w:rPr>
                        <w:t>T2-weighted images demonstrate the presence of patchy focal edema in the subepicardium of the inferolateral wall. T1-weighted images presence of subepicardially distributed late gadolinium enhancement.</w:t>
                      </w:r>
                    </w:p>
                    <w:p w:rsidR="00265231" w:rsidRPr="00265231" w:rsidRDefault="00265231" w:rsidP="0026523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6AFF" w:rsidRDefault="00906AFF" w:rsidP="00C213EC">
      <w:pPr>
        <w:pStyle w:val="NewsletterBody"/>
        <w:rPr>
          <w:rFonts w:cstheme="minorHAnsi"/>
          <w:b/>
        </w:rPr>
      </w:pPr>
    </w:p>
    <w:p w:rsidR="00906AFF" w:rsidRDefault="00906AFF" w:rsidP="00C213EC">
      <w:pPr>
        <w:pStyle w:val="NewsletterBody"/>
        <w:rPr>
          <w:rFonts w:cstheme="minorHAnsi"/>
          <w:b/>
        </w:rPr>
      </w:pPr>
    </w:p>
    <w:p w:rsidR="003D76AB" w:rsidRDefault="003D76AB" w:rsidP="00C213EC">
      <w:pPr>
        <w:pStyle w:val="NewsletterBody"/>
        <w:rPr>
          <w:rFonts w:cstheme="minorHAnsi"/>
          <w:b/>
        </w:rPr>
      </w:pPr>
    </w:p>
    <w:p w:rsidR="00A91639" w:rsidRPr="00480DF6" w:rsidRDefault="00A91639" w:rsidP="00C213EC">
      <w:pPr>
        <w:pStyle w:val="NewsletterBody"/>
        <w:rPr>
          <w:rFonts w:cstheme="minorHAnsi"/>
          <w:b/>
        </w:rPr>
      </w:pPr>
      <w:r w:rsidRPr="00480DF6">
        <w:rPr>
          <w:rFonts w:cstheme="minorHAnsi"/>
          <w:b/>
        </w:rPr>
        <w:t>Bibliography</w:t>
      </w:r>
    </w:p>
    <w:p w:rsidR="00A91639" w:rsidRPr="00906AFF" w:rsidRDefault="00A91639" w:rsidP="00301563">
      <w:pPr>
        <w:pStyle w:val="EndNoteBibliography"/>
        <w:spacing w:after="0"/>
        <w:ind w:left="90" w:hanging="720"/>
        <w:jc w:val="both"/>
        <w:rPr>
          <w:rFonts w:asciiTheme="minorHAnsi" w:hAnsiTheme="minorHAnsi" w:cstheme="minorHAnsi"/>
          <w:sz w:val="16"/>
        </w:rPr>
      </w:pPr>
      <w:r w:rsidRPr="00A91639">
        <w:rPr>
          <w:rFonts w:asciiTheme="minorHAnsi" w:hAnsiTheme="minorHAnsi" w:cstheme="minorHAnsi"/>
          <w:sz w:val="18"/>
        </w:rPr>
        <w:t>1.</w:t>
      </w:r>
      <w:r w:rsidRPr="00A91639">
        <w:rPr>
          <w:rFonts w:asciiTheme="minorHAnsi" w:hAnsiTheme="minorHAnsi" w:cstheme="minorHAnsi"/>
          <w:sz w:val="18"/>
        </w:rPr>
        <w:tab/>
      </w:r>
      <w:r w:rsidRPr="00906AFF">
        <w:rPr>
          <w:rFonts w:asciiTheme="minorHAnsi" w:hAnsiTheme="minorHAnsi" w:cstheme="minorHAnsi"/>
          <w:sz w:val="16"/>
        </w:rPr>
        <w:t xml:space="preserve">1. Carta, K.A.G., et al., </w:t>
      </w:r>
      <w:r w:rsidRPr="00906AFF">
        <w:rPr>
          <w:rFonts w:asciiTheme="minorHAnsi" w:hAnsiTheme="minorHAnsi" w:cstheme="minorHAnsi"/>
          <w:i/>
          <w:sz w:val="16"/>
        </w:rPr>
        <w:t>Zika Myocarditis, Risk Factors, Prior Arbovirus Infection Brings Out the Worst</w:t>
      </w:r>
      <w:r w:rsidRPr="00906AFF">
        <w:rPr>
          <w:rFonts w:asciiTheme="minorHAnsi" w:hAnsiTheme="minorHAnsi" w:cstheme="minorHAnsi"/>
          <w:sz w:val="16"/>
        </w:rPr>
        <w:t>. 2017, Am Heart Assoc.</w:t>
      </w:r>
    </w:p>
    <w:p w:rsidR="00A91639" w:rsidRPr="00906AFF" w:rsidRDefault="00A91639" w:rsidP="00301563">
      <w:pPr>
        <w:pStyle w:val="EndNoteBibliography"/>
        <w:spacing w:after="0"/>
        <w:ind w:left="90" w:hanging="720"/>
        <w:jc w:val="both"/>
        <w:rPr>
          <w:rFonts w:asciiTheme="minorHAnsi" w:hAnsiTheme="minorHAnsi" w:cstheme="minorHAnsi"/>
          <w:sz w:val="16"/>
        </w:rPr>
      </w:pPr>
      <w:r w:rsidRPr="00906AFF">
        <w:rPr>
          <w:rFonts w:asciiTheme="minorHAnsi" w:hAnsiTheme="minorHAnsi" w:cstheme="minorHAnsi"/>
          <w:sz w:val="16"/>
        </w:rPr>
        <w:t>2.</w:t>
      </w:r>
      <w:r w:rsidRPr="00906AFF">
        <w:rPr>
          <w:rFonts w:asciiTheme="minorHAnsi" w:hAnsiTheme="minorHAnsi" w:cstheme="minorHAnsi"/>
          <w:sz w:val="16"/>
        </w:rPr>
        <w:tab/>
        <w:t xml:space="preserve">2. Carta, K.A.G., et al., </w:t>
      </w:r>
      <w:r w:rsidRPr="00906AFF">
        <w:rPr>
          <w:rFonts w:asciiTheme="minorHAnsi" w:hAnsiTheme="minorHAnsi" w:cstheme="minorHAnsi"/>
          <w:i/>
          <w:sz w:val="16"/>
        </w:rPr>
        <w:t>Myocarditis, heart failure and arrhythmias in patients with Zika.</w:t>
      </w:r>
      <w:r w:rsidRPr="00906AFF">
        <w:rPr>
          <w:rFonts w:asciiTheme="minorHAnsi" w:hAnsiTheme="minorHAnsi" w:cstheme="minorHAnsi"/>
          <w:sz w:val="16"/>
        </w:rPr>
        <w:t xml:space="preserve"> Journal of the American College of Cardiology, 2017. </w:t>
      </w:r>
      <w:r w:rsidRPr="00906AFF">
        <w:rPr>
          <w:rFonts w:asciiTheme="minorHAnsi" w:hAnsiTheme="minorHAnsi" w:cstheme="minorHAnsi"/>
          <w:b/>
          <w:sz w:val="16"/>
        </w:rPr>
        <w:t>69</w:t>
      </w:r>
      <w:r w:rsidRPr="00906AFF">
        <w:rPr>
          <w:rFonts w:asciiTheme="minorHAnsi" w:hAnsiTheme="minorHAnsi" w:cstheme="minorHAnsi"/>
          <w:sz w:val="16"/>
        </w:rPr>
        <w:t>(11 Supplement): p. 906.</w:t>
      </w:r>
    </w:p>
    <w:p w:rsidR="00A91639" w:rsidRPr="00906AFF" w:rsidRDefault="00A91639" w:rsidP="00301563">
      <w:pPr>
        <w:pStyle w:val="EndNoteBibliography"/>
        <w:spacing w:after="0"/>
        <w:ind w:left="90" w:hanging="720"/>
        <w:jc w:val="both"/>
        <w:rPr>
          <w:rFonts w:asciiTheme="minorHAnsi" w:hAnsiTheme="minorHAnsi" w:cstheme="minorHAnsi"/>
          <w:sz w:val="16"/>
        </w:rPr>
      </w:pPr>
      <w:r w:rsidRPr="00906AFF">
        <w:rPr>
          <w:rFonts w:asciiTheme="minorHAnsi" w:hAnsiTheme="minorHAnsi" w:cstheme="minorHAnsi"/>
          <w:sz w:val="16"/>
        </w:rPr>
        <w:t>3.</w:t>
      </w:r>
      <w:r w:rsidRPr="00906AFF">
        <w:rPr>
          <w:rFonts w:asciiTheme="minorHAnsi" w:hAnsiTheme="minorHAnsi" w:cstheme="minorHAnsi"/>
          <w:sz w:val="16"/>
        </w:rPr>
        <w:tab/>
        <w:t xml:space="preserve">3. Deng, Y., et al., </w:t>
      </w:r>
      <w:r w:rsidRPr="00906AFF">
        <w:rPr>
          <w:rFonts w:asciiTheme="minorHAnsi" w:hAnsiTheme="minorHAnsi" w:cstheme="minorHAnsi"/>
          <w:i/>
          <w:sz w:val="16"/>
        </w:rPr>
        <w:t>[Experience of integrated traditional Chinese and Western medicine in first case of imported Zika virus disease in China].</w:t>
      </w:r>
      <w:r w:rsidRPr="00906AFF">
        <w:rPr>
          <w:rFonts w:asciiTheme="minorHAnsi" w:hAnsiTheme="minorHAnsi" w:cstheme="minorHAnsi"/>
          <w:sz w:val="16"/>
        </w:rPr>
        <w:t xml:space="preserve"> Zhonghua Wei Zhong Bing Ji Jiu Yi Xue, 2016. </w:t>
      </w:r>
      <w:r w:rsidRPr="00906AFF">
        <w:rPr>
          <w:rFonts w:asciiTheme="minorHAnsi" w:hAnsiTheme="minorHAnsi" w:cstheme="minorHAnsi"/>
          <w:b/>
          <w:sz w:val="16"/>
        </w:rPr>
        <w:t>28</w:t>
      </w:r>
      <w:r w:rsidRPr="00906AFF">
        <w:rPr>
          <w:rFonts w:asciiTheme="minorHAnsi" w:hAnsiTheme="minorHAnsi" w:cstheme="minorHAnsi"/>
          <w:sz w:val="16"/>
        </w:rPr>
        <w:t>(2): p. 106-9.</w:t>
      </w:r>
    </w:p>
    <w:p w:rsidR="00A91639" w:rsidRPr="00906AFF" w:rsidRDefault="00A91639" w:rsidP="00301563">
      <w:pPr>
        <w:pStyle w:val="EndNoteBibliography"/>
        <w:spacing w:after="0"/>
        <w:ind w:left="90" w:hanging="720"/>
        <w:jc w:val="both"/>
        <w:rPr>
          <w:rFonts w:asciiTheme="minorHAnsi" w:hAnsiTheme="minorHAnsi" w:cstheme="minorHAnsi"/>
          <w:sz w:val="16"/>
        </w:rPr>
      </w:pPr>
      <w:r w:rsidRPr="00906AFF">
        <w:rPr>
          <w:rFonts w:asciiTheme="minorHAnsi" w:hAnsiTheme="minorHAnsi" w:cstheme="minorHAnsi"/>
          <w:sz w:val="16"/>
        </w:rPr>
        <w:t xml:space="preserve">4.4. </w:t>
      </w:r>
      <w:r w:rsidRPr="00906AFF">
        <w:rPr>
          <w:rFonts w:asciiTheme="minorHAnsi" w:hAnsiTheme="minorHAnsi" w:cstheme="minorHAnsi"/>
          <w:sz w:val="16"/>
        </w:rPr>
        <w:tab/>
        <w:t xml:space="preserve">4. Juan A Marques, I.M., Karina Gonzalez Carta, Igor Morr, Yolimar Meza, Vicente Finizola Flores, Ivan J Mendoza-Britto, Nahir Martinez, </w:t>
      </w:r>
      <w:r w:rsidRPr="00906AFF">
        <w:rPr>
          <w:rFonts w:asciiTheme="minorHAnsi" w:hAnsiTheme="minorHAnsi" w:cstheme="minorHAnsi"/>
          <w:i/>
          <w:sz w:val="16"/>
        </w:rPr>
        <w:t>ZIKA AND HEART FAILURE: PRIOR DENGUE MAY BRING OUT THE WORST.</w:t>
      </w:r>
      <w:r w:rsidRPr="00906AFF">
        <w:rPr>
          <w:rFonts w:asciiTheme="minorHAnsi" w:hAnsiTheme="minorHAnsi" w:cstheme="minorHAnsi"/>
          <w:sz w:val="16"/>
        </w:rPr>
        <w:t xml:space="preserve"> Journal of the American College of Cardiology, 2018. </w:t>
      </w:r>
      <w:r w:rsidRPr="00906AFF">
        <w:rPr>
          <w:rFonts w:asciiTheme="minorHAnsi" w:hAnsiTheme="minorHAnsi" w:cstheme="minorHAnsi"/>
          <w:b/>
          <w:sz w:val="16"/>
        </w:rPr>
        <w:t>71</w:t>
      </w:r>
      <w:r w:rsidRPr="00906AFF">
        <w:rPr>
          <w:rFonts w:asciiTheme="minorHAnsi" w:hAnsiTheme="minorHAnsi" w:cstheme="minorHAnsi"/>
          <w:sz w:val="16"/>
        </w:rPr>
        <w:t>(11): p. 1.</w:t>
      </w:r>
    </w:p>
    <w:p w:rsidR="00A91639" w:rsidRPr="00906AFF" w:rsidRDefault="00A91639" w:rsidP="00301563">
      <w:pPr>
        <w:pStyle w:val="EndNoteBibliography"/>
        <w:spacing w:after="0"/>
        <w:ind w:left="90" w:hanging="720"/>
        <w:jc w:val="both"/>
        <w:rPr>
          <w:rFonts w:asciiTheme="minorHAnsi" w:hAnsiTheme="minorHAnsi" w:cstheme="minorHAnsi"/>
          <w:sz w:val="16"/>
        </w:rPr>
      </w:pPr>
      <w:r w:rsidRPr="00906AFF">
        <w:rPr>
          <w:rFonts w:asciiTheme="minorHAnsi" w:hAnsiTheme="minorHAnsi" w:cstheme="minorHAnsi"/>
          <w:sz w:val="16"/>
        </w:rPr>
        <w:t>5.</w:t>
      </w:r>
      <w:r w:rsidRPr="00906AFF">
        <w:rPr>
          <w:rFonts w:asciiTheme="minorHAnsi" w:hAnsiTheme="minorHAnsi" w:cstheme="minorHAnsi"/>
          <w:sz w:val="16"/>
        </w:rPr>
        <w:tab/>
        <w:t xml:space="preserve">5. Nielsen, K.K. and I.C. Bygbjerg, </w:t>
      </w:r>
      <w:r w:rsidRPr="00906AFF">
        <w:rPr>
          <w:rFonts w:asciiTheme="minorHAnsi" w:hAnsiTheme="minorHAnsi" w:cstheme="minorHAnsi"/>
          <w:i/>
          <w:sz w:val="16"/>
        </w:rPr>
        <w:t>Zika virus and hyperglycaemia in pregnancy.</w:t>
      </w:r>
      <w:r w:rsidRPr="00906AFF">
        <w:rPr>
          <w:rFonts w:asciiTheme="minorHAnsi" w:hAnsiTheme="minorHAnsi" w:cstheme="minorHAnsi"/>
          <w:sz w:val="16"/>
        </w:rPr>
        <w:t xml:space="preserve"> Lancet, 2016. </w:t>
      </w:r>
      <w:r w:rsidRPr="00906AFF">
        <w:rPr>
          <w:rFonts w:asciiTheme="minorHAnsi" w:hAnsiTheme="minorHAnsi" w:cstheme="minorHAnsi"/>
          <w:b/>
          <w:sz w:val="16"/>
        </w:rPr>
        <w:t>387</w:t>
      </w:r>
      <w:r w:rsidRPr="00906AFF">
        <w:rPr>
          <w:rFonts w:asciiTheme="minorHAnsi" w:hAnsiTheme="minorHAnsi" w:cstheme="minorHAnsi"/>
          <w:sz w:val="16"/>
        </w:rPr>
        <w:t>(10030): p. 1812.</w:t>
      </w:r>
    </w:p>
    <w:p w:rsidR="0082470D" w:rsidRPr="00906AFF" w:rsidRDefault="00A91639" w:rsidP="00301563">
      <w:pPr>
        <w:pStyle w:val="EndNoteBibliography"/>
        <w:ind w:left="90" w:hanging="720"/>
        <w:jc w:val="both"/>
        <w:rPr>
          <w:rFonts w:asciiTheme="minorHAnsi" w:hAnsiTheme="minorHAnsi" w:cstheme="minorHAnsi"/>
          <w:sz w:val="16"/>
        </w:rPr>
      </w:pPr>
      <w:r w:rsidRPr="00906AFF">
        <w:rPr>
          <w:rFonts w:asciiTheme="minorHAnsi" w:hAnsiTheme="minorHAnsi" w:cstheme="minorHAnsi"/>
          <w:sz w:val="16"/>
        </w:rPr>
        <w:t>6.</w:t>
      </w:r>
      <w:r w:rsidRPr="00906AFF">
        <w:rPr>
          <w:rFonts w:asciiTheme="minorHAnsi" w:hAnsiTheme="minorHAnsi" w:cstheme="minorHAnsi"/>
          <w:sz w:val="16"/>
        </w:rPr>
        <w:tab/>
        <w:t xml:space="preserve">6. Wiwanitkit, S. and V. Wiwanitkit, </w:t>
      </w:r>
      <w:r w:rsidRPr="00906AFF">
        <w:rPr>
          <w:rFonts w:asciiTheme="minorHAnsi" w:hAnsiTheme="minorHAnsi" w:cstheme="minorHAnsi"/>
          <w:i/>
          <w:sz w:val="16"/>
        </w:rPr>
        <w:t>Zika virus infection, blood glucose, and diabetes mellitus.</w:t>
      </w:r>
      <w:r w:rsidRPr="00906AFF">
        <w:rPr>
          <w:rFonts w:asciiTheme="minorHAnsi" w:hAnsiTheme="minorHAnsi" w:cstheme="minorHAnsi"/>
          <w:sz w:val="16"/>
        </w:rPr>
        <w:t xml:space="preserve"> Annals of Tropical Medicine and Public Health, 2017. </w:t>
      </w:r>
      <w:r w:rsidRPr="00906AFF">
        <w:rPr>
          <w:rFonts w:asciiTheme="minorHAnsi" w:hAnsiTheme="minorHAnsi" w:cstheme="minorHAnsi"/>
          <w:b/>
          <w:sz w:val="16"/>
        </w:rPr>
        <w:t>10</w:t>
      </w:r>
      <w:r w:rsidRPr="00906AFF">
        <w:rPr>
          <w:rFonts w:asciiTheme="minorHAnsi" w:hAnsiTheme="minorHAnsi" w:cstheme="minorHAnsi"/>
          <w:sz w:val="16"/>
        </w:rPr>
        <w:t>(2): p. 484-485.</w:t>
      </w:r>
    </w:p>
    <w:sectPr w:rsidR="0082470D" w:rsidRPr="00906AFF" w:rsidSect="00760E4B">
      <w:type w:val="continuous"/>
      <w:pgSz w:w="12240" w:h="15840"/>
      <w:pgMar w:top="1440" w:right="630" w:bottom="1440" w:left="72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39"/>
    <w:rsid w:val="0000112E"/>
    <w:rsid w:val="0005642F"/>
    <w:rsid w:val="000D3907"/>
    <w:rsid w:val="001149B1"/>
    <w:rsid w:val="00146C3C"/>
    <w:rsid w:val="00164876"/>
    <w:rsid w:val="00166A6C"/>
    <w:rsid w:val="001C7C78"/>
    <w:rsid w:val="002467FA"/>
    <w:rsid w:val="00265231"/>
    <w:rsid w:val="002D0702"/>
    <w:rsid w:val="00301563"/>
    <w:rsid w:val="0031769F"/>
    <w:rsid w:val="00337EC3"/>
    <w:rsid w:val="003A390C"/>
    <w:rsid w:val="003B57E6"/>
    <w:rsid w:val="003D76AB"/>
    <w:rsid w:val="003E564B"/>
    <w:rsid w:val="00422B18"/>
    <w:rsid w:val="0047735C"/>
    <w:rsid w:val="00480DF6"/>
    <w:rsid w:val="005301DF"/>
    <w:rsid w:val="00563295"/>
    <w:rsid w:val="005E2505"/>
    <w:rsid w:val="00603DFC"/>
    <w:rsid w:val="00656D15"/>
    <w:rsid w:val="0069673B"/>
    <w:rsid w:val="006A4A98"/>
    <w:rsid w:val="006B75D8"/>
    <w:rsid w:val="006D49E7"/>
    <w:rsid w:val="007071A8"/>
    <w:rsid w:val="00707C14"/>
    <w:rsid w:val="00717272"/>
    <w:rsid w:val="00731893"/>
    <w:rsid w:val="00760E4B"/>
    <w:rsid w:val="0076640C"/>
    <w:rsid w:val="00767C60"/>
    <w:rsid w:val="007A1703"/>
    <w:rsid w:val="007D1701"/>
    <w:rsid w:val="007D5CBF"/>
    <w:rsid w:val="007F5F9D"/>
    <w:rsid w:val="00803D20"/>
    <w:rsid w:val="00821526"/>
    <w:rsid w:val="0082470D"/>
    <w:rsid w:val="00834DDF"/>
    <w:rsid w:val="00874F35"/>
    <w:rsid w:val="00882A5B"/>
    <w:rsid w:val="0089455A"/>
    <w:rsid w:val="009039FD"/>
    <w:rsid w:val="00906AFF"/>
    <w:rsid w:val="00912DB4"/>
    <w:rsid w:val="00982299"/>
    <w:rsid w:val="009B75CD"/>
    <w:rsid w:val="009D3CC3"/>
    <w:rsid w:val="009D78D2"/>
    <w:rsid w:val="009E049D"/>
    <w:rsid w:val="009E2E6F"/>
    <w:rsid w:val="00A51AAD"/>
    <w:rsid w:val="00A82709"/>
    <w:rsid w:val="00A91639"/>
    <w:rsid w:val="00AF5151"/>
    <w:rsid w:val="00B220EC"/>
    <w:rsid w:val="00B56A3A"/>
    <w:rsid w:val="00B77C12"/>
    <w:rsid w:val="00C213EC"/>
    <w:rsid w:val="00C4430D"/>
    <w:rsid w:val="00C66E73"/>
    <w:rsid w:val="00D014E1"/>
    <w:rsid w:val="00D1453D"/>
    <w:rsid w:val="00DD515F"/>
    <w:rsid w:val="00E023B5"/>
    <w:rsid w:val="00E1345F"/>
    <w:rsid w:val="00E33169"/>
    <w:rsid w:val="00E42BAE"/>
    <w:rsid w:val="00E63CE3"/>
    <w:rsid w:val="00E6528C"/>
    <w:rsid w:val="00EC6A3E"/>
    <w:rsid w:val="00EF6910"/>
    <w:rsid w:val="00F05E2C"/>
    <w:rsid w:val="00F7274D"/>
    <w:rsid w:val="00F95333"/>
    <w:rsid w:val="00FA0C58"/>
    <w:rsid w:val="00FA11BE"/>
    <w:rsid w:val="00FA1911"/>
    <w:rsid w:val="00FA5997"/>
    <w:rsid w:val="00FC4E74"/>
    <w:rsid w:val="00FF44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52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NewsletterSubhead">
    <w:name w:val="Newsletter Subhead"/>
    <w:basedOn w:val="Normal"/>
    <w:qFormat/>
    <w:rsid w:val="001149B1"/>
    <w:rPr>
      <w:color w:val="FFFFFF" w:themeColor="background1"/>
      <w:sz w:val="26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color w:val="000000"/>
      <w:sz w:val="22"/>
    </w:rPr>
  </w:style>
  <w:style w:type="paragraph" w:customStyle="1" w:styleId="WhiteText">
    <w:name w:val="White Text"/>
    <w:basedOn w:val="Normal"/>
    <w:qFormat/>
    <w:rsid w:val="00D014E1"/>
    <w:rPr>
      <w:color w:val="FFFFFF" w:themeColor="background1"/>
      <w:sz w:val="20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customStyle="1" w:styleId="EndNoteBibliography">
    <w:name w:val="EndNote Bibliography"/>
    <w:basedOn w:val="Normal"/>
    <w:link w:val="EndNoteBibliographyChar"/>
    <w:rsid w:val="00A91639"/>
    <w:pPr>
      <w:spacing w:after="200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A91639"/>
    <w:rPr>
      <w:rFonts w:ascii="Calibri" w:hAnsi="Calibri"/>
      <w:noProof/>
      <w:sz w:val="22"/>
      <w:szCs w:val="22"/>
    </w:rPr>
  </w:style>
  <w:style w:type="paragraph" w:styleId="NormalWeb">
    <w:name w:val="Normal (Web)"/>
    <w:basedOn w:val="Normal"/>
    <w:uiPriority w:val="99"/>
    <w:unhideWhenUsed/>
    <w:rsid w:val="00A91639"/>
    <w:pPr>
      <w:spacing w:after="150"/>
    </w:pPr>
    <w:rPr>
      <w:rFonts w:ascii="Times New Roman" w:eastAsia="Times New Roman" w:hAnsi="Times New Roman" w:cs="Times New Roman"/>
    </w:rPr>
  </w:style>
  <w:style w:type="character" w:customStyle="1" w:styleId="st">
    <w:name w:val="st"/>
    <w:basedOn w:val="DefaultParagraphFont"/>
    <w:rsid w:val="006A4A98"/>
  </w:style>
  <w:style w:type="character" w:styleId="Emphasis">
    <w:name w:val="Emphasis"/>
    <w:basedOn w:val="DefaultParagraphFont"/>
    <w:uiPriority w:val="20"/>
    <w:qFormat/>
    <w:rsid w:val="006A4A9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52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NewsletterSubhead">
    <w:name w:val="Newsletter Subhead"/>
    <w:basedOn w:val="Normal"/>
    <w:qFormat/>
    <w:rsid w:val="001149B1"/>
    <w:rPr>
      <w:color w:val="FFFFFF" w:themeColor="background1"/>
      <w:sz w:val="26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color w:val="000000"/>
      <w:sz w:val="22"/>
    </w:rPr>
  </w:style>
  <w:style w:type="paragraph" w:customStyle="1" w:styleId="WhiteText">
    <w:name w:val="White Text"/>
    <w:basedOn w:val="Normal"/>
    <w:qFormat/>
    <w:rsid w:val="00D014E1"/>
    <w:rPr>
      <w:color w:val="FFFFFF" w:themeColor="background1"/>
      <w:sz w:val="20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customStyle="1" w:styleId="EndNoteBibliography">
    <w:name w:val="EndNote Bibliography"/>
    <w:basedOn w:val="Normal"/>
    <w:link w:val="EndNoteBibliographyChar"/>
    <w:rsid w:val="00A91639"/>
    <w:pPr>
      <w:spacing w:after="200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A91639"/>
    <w:rPr>
      <w:rFonts w:ascii="Calibri" w:hAnsi="Calibri"/>
      <w:noProof/>
      <w:sz w:val="22"/>
      <w:szCs w:val="22"/>
    </w:rPr>
  </w:style>
  <w:style w:type="paragraph" w:styleId="NormalWeb">
    <w:name w:val="Normal (Web)"/>
    <w:basedOn w:val="Normal"/>
    <w:uiPriority w:val="99"/>
    <w:unhideWhenUsed/>
    <w:rsid w:val="00A91639"/>
    <w:pPr>
      <w:spacing w:after="150"/>
    </w:pPr>
    <w:rPr>
      <w:rFonts w:ascii="Times New Roman" w:eastAsia="Times New Roman" w:hAnsi="Times New Roman" w:cs="Times New Roman"/>
    </w:rPr>
  </w:style>
  <w:style w:type="character" w:customStyle="1" w:styleId="st">
    <w:name w:val="st"/>
    <w:basedOn w:val="DefaultParagraphFont"/>
    <w:rsid w:val="006A4A98"/>
  </w:style>
  <w:style w:type="character" w:styleId="Emphasis">
    <w:name w:val="Emphasis"/>
    <w:basedOn w:val="DefaultParagraphFont"/>
    <w:uiPriority w:val="20"/>
    <w:qFormat/>
    <w:rsid w:val="006A4A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3.png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142865\AppData\Roaming\Microsoft\Templates\PMG_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9B86044A1344CECBDCBFF0D3DA38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C94E7-4513-46F2-819F-75367C2CC69E}"/>
      </w:docPartPr>
      <w:docPartBody>
        <w:p w:rsidR="00D85F07" w:rsidRDefault="008A299B" w:rsidP="008A299B">
          <w:pPr>
            <w:pStyle w:val="79B86044A1344CECBDCBFF0D3DA38170"/>
          </w:pPr>
          <w:r w:rsidRPr="00C121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99B"/>
    <w:rsid w:val="008A299B"/>
    <w:rsid w:val="00D8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299B"/>
    <w:rPr>
      <w:color w:val="808080"/>
    </w:rPr>
  </w:style>
  <w:style w:type="paragraph" w:customStyle="1" w:styleId="26E0FE2662FA473F963D907F4F9E00A7">
    <w:name w:val="26E0FE2662FA473F963D907F4F9E00A7"/>
  </w:style>
  <w:style w:type="paragraph" w:customStyle="1" w:styleId="76140B2CA2B941228E67B305EB28A8D8">
    <w:name w:val="76140B2CA2B941228E67B305EB28A8D8"/>
  </w:style>
  <w:style w:type="paragraph" w:customStyle="1" w:styleId="2957E1B9576F46088DEF95FB0D277EC0">
    <w:name w:val="2957E1B9576F46088DEF95FB0D277EC0"/>
    <w:rsid w:val="008A299B"/>
  </w:style>
  <w:style w:type="paragraph" w:customStyle="1" w:styleId="79B86044A1344CECBDCBFF0D3DA38170">
    <w:name w:val="79B86044A1344CECBDCBFF0D3DA38170"/>
    <w:rsid w:val="008A299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299B"/>
    <w:rPr>
      <w:color w:val="808080"/>
    </w:rPr>
  </w:style>
  <w:style w:type="paragraph" w:customStyle="1" w:styleId="26E0FE2662FA473F963D907F4F9E00A7">
    <w:name w:val="26E0FE2662FA473F963D907F4F9E00A7"/>
  </w:style>
  <w:style w:type="paragraph" w:customStyle="1" w:styleId="76140B2CA2B941228E67B305EB28A8D8">
    <w:name w:val="76140B2CA2B941228E67B305EB28A8D8"/>
  </w:style>
  <w:style w:type="paragraph" w:customStyle="1" w:styleId="2957E1B9576F46088DEF95FB0D277EC0">
    <w:name w:val="2957E1B9576F46088DEF95FB0D277EC0"/>
    <w:rsid w:val="008A299B"/>
  </w:style>
  <w:style w:type="paragraph" w:customStyle="1" w:styleId="79B86044A1344CECBDCBFF0D3DA38170">
    <w:name w:val="79B86044A1344CECBDCBFF0D3DA38170"/>
    <w:rsid w:val="008A29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11B473-01D0-4AD4-A3B5-B755C779F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PMG_Newsletter.dotx</Template>
  <TotalTime>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Mayo Clinic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Karina  Gonzalez Carta</dc:creator>
  <cp:lastModifiedBy>Karina  Gonzalez Carta</cp:lastModifiedBy>
  <cp:revision>2</cp:revision>
  <cp:lastPrinted>2018-04-10T16:22:00Z</cp:lastPrinted>
  <dcterms:created xsi:type="dcterms:W3CDTF">2018-04-10T16:40:00Z</dcterms:created>
  <dcterms:modified xsi:type="dcterms:W3CDTF">2018-04-10T16:40:00Z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