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173" w:rsidRPr="00912138" w:rsidRDefault="004C1173" w:rsidP="004C1173">
      <w:pPr>
        <w:jc w:val="center"/>
        <w:rPr>
          <w:sz w:val="28"/>
          <w:szCs w:val="28"/>
        </w:rPr>
      </w:pPr>
      <w:r w:rsidRPr="00912138">
        <w:rPr>
          <w:rFonts w:eastAsiaTheme="minorEastAsia"/>
          <w:sz w:val="28"/>
          <w:szCs w:val="28"/>
        </w:rPr>
        <w:t>T</w:t>
      </w:r>
      <w:r w:rsidRPr="00912138">
        <w:rPr>
          <w:sz w:val="28"/>
          <w:szCs w:val="28"/>
        </w:rPr>
        <w:t xml:space="preserve">he new dietary approach for patients with diabetes: </w:t>
      </w:r>
      <w:r w:rsidRPr="00912138">
        <w:rPr>
          <w:rFonts w:eastAsiaTheme="minorEastAsia"/>
          <w:sz w:val="28"/>
          <w:szCs w:val="28"/>
        </w:rPr>
        <w:t>H</w:t>
      </w:r>
      <w:r w:rsidRPr="00912138">
        <w:rPr>
          <w:sz w:val="28"/>
          <w:szCs w:val="28"/>
        </w:rPr>
        <w:t>ow and When to</w:t>
      </w:r>
      <w:r w:rsidRPr="00912138">
        <w:rPr>
          <w:rFonts w:eastAsiaTheme="minorEastAsia"/>
          <w:sz w:val="28"/>
          <w:szCs w:val="28"/>
        </w:rPr>
        <w:t xml:space="preserve"> </w:t>
      </w:r>
      <w:r w:rsidRPr="00912138">
        <w:rPr>
          <w:sz w:val="28"/>
          <w:szCs w:val="28"/>
        </w:rPr>
        <w:t xml:space="preserve">eat </w:t>
      </w:r>
    </w:p>
    <w:p w:rsidR="004C1173" w:rsidRPr="00E77895" w:rsidRDefault="004C1173" w:rsidP="004C1173">
      <w:pPr>
        <w:pStyle w:val="af2"/>
        <w:jc w:val="center"/>
        <w:rPr>
          <w:b/>
        </w:rPr>
      </w:pPr>
    </w:p>
    <w:p w:rsidR="004C1173" w:rsidRPr="00E77895" w:rsidRDefault="004C1173" w:rsidP="004C1173">
      <w:pPr>
        <w:pStyle w:val="PubAuthors"/>
        <w:spacing w:line="320" w:lineRule="exact"/>
        <w:rPr>
          <w:lang w:val="en-US"/>
        </w:rPr>
      </w:pPr>
    </w:p>
    <w:p w:rsidR="004C1173" w:rsidRPr="00A03114" w:rsidRDefault="004C1173" w:rsidP="004C1173">
      <w:pPr>
        <w:pStyle w:val="af2"/>
        <w:rPr>
          <w:i/>
          <w:iCs/>
          <w:vertAlign w:val="superscript"/>
        </w:rPr>
      </w:pPr>
      <w:r w:rsidRPr="00A03114">
        <w:rPr>
          <w:i/>
        </w:rPr>
        <w:t>Saeko Imai</w:t>
      </w:r>
      <w:r w:rsidRPr="00A03114">
        <w:rPr>
          <w:i/>
          <w:vertAlign w:val="superscript"/>
        </w:rPr>
        <w:t xml:space="preserve"> a, </w:t>
      </w:r>
      <w:r w:rsidRPr="00A03114">
        <w:rPr>
          <w:i/>
        </w:rPr>
        <w:t xml:space="preserve">, Shizuo Kajiyama </w:t>
      </w:r>
      <w:r w:rsidRPr="00A03114">
        <w:rPr>
          <w:i/>
          <w:vertAlign w:val="superscript"/>
        </w:rPr>
        <w:t>b</w:t>
      </w:r>
      <w:r w:rsidRPr="00A03114">
        <w:rPr>
          <w:i/>
          <w:iCs/>
          <w:vertAlign w:val="superscript"/>
        </w:rPr>
        <w:t xml:space="preserve"> , c</w:t>
      </w:r>
      <w:r w:rsidRPr="00A03114">
        <w:rPr>
          <w:i/>
        </w:rPr>
        <w:t xml:space="preserve">, Yoshitaka Hashimoto </w:t>
      </w:r>
      <w:r w:rsidRPr="00A03114">
        <w:rPr>
          <w:i/>
          <w:iCs/>
          <w:vertAlign w:val="superscript"/>
        </w:rPr>
        <w:t>c</w:t>
      </w:r>
      <w:r w:rsidRPr="00A03114">
        <w:rPr>
          <w:i/>
        </w:rPr>
        <w:t>, Ayasa Nitta</w:t>
      </w:r>
      <w:r w:rsidRPr="00A03114">
        <w:rPr>
          <w:i/>
          <w:iCs/>
          <w:vertAlign w:val="superscript"/>
        </w:rPr>
        <w:t xml:space="preserve"> a</w:t>
      </w:r>
      <w:r w:rsidRPr="00A03114">
        <w:rPr>
          <w:i/>
          <w:iCs/>
        </w:rPr>
        <w:t>,</w:t>
      </w:r>
      <w:r w:rsidRPr="00A03114">
        <w:rPr>
          <w:i/>
        </w:rPr>
        <w:t xml:space="preserve"> Takashi Miyawaki </w:t>
      </w:r>
      <w:r w:rsidRPr="00A03114">
        <w:rPr>
          <w:i/>
          <w:iCs/>
          <w:vertAlign w:val="superscript"/>
        </w:rPr>
        <w:t>a</w:t>
      </w:r>
      <w:r w:rsidRPr="00A03114">
        <w:rPr>
          <w:i/>
        </w:rPr>
        <w:t xml:space="preserve">, Shinya Matsumoto </w:t>
      </w:r>
      <w:r w:rsidRPr="00A03114">
        <w:rPr>
          <w:i/>
          <w:iCs/>
          <w:vertAlign w:val="superscript"/>
        </w:rPr>
        <w:t>a</w:t>
      </w:r>
      <w:r w:rsidRPr="00A03114">
        <w:rPr>
          <w:i/>
        </w:rPr>
        <w:t xml:space="preserve">, Neiko Ozasa </w:t>
      </w:r>
      <w:r w:rsidRPr="00A03114">
        <w:rPr>
          <w:i/>
          <w:iCs/>
          <w:vertAlign w:val="superscript"/>
        </w:rPr>
        <w:t>d</w:t>
      </w:r>
      <w:r w:rsidRPr="00A03114">
        <w:rPr>
          <w:i/>
        </w:rPr>
        <w:t xml:space="preserve">, Muhei Tanaka </w:t>
      </w:r>
      <w:r w:rsidRPr="00A03114">
        <w:rPr>
          <w:i/>
          <w:iCs/>
          <w:vertAlign w:val="superscript"/>
        </w:rPr>
        <w:t>c</w:t>
      </w:r>
      <w:r w:rsidRPr="00A03114">
        <w:rPr>
          <w:i/>
        </w:rPr>
        <w:t xml:space="preserve">, Shintaro Kajiyama </w:t>
      </w:r>
      <w:r w:rsidRPr="00A03114">
        <w:rPr>
          <w:i/>
          <w:iCs/>
          <w:vertAlign w:val="superscript"/>
        </w:rPr>
        <w:t>c</w:t>
      </w:r>
      <w:r w:rsidRPr="00A03114">
        <w:rPr>
          <w:i/>
        </w:rPr>
        <w:t xml:space="preserve">, and Michiaki Fukui </w:t>
      </w:r>
      <w:r w:rsidRPr="00A03114">
        <w:rPr>
          <w:i/>
          <w:iCs/>
          <w:vertAlign w:val="superscript"/>
        </w:rPr>
        <w:t>c</w:t>
      </w:r>
    </w:p>
    <w:p w:rsidR="004C1173" w:rsidRPr="00435538" w:rsidRDefault="004C1173" w:rsidP="004C1173">
      <w:pPr>
        <w:pStyle w:val="af2"/>
      </w:pPr>
    </w:p>
    <w:p w:rsidR="004C1173" w:rsidRPr="00A03114" w:rsidRDefault="004C1173" w:rsidP="004C1173">
      <w:pPr>
        <w:pStyle w:val="af2"/>
        <w:ind w:left="2"/>
        <w:rPr>
          <w:i/>
          <w:kern w:val="0"/>
        </w:rPr>
      </w:pPr>
      <w:r w:rsidRPr="00A03114">
        <w:rPr>
          <w:i/>
          <w:iCs/>
          <w:vertAlign w:val="superscript"/>
        </w:rPr>
        <w:t>a</w:t>
      </w:r>
      <w:r w:rsidRPr="00A03114">
        <w:rPr>
          <w:i/>
          <w:iCs/>
        </w:rPr>
        <w:t xml:space="preserve"> Department of Food and Nutrition, </w:t>
      </w:r>
      <w:r w:rsidRPr="00A03114">
        <w:rPr>
          <w:i/>
          <w:kern w:val="0"/>
        </w:rPr>
        <w:t>Kyoto Women’s University, Kyoto, Japan</w:t>
      </w:r>
    </w:p>
    <w:p w:rsidR="004C1173" w:rsidRPr="00A03114" w:rsidRDefault="004C1173" w:rsidP="004C1173">
      <w:pPr>
        <w:pStyle w:val="af2"/>
        <w:ind w:left="2"/>
        <w:rPr>
          <w:i/>
          <w:kern w:val="0"/>
        </w:rPr>
      </w:pPr>
      <w:r w:rsidRPr="00A03114">
        <w:rPr>
          <w:iCs/>
          <w:vertAlign w:val="superscript"/>
        </w:rPr>
        <w:t>b</w:t>
      </w:r>
      <w:r w:rsidRPr="00A03114">
        <w:rPr>
          <w:i/>
          <w:iCs/>
        </w:rPr>
        <w:t xml:space="preserve">Kajiyama Clinic, Kyoto, Japan, </w:t>
      </w:r>
      <w:r w:rsidRPr="00A03114">
        <w:rPr>
          <w:rFonts w:asciiTheme="minorEastAsia" w:eastAsiaTheme="minorEastAsia" w:hAnsiTheme="minorEastAsia" w:hint="eastAsia"/>
          <w:i/>
          <w:iCs/>
          <w:vertAlign w:val="superscript"/>
          <w:lang w:eastAsia="ja-JP"/>
        </w:rPr>
        <w:t>c</w:t>
      </w:r>
      <w:r w:rsidRPr="00A03114">
        <w:rPr>
          <w:i/>
          <w:iCs/>
        </w:rPr>
        <w:t xml:space="preserve"> Department of Endocrinology and Metabolism, </w:t>
      </w:r>
      <w:r w:rsidRPr="00A03114">
        <w:rPr>
          <w:bCs/>
          <w:i/>
        </w:rPr>
        <w:t>Kyoto Prefectural University of Medicine, Graduate School of Medical Science</w:t>
      </w:r>
      <w:r w:rsidRPr="00A03114">
        <w:rPr>
          <w:i/>
          <w:kern w:val="0"/>
        </w:rPr>
        <w:t xml:space="preserve">, Kyoto, </w:t>
      </w:r>
      <w:r w:rsidRPr="00A03114">
        <w:rPr>
          <w:bCs/>
          <w:i/>
        </w:rPr>
        <w:t>Japan</w:t>
      </w:r>
    </w:p>
    <w:p w:rsidR="004C1173" w:rsidRPr="00A03114" w:rsidRDefault="004C1173" w:rsidP="004C1173">
      <w:pPr>
        <w:pStyle w:val="af2"/>
        <w:rPr>
          <w:i/>
          <w:iCs/>
        </w:rPr>
      </w:pPr>
      <w:r w:rsidRPr="00A03114">
        <w:rPr>
          <w:i/>
          <w:vertAlign w:val="superscript"/>
        </w:rPr>
        <w:t xml:space="preserve">d </w:t>
      </w:r>
      <w:r w:rsidRPr="00A03114">
        <w:rPr>
          <w:i/>
          <w:iCs/>
        </w:rPr>
        <w:t>Department of Cardiovascular Medicine, Kyoto University, Graduate School of Medicine, Kyoto, Japan</w:t>
      </w:r>
    </w:p>
    <w:p w:rsidR="004C1173" w:rsidRPr="00E77895" w:rsidRDefault="004C1173" w:rsidP="004C1173">
      <w:pPr>
        <w:pStyle w:val="af2"/>
        <w:rPr>
          <w:iCs/>
          <w:vertAlign w:val="superscript"/>
        </w:rPr>
      </w:pPr>
    </w:p>
    <w:p w:rsidR="004C1173" w:rsidRPr="00E77895" w:rsidRDefault="004C1173" w:rsidP="004C1173">
      <w:pPr>
        <w:autoSpaceDE w:val="0"/>
        <w:autoSpaceDN w:val="0"/>
        <w:adjustRightInd w:val="0"/>
        <w:jc w:val="both"/>
      </w:pPr>
      <w:r w:rsidRPr="008055D4">
        <w:rPr>
          <w:b/>
        </w:rPr>
        <w:t>Aims</w:t>
      </w:r>
      <w:r w:rsidRPr="00E77895">
        <w:rPr>
          <w:caps/>
        </w:rPr>
        <w:t xml:space="preserve">: </w:t>
      </w:r>
      <w:r w:rsidRPr="00E77895">
        <w:t xml:space="preserve">Reducing the postprandial glucose level is important to decrease the risk of cardiovascular diseases </w:t>
      </w:r>
      <w:r>
        <w:t>even before onset of diabetes</w:t>
      </w:r>
      <w:r w:rsidRPr="00E77895">
        <w:t>.</w:t>
      </w:r>
      <w:r w:rsidRPr="00E77895">
        <w:rPr>
          <w:rFonts w:eastAsiaTheme="minorEastAsia"/>
        </w:rPr>
        <w:t xml:space="preserve"> </w:t>
      </w:r>
      <w:r w:rsidRPr="00E77895">
        <w:rPr>
          <w:caps/>
        </w:rPr>
        <w:t>w</w:t>
      </w:r>
      <w:r w:rsidRPr="00E77895">
        <w:rPr>
          <w:rFonts w:eastAsiaTheme="minorEastAsia"/>
        </w:rPr>
        <w:t>e reported that the glucose excursions  w</w:t>
      </w:r>
      <w:r w:rsidR="00F74D93">
        <w:rPr>
          <w:rFonts w:eastAsiaTheme="minorEastAsia"/>
        </w:rPr>
        <w:t>as</w:t>
      </w:r>
      <w:r w:rsidRPr="00E77895">
        <w:rPr>
          <w:rFonts w:eastAsiaTheme="minorEastAsia"/>
        </w:rPr>
        <w:t xml:space="preserve"> significantly lower when the subjects ate vegetable before carbohydrate compared to the reverse regimen in </w:t>
      </w:r>
      <w:r>
        <w:rPr>
          <w:rFonts w:eastAsiaTheme="minorEastAsia"/>
        </w:rPr>
        <w:t xml:space="preserve">both </w:t>
      </w:r>
      <w:r w:rsidRPr="00E77895">
        <w:rPr>
          <w:rFonts w:eastAsiaTheme="minorEastAsia"/>
        </w:rPr>
        <w:t xml:space="preserve">individuals with and without diabetes. </w:t>
      </w:r>
      <w:r>
        <w:rPr>
          <w:rFonts w:eastAsiaTheme="minorEastAsia"/>
        </w:rPr>
        <w:t>In this study we</w:t>
      </w:r>
      <w:r w:rsidRPr="00E77895">
        <w:t xml:space="preserve"> explore</w:t>
      </w:r>
      <w:r>
        <w:t>d</w:t>
      </w:r>
      <w:r w:rsidRPr="00E77895">
        <w:t xml:space="preserve"> the acute effect of the late-night-dinner and the divided-dinner on postprandial glucose levels in </w:t>
      </w:r>
      <w:r>
        <w:t>people</w:t>
      </w:r>
      <w:r w:rsidRPr="00E77895">
        <w:t xml:space="preserve"> with and without type 2 diabetes.</w:t>
      </w:r>
    </w:p>
    <w:p w:rsidR="004C1173" w:rsidRPr="00E77895" w:rsidRDefault="004C1173" w:rsidP="004C1173">
      <w:pPr>
        <w:autoSpaceDE w:val="0"/>
        <w:autoSpaceDN w:val="0"/>
        <w:adjustRightInd w:val="0"/>
        <w:jc w:val="both"/>
        <w:rPr>
          <w:kern w:val="0"/>
        </w:rPr>
      </w:pPr>
      <w:r w:rsidRPr="008055D4">
        <w:rPr>
          <w:b/>
          <w:caps/>
        </w:rPr>
        <w:t>M</w:t>
      </w:r>
      <w:r w:rsidRPr="008055D4">
        <w:rPr>
          <w:b/>
        </w:rPr>
        <w:t>ethods</w:t>
      </w:r>
      <w:r w:rsidRPr="00E77895">
        <w:rPr>
          <w:caps/>
        </w:rPr>
        <w:t xml:space="preserve">: </w:t>
      </w:r>
      <w:r w:rsidRPr="00E77895">
        <w:t xml:space="preserve">Sixteen patients with type 2 diabetes and 14 </w:t>
      </w:r>
      <w:r>
        <w:t xml:space="preserve">healthy </w:t>
      </w:r>
      <w:r w:rsidRPr="00E77895">
        <w:t>women</w:t>
      </w:r>
      <w:r w:rsidRPr="00E77895">
        <w:rPr>
          <w:kern w:val="0"/>
        </w:rPr>
        <w:t xml:space="preserve"> </w:t>
      </w:r>
      <w:r w:rsidRPr="00E77895">
        <w:t>were randomly assigned to this crossover study. Each participant wore a continuous glucose monitor for 5 days and consumed identical test meals from the second to the fourth day at home. Each participant consumed the test meals of breakfast at 08</w:t>
      </w:r>
      <w:r>
        <w:t>:</w:t>
      </w:r>
      <w:r w:rsidRPr="00E77895">
        <w:t>00h, lunch at 13</w:t>
      </w:r>
      <w:r>
        <w:t>:</w:t>
      </w:r>
      <w:r w:rsidRPr="00E77895">
        <w:t>00, and the half of the participants consumed dinner at 21</w:t>
      </w:r>
      <w:r>
        <w:t>:</w:t>
      </w:r>
      <w:r w:rsidRPr="00E77895">
        <w:t>00 (D21) on the second day, 18</w:t>
      </w:r>
      <w:r>
        <w:t>:00</w:t>
      </w:r>
      <w:r w:rsidRPr="00E77895">
        <w:t xml:space="preserve"> (D18) on the thir</w:t>
      </w:r>
      <w:r>
        <w:t>d day, and divided dinner (DD: carbohydrate</w:t>
      </w:r>
      <w:r w:rsidRPr="00E77895">
        <w:t xml:space="preserve"> at 1800h, and vegetable and the main dish at 21</w:t>
      </w:r>
      <w:r>
        <w:t>:00</w:t>
      </w:r>
      <w:r w:rsidRPr="00E77895">
        <w:t xml:space="preserve">) on the fourth day. The rest of the participants consumed DD on the second day, and D21 on the fourth day. </w:t>
      </w:r>
    </w:p>
    <w:p w:rsidR="004C1173" w:rsidRPr="00E77895" w:rsidRDefault="004C1173" w:rsidP="004C1173">
      <w:pPr>
        <w:jc w:val="both"/>
        <w:rPr>
          <w:kern w:val="0"/>
        </w:rPr>
      </w:pPr>
      <w:r w:rsidRPr="008055D4">
        <w:rPr>
          <w:b/>
          <w:caps/>
        </w:rPr>
        <w:t>R</w:t>
      </w:r>
      <w:r w:rsidRPr="008055D4">
        <w:rPr>
          <w:b/>
        </w:rPr>
        <w:t>esults</w:t>
      </w:r>
      <w:r w:rsidRPr="00E77895">
        <w:rPr>
          <w:caps/>
        </w:rPr>
        <w:t xml:space="preserve">: </w:t>
      </w:r>
      <w:r w:rsidRPr="00E77895">
        <w:rPr>
          <w:kern w:val="0"/>
        </w:rPr>
        <w:t>D21 demonstrated higher incremental glucose peak</w:t>
      </w:r>
      <w:r>
        <w:rPr>
          <w:kern w:val="0"/>
        </w:rPr>
        <w:t xml:space="preserve"> (IGP)</w:t>
      </w:r>
      <w:r w:rsidRPr="00E77895">
        <w:rPr>
          <w:kern w:val="0"/>
        </w:rPr>
        <w:t xml:space="preserve"> and incremental area under the curve for glucose (IAUC) than D18. On the other hand, DD ameliorated IGP, IAUC, and the mean amplitude of glycemic excursion than D21 in both patients with type 2 diabetes and young women without diabetes.</w:t>
      </w:r>
    </w:p>
    <w:p w:rsidR="004C1173" w:rsidRPr="00E77895" w:rsidRDefault="004C1173" w:rsidP="004C1173">
      <w:pPr>
        <w:jc w:val="both"/>
      </w:pPr>
      <w:r w:rsidRPr="008055D4">
        <w:rPr>
          <w:b/>
          <w:caps/>
        </w:rPr>
        <w:t>C</w:t>
      </w:r>
      <w:r w:rsidRPr="008055D4">
        <w:rPr>
          <w:b/>
        </w:rPr>
        <w:t>onclusions</w:t>
      </w:r>
      <w:r>
        <w:rPr>
          <w:caps/>
        </w:rPr>
        <w:t>: T</w:t>
      </w:r>
      <w:r>
        <w:t>his study</w:t>
      </w:r>
      <w:r w:rsidRPr="00E77895">
        <w:t xml:space="preserve"> demonstrated that consuming late-night-dinner led to postprandial hyperglycemia, and this postprandial hyperglycemia can be ameliorated by consuming a divided dinner. Our findings demonstrate that the new diet</w:t>
      </w:r>
      <w:r>
        <w:t>ary approach</w:t>
      </w:r>
      <w:r w:rsidRPr="00E77895">
        <w:t xml:space="preserve"> should be taken into consideration not only on the amounts of energy, and macronutrient proportion, but also on how and when it was eaten in people with and without type 2 diabetes.</w:t>
      </w:r>
    </w:p>
    <w:p w:rsidR="004C1173" w:rsidRPr="00E77895" w:rsidRDefault="004C1173" w:rsidP="004C1173">
      <w:pPr>
        <w:jc w:val="both"/>
      </w:pPr>
    </w:p>
    <w:p w:rsidR="004C1173" w:rsidRPr="00E77895" w:rsidRDefault="00D15EA4" w:rsidP="004C1173">
      <w:pPr>
        <w:jc w:val="both"/>
      </w:pPr>
      <w:r>
        <w:t>297</w:t>
      </w:r>
    </w:p>
    <w:p w:rsidR="004C1173" w:rsidRPr="00E77895" w:rsidRDefault="004C1173" w:rsidP="004C1173">
      <w:pPr>
        <w:jc w:val="both"/>
      </w:pPr>
    </w:p>
    <w:p w:rsidR="004C1173" w:rsidRPr="00E77895" w:rsidRDefault="004C1173" w:rsidP="004C1173">
      <w:pPr>
        <w:jc w:val="both"/>
      </w:pPr>
    </w:p>
    <w:p w:rsidR="0078332F" w:rsidRPr="00E77895" w:rsidRDefault="007D101A" w:rsidP="00AD1217">
      <w:pPr>
        <w:jc w:val="both"/>
      </w:pPr>
      <w:r w:rsidRPr="00E77895">
        <w:rPr>
          <w:noProof/>
        </w:rPr>
        <w:lastRenderedPageBreak/>
        <w:drawing>
          <wp:inline distT="0" distB="0" distL="0" distR="0">
            <wp:extent cx="817868" cy="928693"/>
            <wp:effectExtent l="0" t="0" r="1905" b="5080"/>
            <wp:docPr id="1" name="図 1" descr="C:\Users\Owner\Desktop\今井佐恵子顔写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今井佐恵子顔写真.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3021" cy="934544"/>
                    </a:xfrm>
                    <a:prstGeom prst="rect">
                      <a:avLst/>
                    </a:prstGeom>
                    <a:noFill/>
                    <a:ln>
                      <a:noFill/>
                    </a:ln>
                  </pic:spPr>
                </pic:pic>
              </a:graphicData>
            </a:graphic>
          </wp:inline>
        </w:drawing>
      </w:r>
    </w:p>
    <w:p w:rsidR="001447D1" w:rsidRPr="00E77895" w:rsidRDefault="001447D1" w:rsidP="00AD1217">
      <w:pPr>
        <w:jc w:val="both"/>
      </w:pPr>
    </w:p>
    <w:p w:rsidR="001447D1" w:rsidRPr="00E77895" w:rsidRDefault="001447D1" w:rsidP="001447D1">
      <w:pPr>
        <w:spacing w:line="200" w:lineRule="exact"/>
        <w:ind w:right="-82"/>
        <w:contextualSpacing/>
        <w:jc w:val="both"/>
        <w:rPr>
          <w:rFonts w:eastAsia="Times New Roman"/>
          <w:color w:val="181512"/>
          <w:sz w:val="16"/>
          <w:szCs w:val="16"/>
        </w:rPr>
      </w:pPr>
      <w:r w:rsidRPr="00E77895">
        <w:rPr>
          <w:rFonts w:eastAsia="Times New Roman"/>
          <w:color w:val="181512"/>
          <w:sz w:val="16"/>
          <w:szCs w:val="16"/>
        </w:rPr>
        <w:t xml:space="preserve">Saeko Imai, Ph.D. is Professor of Department of Food and Nutrition in Kyoto Women’s University, Japan. Previously, </w:t>
      </w:r>
      <w:r w:rsidR="00912138">
        <w:rPr>
          <w:rFonts w:eastAsia="Times New Roman"/>
          <w:color w:val="181512"/>
          <w:sz w:val="16"/>
          <w:szCs w:val="16"/>
        </w:rPr>
        <w:t>she</w:t>
      </w:r>
      <w:r w:rsidRPr="00E77895">
        <w:rPr>
          <w:rFonts w:eastAsia="Times New Roman"/>
          <w:color w:val="181512"/>
          <w:sz w:val="16"/>
          <w:szCs w:val="16"/>
        </w:rPr>
        <w:t xml:space="preserve"> was a </w:t>
      </w:r>
      <w:r w:rsidR="00D15EA4">
        <w:rPr>
          <w:rFonts w:eastAsia="Times New Roman"/>
          <w:color w:val="181512"/>
          <w:sz w:val="16"/>
          <w:szCs w:val="16"/>
        </w:rPr>
        <w:t>P</w:t>
      </w:r>
      <w:r w:rsidRPr="00E77895">
        <w:rPr>
          <w:rFonts w:eastAsia="Times New Roman"/>
          <w:color w:val="181512"/>
          <w:sz w:val="16"/>
          <w:szCs w:val="16"/>
        </w:rPr>
        <w:t>rofessor of Osaka Prefecture University</w:t>
      </w:r>
      <w:r w:rsidR="00912138">
        <w:rPr>
          <w:rFonts w:eastAsia="Times New Roman"/>
          <w:color w:val="181512"/>
          <w:sz w:val="16"/>
          <w:szCs w:val="16"/>
        </w:rPr>
        <w:t xml:space="preserve"> and </w:t>
      </w:r>
      <w:r w:rsidR="00912138" w:rsidRPr="00E77895">
        <w:rPr>
          <w:rFonts w:eastAsia="Times New Roman"/>
          <w:color w:val="181512"/>
          <w:sz w:val="16"/>
          <w:szCs w:val="16"/>
        </w:rPr>
        <w:t>research</w:t>
      </w:r>
      <w:r w:rsidR="00912138">
        <w:rPr>
          <w:rFonts w:eastAsia="Times New Roman"/>
          <w:color w:val="181512"/>
          <w:sz w:val="16"/>
          <w:szCs w:val="16"/>
        </w:rPr>
        <w:t>ed</w:t>
      </w:r>
      <w:r w:rsidR="00912138" w:rsidRPr="00E77895">
        <w:rPr>
          <w:rFonts w:eastAsia="Times New Roman"/>
          <w:color w:val="181512"/>
          <w:sz w:val="16"/>
          <w:szCs w:val="16"/>
        </w:rPr>
        <w:t xml:space="preserve"> at Molecular Nutrition </w:t>
      </w:r>
      <w:r w:rsidR="00912138">
        <w:rPr>
          <w:rFonts w:eastAsia="Times New Roman"/>
          <w:color w:val="181512"/>
          <w:sz w:val="16"/>
          <w:szCs w:val="16"/>
        </w:rPr>
        <w:t xml:space="preserve">of </w:t>
      </w:r>
      <w:r w:rsidR="00912138" w:rsidRPr="00E77895">
        <w:rPr>
          <w:rFonts w:eastAsia="Times New Roman"/>
          <w:color w:val="181512"/>
          <w:sz w:val="16"/>
          <w:szCs w:val="16"/>
        </w:rPr>
        <w:t>Graduated School of Life and Environmental Science in Kyoto Prefectural University.</w:t>
      </w:r>
      <w:r w:rsidR="00912138">
        <w:rPr>
          <w:rFonts w:eastAsia="Times New Roman"/>
          <w:color w:val="181512"/>
          <w:sz w:val="16"/>
          <w:szCs w:val="16"/>
        </w:rPr>
        <w:t xml:space="preserve"> </w:t>
      </w:r>
      <w:r w:rsidR="0096255A" w:rsidRPr="00E77895">
        <w:rPr>
          <w:rFonts w:eastAsia="Times New Roman"/>
          <w:color w:val="181512"/>
          <w:sz w:val="16"/>
          <w:szCs w:val="16"/>
        </w:rPr>
        <w:t xml:space="preserve">Professor </w:t>
      </w:r>
      <w:r w:rsidRPr="00E77895">
        <w:rPr>
          <w:rFonts w:eastAsia="Times New Roman"/>
          <w:color w:val="181512"/>
          <w:sz w:val="16"/>
          <w:szCs w:val="16"/>
        </w:rPr>
        <w:t xml:space="preserve">Imai is the </w:t>
      </w:r>
      <w:r w:rsidRPr="00E77895">
        <w:rPr>
          <w:rFonts w:eastAsia="ＭＳ 明朝"/>
          <w:color w:val="181512"/>
          <w:sz w:val="16"/>
          <w:szCs w:val="16"/>
        </w:rPr>
        <w:t>Councilor of Japan Society of Metabolism and Clinical Nutrition,</w:t>
      </w:r>
      <w:r w:rsidRPr="00E77895">
        <w:rPr>
          <w:rFonts w:eastAsia="Times New Roman"/>
          <w:color w:val="181512"/>
          <w:sz w:val="16"/>
          <w:szCs w:val="16"/>
        </w:rPr>
        <w:t xml:space="preserve"> Japan Society of Nutrition and Food Science, and Japanese Society of Nutrition and Dietetics. She is also a member of JDS (the Japan Diabetes Society), ADA (American Diabetes Association), and EASD (European Association for the Study of Diabetes). </w:t>
      </w:r>
      <w:r w:rsidR="00D15EA4">
        <w:rPr>
          <w:rFonts w:eastAsia="Times New Roman"/>
          <w:color w:val="181512"/>
          <w:sz w:val="16"/>
          <w:szCs w:val="16"/>
        </w:rPr>
        <w:t>She a</w:t>
      </w:r>
      <w:r w:rsidRPr="00E77895">
        <w:rPr>
          <w:rFonts w:eastAsia="Times New Roman"/>
          <w:color w:val="181512"/>
          <w:sz w:val="16"/>
          <w:szCs w:val="16"/>
        </w:rPr>
        <w:t xml:space="preserve">uthored the book, “Eating </w:t>
      </w:r>
      <w:r w:rsidR="00912138">
        <w:rPr>
          <w:rFonts w:eastAsia="Times New Roman"/>
          <w:color w:val="181512"/>
          <w:sz w:val="16"/>
          <w:szCs w:val="16"/>
        </w:rPr>
        <w:t>vegetables before carbohydrate</w:t>
      </w:r>
      <w:r w:rsidRPr="00E77895">
        <w:rPr>
          <w:rFonts w:eastAsia="Times New Roman"/>
          <w:color w:val="181512"/>
          <w:sz w:val="16"/>
          <w:szCs w:val="16"/>
        </w:rPr>
        <w:t xml:space="preserve"> for </w:t>
      </w:r>
      <w:r w:rsidR="00912138">
        <w:rPr>
          <w:rFonts w:eastAsia="Times New Roman"/>
          <w:color w:val="181512"/>
          <w:sz w:val="16"/>
          <w:szCs w:val="16"/>
        </w:rPr>
        <w:t>patients with d</w:t>
      </w:r>
      <w:r w:rsidRPr="00E77895">
        <w:rPr>
          <w:rFonts w:eastAsia="Times New Roman"/>
          <w:color w:val="181512"/>
          <w:sz w:val="16"/>
          <w:szCs w:val="16"/>
        </w:rPr>
        <w:t xml:space="preserve">iabetes” in addition to </w:t>
      </w:r>
      <w:r w:rsidR="00B06C13">
        <w:rPr>
          <w:rFonts w:eastAsia="Times New Roman"/>
          <w:color w:val="181512"/>
          <w:sz w:val="16"/>
          <w:szCs w:val="16"/>
        </w:rPr>
        <w:t>more than forty</w:t>
      </w:r>
      <w:bookmarkStart w:id="0" w:name="_GoBack"/>
      <w:bookmarkEnd w:id="0"/>
      <w:r w:rsidR="00875F3B">
        <w:rPr>
          <w:rFonts w:eastAsia="Times New Roman"/>
          <w:color w:val="181512"/>
          <w:sz w:val="16"/>
          <w:szCs w:val="16"/>
        </w:rPr>
        <w:t xml:space="preserve"> publications in international journals</w:t>
      </w:r>
      <w:r w:rsidRPr="00E77895">
        <w:rPr>
          <w:rFonts w:eastAsia="Times New Roman"/>
          <w:color w:val="181512"/>
          <w:sz w:val="16"/>
          <w:szCs w:val="16"/>
        </w:rPr>
        <w:t xml:space="preserve">. </w:t>
      </w:r>
    </w:p>
    <w:p w:rsidR="001447D1" w:rsidRPr="00E77895" w:rsidRDefault="001447D1" w:rsidP="001447D1">
      <w:pPr>
        <w:autoSpaceDE w:val="0"/>
        <w:autoSpaceDN w:val="0"/>
        <w:adjustRightInd w:val="0"/>
        <w:spacing w:line="200" w:lineRule="exact"/>
        <w:ind w:right="-533"/>
        <w:contextualSpacing/>
        <w:outlineLvl w:val="0"/>
        <w:rPr>
          <w:b/>
          <w:i/>
          <w:color w:val="181512"/>
          <w:lang w:eastAsia="zh-CN"/>
        </w:rPr>
      </w:pPr>
    </w:p>
    <w:p w:rsidR="001447D1" w:rsidRPr="00E77895" w:rsidRDefault="001447D1" w:rsidP="001447D1">
      <w:pPr>
        <w:autoSpaceDE w:val="0"/>
        <w:autoSpaceDN w:val="0"/>
        <w:adjustRightInd w:val="0"/>
        <w:spacing w:line="200" w:lineRule="exact"/>
        <w:ind w:right="-533"/>
        <w:contextualSpacing/>
        <w:outlineLvl w:val="0"/>
        <w:rPr>
          <w:b/>
          <w:i/>
          <w:color w:val="181512"/>
          <w:sz w:val="28"/>
          <w:szCs w:val="28"/>
          <w:lang w:eastAsia="zh-CN"/>
        </w:rPr>
      </w:pPr>
    </w:p>
    <w:p w:rsidR="001447D1" w:rsidRPr="00E77895" w:rsidRDefault="001447D1" w:rsidP="00AD1217">
      <w:pPr>
        <w:jc w:val="both"/>
      </w:pPr>
    </w:p>
    <w:p w:rsidR="00C643E8" w:rsidRPr="00E77895" w:rsidRDefault="00C643E8" w:rsidP="00AD1217">
      <w:pPr>
        <w:jc w:val="both"/>
      </w:pPr>
      <w:r w:rsidRPr="00E77895">
        <w:t xml:space="preserve">Key words: type 2 diabetes, diet, </w:t>
      </w:r>
      <w:r w:rsidR="00E9600E" w:rsidRPr="00E77895">
        <w:rPr>
          <w:rFonts w:eastAsiaTheme="minorEastAsia"/>
        </w:rPr>
        <w:t>dinner</w:t>
      </w:r>
      <w:r w:rsidR="0078332F" w:rsidRPr="00E77895">
        <w:t>, glucose excursions, CGM</w:t>
      </w:r>
    </w:p>
    <w:p w:rsidR="00C643E8" w:rsidRPr="00E77895" w:rsidRDefault="00C643E8" w:rsidP="00AD1217">
      <w:pPr>
        <w:autoSpaceDE w:val="0"/>
        <w:autoSpaceDN w:val="0"/>
        <w:adjustRightInd w:val="0"/>
        <w:jc w:val="both"/>
        <w:rPr>
          <w:kern w:val="0"/>
        </w:rPr>
      </w:pPr>
    </w:p>
    <w:p w:rsidR="00C643E8" w:rsidRPr="00E77895" w:rsidRDefault="00C643E8" w:rsidP="00AD1217">
      <w:pPr>
        <w:pStyle w:val="PubStandard"/>
        <w:spacing w:line="320" w:lineRule="exact"/>
        <w:rPr>
          <w:rFonts w:eastAsiaTheme="minorEastAsia"/>
          <w:lang w:val="en-US" w:eastAsia="ja-JP"/>
        </w:rPr>
      </w:pPr>
    </w:p>
    <w:sectPr w:rsidR="00C643E8" w:rsidRPr="00E77895" w:rsidSect="00444006">
      <w:footerReference w:type="first" r:id="rId9"/>
      <w:type w:val="continuous"/>
      <w:pgSz w:w="11907" w:h="16840"/>
      <w:pgMar w:top="1418" w:right="1418" w:bottom="1418" w:left="1418" w:header="1418" w:footer="1134" w:gutter="0"/>
      <w:cols w:space="720"/>
      <w:docGrid w:type="linesAndChars" w:linePitch="350" w:charSpace="-2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531" w:rsidRDefault="00F30531">
      <w:r>
        <w:separator/>
      </w:r>
    </w:p>
  </w:endnote>
  <w:endnote w:type="continuationSeparator" w:id="0">
    <w:p w:rsidR="00F30531" w:rsidRDefault="00F30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B">
    <w:panose1 w:val="03000509000000000000"/>
    <w:charset w:val="88"/>
    <w:family w:val="script"/>
    <w:pitch w:val="fixed"/>
    <w:sig w:usb0="00000003" w:usb1="080E0000" w:usb2="00000016" w:usb3="00000000" w:csb0="00100001" w:csb1="00000000"/>
  </w:font>
  <w:font w:name="Malgun Gothic">
    <w:panose1 w:val="020B0503020000020004"/>
    <w:charset w:val="81"/>
    <w:family w:val="swiss"/>
    <w:pitch w:val="variable"/>
    <w:sig w:usb0="900002AF" w:usb1="09D77CFB" w:usb2="00000012" w:usb3="00000000" w:csb0="00080001" w:csb1="00000000"/>
  </w:font>
  <w:font w:name="ＭＳ 明朝">
    <w:altName w:val="MS Mincho"/>
    <w:panose1 w:val="02020609040205080304"/>
    <w:charset w:val="80"/>
    <w:family w:val="roman"/>
    <w:pitch w:val="fixed"/>
    <w:sig w:usb0="E00002FF" w:usb1="6AC7FDFB" w:usb2="00000012" w:usb3="00000000" w:csb0="0002009F" w:csb1="00000000"/>
  </w:font>
  <w:font w:name="華康中明體">
    <w:charset w:val="88"/>
    <w:family w:val="modern"/>
    <w:pitch w:val="fixed"/>
    <w:sig w:usb0="80000001" w:usb1="28091800" w:usb2="00000016" w:usb3="00000000" w:csb0="0010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70E" w:rsidRDefault="00D07099" w:rsidP="00557F15">
    <w:pPr>
      <w:jc w:val="center"/>
      <w:rPr>
        <w:rFonts w:eastAsia="華康中明體"/>
      </w:rPr>
    </w:pPr>
    <w:r>
      <w:fldChar w:fldCharType="begin"/>
    </w:r>
    <w:r>
      <w:instrText xml:space="preserve"> PAGE </w:instrText>
    </w:r>
    <w:r>
      <w:fldChar w:fldCharType="separate"/>
    </w:r>
    <w:r w:rsidR="0088670E">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531" w:rsidRDefault="00F30531">
      <w:r>
        <w:separator/>
      </w:r>
    </w:p>
  </w:footnote>
  <w:footnote w:type="continuationSeparator" w:id="0">
    <w:p w:rsidR="00F30531" w:rsidRDefault="00F305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B122E504"/>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1" w15:restartNumberingAfterBreak="0">
    <w:nsid w:val="FFFFFF89"/>
    <w:multiLevelType w:val="singleLevel"/>
    <w:tmpl w:val="62CA470A"/>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2" w15:restartNumberingAfterBreak="0">
    <w:nsid w:val="02812D86"/>
    <w:multiLevelType w:val="multilevel"/>
    <w:tmpl w:val="08E451E2"/>
    <w:lvl w:ilvl="0">
      <w:start w:val="1"/>
      <w:numFmt w:val="bullet"/>
      <w:lvlText w:val=""/>
      <w:lvlJc w:val="left"/>
      <w:pPr>
        <w:tabs>
          <w:tab w:val="num" w:pos="480"/>
        </w:tabs>
        <w:ind w:left="480" w:hanging="480"/>
      </w:pPr>
      <w:rPr>
        <w:rFonts w:ascii="Wingdings" w:hAnsi="Wingding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A311A97"/>
    <w:multiLevelType w:val="multilevel"/>
    <w:tmpl w:val="B1A6DD94"/>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271E5DFA"/>
    <w:multiLevelType w:val="multilevel"/>
    <w:tmpl w:val="F0360F6E"/>
    <w:lvl w:ilvl="0">
      <w:start w:val="1"/>
      <w:numFmt w:val="bullet"/>
      <w:lvlText w:val=""/>
      <w:lvlJc w:val="left"/>
      <w:pPr>
        <w:tabs>
          <w:tab w:val="num" w:pos="357"/>
        </w:tabs>
        <w:ind w:left="357" w:hanging="357"/>
      </w:pPr>
      <w:rPr>
        <w:rFonts w:ascii="Symbol" w:hAnsi="Symbo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32E36B18"/>
    <w:multiLevelType w:val="hybridMultilevel"/>
    <w:tmpl w:val="B1A6DD94"/>
    <w:lvl w:ilvl="0" w:tplc="E7BE110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B950000"/>
    <w:multiLevelType w:val="multilevel"/>
    <w:tmpl w:val="08E451E2"/>
    <w:lvl w:ilvl="0">
      <w:start w:val="1"/>
      <w:numFmt w:val="bullet"/>
      <w:lvlText w:val=""/>
      <w:lvlJc w:val="left"/>
      <w:pPr>
        <w:tabs>
          <w:tab w:val="num" w:pos="480"/>
        </w:tabs>
        <w:ind w:left="480" w:hanging="480"/>
      </w:pPr>
      <w:rPr>
        <w:rFonts w:ascii="Wingdings" w:hAnsi="Wingding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4A7F22E5"/>
    <w:multiLevelType w:val="multilevel"/>
    <w:tmpl w:val="F0360F6E"/>
    <w:lvl w:ilvl="0">
      <w:start w:val="1"/>
      <w:numFmt w:val="bullet"/>
      <w:lvlText w:val=""/>
      <w:lvlJc w:val="left"/>
      <w:pPr>
        <w:tabs>
          <w:tab w:val="num" w:pos="357"/>
        </w:tabs>
        <w:ind w:left="357" w:hanging="357"/>
      </w:pPr>
      <w:rPr>
        <w:rFonts w:ascii="Symbol" w:hAnsi="Symbo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4BF7018F"/>
    <w:multiLevelType w:val="hybridMultilevel"/>
    <w:tmpl w:val="CD667E2C"/>
    <w:lvl w:ilvl="0" w:tplc="F7DEB8B6">
      <w:start w:val="1"/>
      <w:numFmt w:val="decimal"/>
      <w:lvlText w:val="%1."/>
      <w:lvlJc w:val="left"/>
      <w:pPr>
        <w:tabs>
          <w:tab w:val="num" w:pos="962"/>
        </w:tabs>
        <w:ind w:left="962" w:hanging="480"/>
      </w:p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9" w15:restartNumberingAfterBreak="0">
    <w:nsid w:val="586F557E"/>
    <w:multiLevelType w:val="multilevel"/>
    <w:tmpl w:val="08E451E2"/>
    <w:lvl w:ilvl="0">
      <w:start w:val="1"/>
      <w:numFmt w:val="bullet"/>
      <w:lvlText w:val=""/>
      <w:lvlJc w:val="left"/>
      <w:pPr>
        <w:tabs>
          <w:tab w:val="num" w:pos="480"/>
        </w:tabs>
        <w:ind w:left="480" w:hanging="480"/>
      </w:pPr>
      <w:rPr>
        <w:rFonts w:ascii="Wingdings" w:hAnsi="Wingding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60834C63"/>
    <w:multiLevelType w:val="multilevel"/>
    <w:tmpl w:val="08E451E2"/>
    <w:lvl w:ilvl="0">
      <w:start w:val="1"/>
      <w:numFmt w:val="bullet"/>
      <w:lvlText w:val=""/>
      <w:lvlJc w:val="left"/>
      <w:pPr>
        <w:tabs>
          <w:tab w:val="num" w:pos="480"/>
        </w:tabs>
        <w:ind w:left="480" w:hanging="480"/>
      </w:pPr>
      <w:rPr>
        <w:rFonts w:ascii="Wingdings" w:hAnsi="Wingding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61471B92"/>
    <w:multiLevelType w:val="multilevel"/>
    <w:tmpl w:val="AEDEF5AC"/>
    <w:lvl w:ilvl="0">
      <w:start w:val="1"/>
      <w:numFmt w:val="bullet"/>
      <w:lvlText w:val=""/>
      <w:lvlJc w:val="left"/>
      <w:pPr>
        <w:tabs>
          <w:tab w:val="num" w:pos="357"/>
        </w:tabs>
        <w:ind w:left="357" w:hanging="357"/>
      </w:pPr>
      <w:rPr>
        <w:rFonts w:ascii="Symbol" w:hAnsi="Symbo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6F3D56CF"/>
    <w:multiLevelType w:val="singleLevel"/>
    <w:tmpl w:val="12B05468"/>
    <w:lvl w:ilvl="0">
      <w:start w:val="1"/>
      <w:numFmt w:val="decimal"/>
      <w:pStyle w:val="REFERENCES"/>
      <w:lvlText w:val="%1."/>
      <w:lvlJc w:val="left"/>
      <w:pPr>
        <w:tabs>
          <w:tab w:val="num" w:pos="480"/>
        </w:tabs>
        <w:ind w:left="480" w:hanging="480"/>
      </w:pPr>
      <w:rPr>
        <w:rFonts w:hint="default"/>
      </w:rPr>
    </w:lvl>
  </w:abstractNum>
  <w:num w:numId="1">
    <w:abstractNumId w:val="8"/>
  </w:num>
  <w:num w:numId="2">
    <w:abstractNumId w:val="5"/>
  </w:num>
  <w:num w:numId="3">
    <w:abstractNumId w:val="3"/>
  </w:num>
  <w:num w:numId="4">
    <w:abstractNumId w:val="9"/>
  </w:num>
  <w:num w:numId="5">
    <w:abstractNumId w:val="2"/>
  </w:num>
  <w:num w:numId="6">
    <w:abstractNumId w:val="10"/>
  </w:num>
  <w:num w:numId="7">
    <w:abstractNumId w:val="6"/>
  </w:num>
  <w:num w:numId="8">
    <w:abstractNumId w:val="4"/>
  </w:num>
  <w:num w:numId="9">
    <w:abstractNumId w:val="7"/>
  </w:num>
  <w:num w:numId="10">
    <w:abstractNumId w:val="11"/>
  </w:num>
  <w:num w:numId="11">
    <w:abstractNumId w:val="1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239"/>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D5E"/>
    <w:rsid w:val="0000048F"/>
    <w:rsid w:val="00000681"/>
    <w:rsid w:val="00002120"/>
    <w:rsid w:val="000036CD"/>
    <w:rsid w:val="000061DF"/>
    <w:rsid w:val="00006A6D"/>
    <w:rsid w:val="00006C9B"/>
    <w:rsid w:val="00011A9E"/>
    <w:rsid w:val="000125B9"/>
    <w:rsid w:val="0001349A"/>
    <w:rsid w:val="0001373B"/>
    <w:rsid w:val="00015C99"/>
    <w:rsid w:val="00016AC8"/>
    <w:rsid w:val="00022592"/>
    <w:rsid w:val="00022E6C"/>
    <w:rsid w:val="00023B57"/>
    <w:rsid w:val="000273A5"/>
    <w:rsid w:val="00030F50"/>
    <w:rsid w:val="000321E8"/>
    <w:rsid w:val="000323DA"/>
    <w:rsid w:val="00032C9C"/>
    <w:rsid w:val="00033B04"/>
    <w:rsid w:val="00033D80"/>
    <w:rsid w:val="000362EC"/>
    <w:rsid w:val="000368D4"/>
    <w:rsid w:val="00043D6D"/>
    <w:rsid w:val="00045DE3"/>
    <w:rsid w:val="000470AE"/>
    <w:rsid w:val="000470B6"/>
    <w:rsid w:val="00047829"/>
    <w:rsid w:val="000518DD"/>
    <w:rsid w:val="00052B97"/>
    <w:rsid w:val="00054E1D"/>
    <w:rsid w:val="00055AB2"/>
    <w:rsid w:val="00055C8E"/>
    <w:rsid w:val="0005641D"/>
    <w:rsid w:val="000607C0"/>
    <w:rsid w:val="0006121C"/>
    <w:rsid w:val="0006130B"/>
    <w:rsid w:val="00061849"/>
    <w:rsid w:val="0006196F"/>
    <w:rsid w:val="00063067"/>
    <w:rsid w:val="00063BCC"/>
    <w:rsid w:val="00064B0F"/>
    <w:rsid w:val="00064FA9"/>
    <w:rsid w:val="00067A3C"/>
    <w:rsid w:val="00071D61"/>
    <w:rsid w:val="000728EC"/>
    <w:rsid w:val="00072971"/>
    <w:rsid w:val="000739F3"/>
    <w:rsid w:val="00075519"/>
    <w:rsid w:val="00076778"/>
    <w:rsid w:val="0007779B"/>
    <w:rsid w:val="0008092D"/>
    <w:rsid w:val="0008201D"/>
    <w:rsid w:val="00083914"/>
    <w:rsid w:val="00084E95"/>
    <w:rsid w:val="00086461"/>
    <w:rsid w:val="00087596"/>
    <w:rsid w:val="00087E33"/>
    <w:rsid w:val="000908A4"/>
    <w:rsid w:val="00090FAD"/>
    <w:rsid w:val="00093135"/>
    <w:rsid w:val="00093CA9"/>
    <w:rsid w:val="000956E3"/>
    <w:rsid w:val="00095780"/>
    <w:rsid w:val="0009761A"/>
    <w:rsid w:val="00097B4C"/>
    <w:rsid w:val="000A06DF"/>
    <w:rsid w:val="000A07C9"/>
    <w:rsid w:val="000A1C96"/>
    <w:rsid w:val="000A20E4"/>
    <w:rsid w:val="000A2D9F"/>
    <w:rsid w:val="000A43CF"/>
    <w:rsid w:val="000A4B2D"/>
    <w:rsid w:val="000A5A13"/>
    <w:rsid w:val="000B2454"/>
    <w:rsid w:val="000B2E00"/>
    <w:rsid w:val="000B48C3"/>
    <w:rsid w:val="000B4C63"/>
    <w:rsid w:val="000B4E15"/>
    <w:rsid w:val="000B5460"/>
    <w:rsid w:val="000B62CC"/>
    <w:rsid w:val="000B6771"/>
    <w:rsid w:val="000B726B"/>
    <w:rsid w:val="000B7CE0"/>
    <w:rsid w:val="000C0BDB"/>
    <w:rsid w:val="000C1EB2"/>
    <w:rsid w:val="000C27C5"/>
    <w:rsid w:val="000C2A72"/>
    <w:rsid w:val="000C2B31"/>
    <w:rsid w:val="000C5549"/>
    <w:rsid w:val="000D0CD6"/>
    <w:rsid w:val="000D1820"/>
    <w:rsid w:val="000D21D5"/>
    <w:rsid w:val="000D2874"/>
    <w:rsid w:val="000D395D"/>
    <w:rsid w:val="000D4889"/>
    <w:rsid w:val="000D62F1"/>
    <w:rsid w:val="000E00E6"/>
    <w:rsid w:val="000E14AE"/>
    <w:rsid w:val="000E1C55"/>
    <w:rsid w:val="000E204C"/>
    <w:rsid w:val="000E29B7"/>
    <w:rsid w:val="000E32DD"/>
    <w:rsid w:val="000E39A8"/>
    <w:rsid w:val="000E4363"/>
    <w:rsid w:val="000E4963"/>
    <w:rsid w:val="000E53A0"/>
    <w:rsid w:val="000E5678"/>
    <w:rsid w:val="000E7026"/>
    <w:rsid w:val="000F12D5"/>
    <w:rsid w:val="000F2A9E"/>
    <w:rsid w:val="000F2B13"/>
    <w:rsid w:val="000F3977"/>
    <w:rsid w:val="000F3B55"/>
    <w:rsid w:val="000F6617"/>
    <w:rsid w:val="001009CE"/>
    <w:rsid w:val="0010137A"/>
    <w:rsid w:val="00102170"/>
    <w:rsid w:val="00104BE0"/>
    <w:rsid w:val="00105002"/>
    <w:rsid w:val="001054FF"/>
    <w:rsid w:val="001059E8"/>
    <w:rsid w:val="001070BB"/>
    <w:rsid w:val="001077C9"/>
    <w:rsid w:val="00110BF6"/>
    <w:rsid w:val="00113C14"/>
    <w:rsid w:val="00114107"/>
    <w:rsid w:val="001147B5"/>
    <w:rsid w:val="0011645F"/>
    <w:rsid w:val="0011742A"/>
    <w:rsid w:val="00117D9F"/>
    <w:rsid w:val="0012381C"/>
    <w:rsid w:val="001239B7"/>
    <w:rsid w:val="00123A22"/>
    <w:rsid w:val="00124F29"/>
    <w:rsid w:val="001251F5"/>
    <w:rsid w:val="00126F1E"/>
    <w:rsid w:val="001278A6"/>
    <w:rsid w:val="001302F2"/>
    <w:rsid w:val="0013334B"/>
    <w:rsid w:val="00133FE6"/>
    <w:rsid w:val="001344C5"/>
    <w:rsid w:val="0013451A"/>
    <w:rsid w:val="00135032"/>
    <w:rsid w:val="00136251"/>
    <w:rsid w:val="00136515"/>
    <w:rsid w:val="00136A20"/>
    <w:rsid w:val="00143E74"/>
    <w:rsid w:val="00144095"/>
    <w:rsid w:val="00144592"/>
    <w:rsid w:val="001447D1"/>
    <w:rsid w:val="001459B5"/>
    <w:rsid w:val="00146A16"/>
    <w:rsid w:val="0014794D"/>
    <w:rsid w:val="00147FA8"/>
    <w:rsid w:val="00150C29"/>
    <w:rsid w:val="00151D1E"/>
    <w:rsid w:val="001546B6"/>
    <w:rsid w:val="001569EF"/>
    <w:rsid w:val="00156AFD"/>
    <w:rsid w:val="0015700E"/>
    <w:rsid w:val="00157325"/>
    <w:rsid w:val="00157D7F"/>
    <w:rsid w:val="00160207"/>
    <w:rsid w:val="00160C1F"/>
    <w:rsid w:val="0016162D"/>
    <w:rsid w:val="00167790"/>
    <w:rsid w:val="00167C53"/>
    <w:rsid w:val="00170274"/>
    <w:rsid w:val="0017051E"/>
    <w:rsid w:val="0017120A"/>
    <w:rsid w:val="0017183C"/>
    <w:rsid w:val="00171E75"/>
    <w:rsid w:val="00175570"/>
    <w:rsid w:val="00175EE4"/>
    <w:rsid w:val="001771DD"/>
    <w:rsid w:val="001779BC"/>
    <w:rsid w:val="0018012D"/>
    <w:rsid w:val="00181323"/>
    <w:rsid w:val="00182FA6"/>
    <w:rsid w:val="001842FC"/>
    <w:rsid w:val="001846FB"/>
    <w:rsid w:val="00186F3B"/>
    <w:rsid w:val="00190D91"/>
    <w:rsid w:val="00190FEB"/>
    <w:rsid w:val="0019147E"/>
    <w:rsid w:val="00191AC8"/>
    <w:rsid w:val="001921C8"/>
    <w:rsid w:val="0019287F"/>
    <w:rsid w:val="00192A8B"/>
    <w:rsid w:val="0019359F"/>
    <w:rsid w:val="00193FAD"/>
    <w:rsid w:val="00194464"/>
    <w:rsid w:val="00194C35"/>
    <w:rsid w:val="0019578B"/>
    <w:rsid w:val="00195DFA"/>
    <w:rsid w:val="0019692F"/>
    <w:rsid w:val="00196A3C"/>
    <w:rsid w:val="001972B6"/>
    <w:rsid w:val="001977B3"/>
    <w:rsid w:val="001A096C"/>
    <w:rsid w:val="001A4CD8"/>
    <w:rsid w:val="001A54B8"/>
    <w:rsid w:val="001B0382"/>
    <w:rsid w:val="001B07EC"/>
    <w:rsid w:val="001B1A8F"/>
    <w:rsid w:val="001B2109"/>
    <w:rsid w:val="001B69AC"/>
    <w:rsid w:val="001B6B09"/>
    <w:rsid w:val="001C3FA1"/>
    <w:rsid w:val="001C4210"/>
    <w:rsid w:val="001C637C"/>
    <w:rsid w:val="001C6416"/>
    <w:rsid w:val="001D0795"/>
    <w:rsid w:val="001D22E3"/>
    <w:rsid w:val="001D36EA"/>
    <w:rsid w:val="001D51A5"/>
    <w:rsid w:val="001D5588"/>
    <w:rsid w:val="001D573A"/>
    <w:rsid w:val="001D7804"/>
    <w:rsid w:val="001E0771"/>
    <w:rsid w:val="001E294B"/>
    <w:rsid w:val="001E45D2"/>
    <w:rsid w:val="001F084E"/>
    <w:rsid w:val="001F1055"/>
    <w:rsid w:val="001F1342"/>
    <w:rsid w:val="001F26B4"/>
    <w:rsid w:val="001F27CD"/>
    <w:rsid w:val="001F2C4C"/>
    <w:rsid w:val="001F39FF"/>
    <w:rsid w:val="001F3C93"/>
    <w:rsid w:val="001F3F58"/>
    <w:rsid w:val="001F4FD1"/>
    <w:rsid w:val="001F7D54"/>
    <w:rsid w:val="001F7E7D"/>
    <w:rsid w:val="0020047C"/>
    <w:rsid w:val="00202101"/>
    <w:rsid w:val="00202550"/>
    <w:rsid w:val="00204A94"/>
    <w:rsid w:val="00204D60"/>
    <w:rsid w:val="00206612"/>
    <w:rsid w:val="002118D2"/>
    <w:rsid w:val="00211F37"/>
    <w:rsid w:val="00212721"/>
    <w:rsid w:val="002149BC"/>
    <w:rsid w:val="0021627F"/>
    <w:rsid w:val="00217043"/>
    <w:rsid w:val="002237A5"/>
    <w:rsid w:val="00224240"/>
    <w:rsid w:val="002247C1"/>
    <w:rsid w:val="00224952"/>
    <w:rsid w:val="00225432"/>
    <w:rsid w:val="00225914"/>
    <w:rsid w:val="00226307"/>
    <w:rsid w:val="00226659"/>
    <w:rsid w:val="00230BA6"/>
    <w:rsid w:val="00230DCC"/>
    <w:rsid w:val="002315EF"/>
    <w:rsid w:val="002320FC"/>
    <w:rsid w:val="00233B95"/>
    <w:rsid w:val="00234E1C"/>
    <w:rsid w:val="0023521D"/>
    <w:rsid w:val="002355BF"/>
    <w:rsid w:val="00236894"/>
    <w:rsid w:val="002369D0"/>
    <w:rsid w:val="00236EBA"/>
    <w:rsid w:val="00237511"/>
    <w:rsid w:val="00242971"/>
    <w:rsid w:val="00245082"/>
    <w:rsid w:val="0024541B"/>
    <w:rsid w:val="0024618C"/>
    <w:rsid w:val="00246CC0"/>
    <w:rsid w:val="0025007F"/>
    <w:rsid w:val="00253877"/>
    <w:rsid w:val="002551A2"/>
    <w:rsid w:val="002552AF"/>
    <w:rsid w:val="00256814"/>
    <w:rsid w:val="002606A4"/>
    <w:rsid w:val="00260D88"/>
    <w:rsid w:val="00263DCF"/>
    <w:rsid w:val="00266875"/>
    <w:rsid w:val="00266AC4"/>
    <w:rsid w:val="002674FA"/>
    <w:rsid w:val="00270013"/>
    <w:rsid w:val="00270160"/>
    <w:rsid w:val="002707F1"/>
    <w:rsid w:val="00271CEB"/>
    <w:rsid w:val="002729A9"/>
    <w:rsid w:val="00273919"/>
    <w:rsid w:val="002749DC"/>
    <w:rsid w:val="00275A0D"/>
    <w:rsid w:val="00277FA2"/>
    <w:rsid w:val="00281576"/>
    <w:rsid w:val="0028184D"/>
    <w:rsid w:val="00281A5D"/>
    <w:rsid w:val="00282225"/>
    <w:rsid w:val="00283265"/>
    <w:rsid w:val="00283BCB"/>
    <w:rsid w:val="002841FE"/>
    <w:rsid w:val="00284F85"/>
    <w:rsid w:val="002864F5"/>
    <w:rsid w:val="00286C70"/>
    <w:rsid w:val="00287095"/>
    <w:rsid w:val="00287267"/>
    <w:rsid w:val="002917A0"/>
    <w:rsid w:val="0029488E"/>
    <w:rsid w:val="002A0CEA"/>
    <w:rsid w:val="002A0DB2"/>
    <w:rsid w:val="002A7ABF"/>
    <w:rsid w:val="002A7AFC"/>
    <w:rsid w:val="002A7D82"/>
    <w:rsid w:val="002B0BF3"/>
    <w:rsid w:val="002B11AA"/>
    <w:rsid w:val="002B1C01"/>
    <w:rsid w:val="002B221D"/>
    <w:rsid w:val="002B2871"/>
    <w:rsid w:val="002B294B"/>
    <w:rsid w:val="002B5A69"/>
    <w:rsid w:val="002B614B"/>
    <w:rsid w:val="002B7487"/>
    <w:rsid w:val="002B7DB2"/>
    <w:rsid w:val="002C088B"/>
    <w:rsid w:val="002C1CD6"/>
    <w:rsid w:val="002C334C"/>
    <w:rsid w:val="002C393B"/>
    <w:rsid w:val="002C3A92"/>
    <w:rsid w:val="002C3B9C"/>
    <w:rsid w:val="002C4466"/>
    <w:rsid w:val="002D08F9"/>
    <w:rsid w:val="002D0A3E"/>
    <w:rsid w:val="002D14DE"/>
    <w:rsid w:val="002D17C3"/>
    <w:rsid w:val="002D20D3"/>
    <w:rsid w:val="002D5105"/>
    <w:rsid w:val="002D56F3"/>
    <w:rsid w:val="002D5BC6"/>
    <w:rsid w:val="002D707C"/>
    <w:rsid w:val="002E0313"/>
    <w:rsid w:val="002E1177"/>
    <w:rsid w:val="002E19B6"/>
    <w:rsid w:val="002E2464"/>
    <w:rsid w:val="002E2BAA"/>
    <w:rsid w:val="002E48EF"/>
    <w:rsid w:val="002F003A"/>
    <w:rsid w:val="002F2B10"/>
    <w:rsid w:val="002F2F4F"/>
    <w:rsid w:val="002F34E0"/>
    <w:rsid w:val="002F43C3"/>
    <w:rsid w:val="002F43C4"/>
    <w:rsid w:val="002F4458"/>
    <w:rsid w:val="002F54F1"/>
    <w:rsid w:val="002F62EE"/>
    <w:rsid w:val="002F6BCA"/>
    <w:rsid w:val="002F7C15"/>
    <w:rsid w:val="00302324"/>
    <w:rsid w:val="003023BF"/>
    <w:rsid w:val="003025AB"/>
    <w:rsid w:val="00304512"/>
    <w:rsid w:val="00304C9F"/>
    <w:rsid w:val="0030536B"/>
    <w:rsid w:val="00305D9F"/>
    <w:rsid w:val="00311036"/>
    <w:rsid w:val="0031135F"/>
    <w:rsid w:val="00312495"/>
    <w:rsid w:val="00312502"/>
    <w:rsid w:val="0031378F"/>
    <w:rsid w:val="003142D1"/>
    <w:rsid w:val="00315F03"/>
    <w:rsid w:val="0031693A"/>
    <w:rsid w:val="00317A6B"/>
    <w:rsid w:val="00317AB8"/>
    <w:rsid w:val="00321042"/>
    <w:rsid w:val="0032148D"/>
    <w:rsid w:val="00321DC7"/>
    <w:rsid w:val="00322E21"/>
    <w:rsid w:val="003243F7"/>
    <w:rsid w:val="00324855"/>
    <w:rsid w:val="00327AC6"/>
    <w:rsid w:val="00330525"/>
    <w:rsid w:val="00331FC8"/>
    <w:rsid w:val="0033217A"/>
    <w:rsid w:val="003333FF"/>
    <w:rsid w:val="0033438D"/>
    <w:rsid w:val="00334A3A"/>
    <w:rsid w:val="00334D6E"/>
    <w:rsid w:val="00335327"/>
    <w:rsid w:val="00336FBA"/>
    <w:rsid w:val="00341D8F"/>
    <w:rsid w:val="00342033"/>
    <w:rsid w:val="003423DB"/>
    <w:rsid w:val="00342467"/>
    <w:rsid w:val="0034313D"/>
    <w:rsid w:val="00344728"/>
    <w:rsid w:val="00346D1D"/>
    <w:rsid w:val="00352504"/>
    <w:rsid w:val="003545FD"/>
    <w:rsid w:val="00357325"/>
    <w:rsid w:val="00357A5D"/>
    <w:rsid w:val="00361CF1"/>
    <w:rsid w:val="00362C3A"/>
    <w:rsid w:val="00363355"/>
    <w:rsid w:val="00363729"/>
    <w:rsid w:val="00364154"/>
    <w:rsid w:val="00364476"/>
    <w:rsid w:val="003649DF"/>
    <w:rsid w:val="0036673F"/>
    <w:rsid w:val="003670B6"/>
    <w:rsid w:val="00367774"/>
    <w:rsid w:val="00370D06"/>
    <w:rsid w:val="0037108A"/>
    <w:rsid w:val="00375E4E"/>
    <w:rsid w:val="00376AE0"/>
    <w:rsid w:val="00377984"/>
    <w:rsid w:val="003809AF"/>
    <w:rsid w:val="00380EA6"/>
    <w:rsid w:val="00386CB9"/>
    <w:rsid w:val="00391413"/>
    <w:rsid w:val="00393DA5"/>
    <w:rsid w:val="0039452D"/>
    <w:rsid w:val="0039457E"/>
    <w:rsid w:val="00395659"/>
    <w:rsid w:val="003957A8"/>
    <w:rsid w:val="00395841"/>
    <w:rsid w:val="00396176"/>
    <w:rsid w:val="003963F8"/>
    <w:rsid w:val="00396EA5"/>
    <w:rsid w:val="0039702E"/>
    <w:rsid w:val="00397371"/>
    <w:rsid w:val="003A0D8C"/>
    <w:rsid w:val="003A0E37"/>
    <w:rsid w:val="003A131A"/>
    <w:rsid w:val="003A2801"/>
    <w:rsid w:val="003A28AC"/>
    <w:rsid w:val="003A32DD"/>
    <w:rsid w:val="003A38E0"/>
    <w:rsid w:val="003A3B8F"/>
    <w:rsid w:val="003A419C"/>
    <w:rsid w:val="003A5B9C"/>
    <w:rsid w:val="003A6543"/>
    <w:rsid w:val="003A7C9C"/>
    <w:rsid w:val="003B0C26"/>
    <w:rsid w:val="003B37A7"/>
    <w:rsid w:val="003B4091"/>
    <w:rsid w:val="003B49FD"/>
    <w:rsid w:val="003B53AD"/>
    <w:rsid w:val="003B5465"/>
    <w:rsid w:val="003B56D4"/>
    <w:rsid w:val="003B5F0E"/>
    <w:rsid w:val="003C005C"/>
    <w:rsid w:val="003C114D"/>
    <w:rsid w:val="003C1A3D"/>
    <w:rsid w:val="003C2244"/>
    <w:rsid w:val="003C3E82"/>
    <w:rsid w:val="003C500A"/>
    <w:rsid w:val="003C7013"/>
    <w:rsid w:val="003C7A4F"/>
    <w:rsid w:val="003D0678"/>
    <w:rsid w:val="003D2F2F"/>
    <w:rsid w:val="003D2F4F"/>
    <w:rsid w:val="003D3A5C"/>
    <w:rsid w:val="003D4639"/>
    <w:rsid w:val="003D495D"/>
    <w:rsid w:val="003D4974"/>
    <w:rsid w:val="003D4B0E"/>
    <w:rsid w:val="003D645E"/>
    <w:rsid w:val="003E0041"/>
    <w:rsid w:val="003E00EF"/>
    <w:rsid w:val="003E02ED"/>
    <w:rsid w:val="003E1821"/>
    <w:rsid w:val="003E221D"/>
    <w:rsid w:val="003E3162"/>
    <w:rsid w:val="003E343B"/>
    <w:rsid w:val="003E6277"/>
    <w:rsid w:val="003E7144"/>
    <w:rsid w:val="003F023C"/>
    <w:rsid w:val="003F0267"/>
    <w:rsid w:val="003F0F8A"/>
    <w:rsid w:val="003F2C65"/>
    <w:rsid w:val="003F2D18"/>
    <w:rsid w:val="003F2D2B"/>
    <w:rsid w:val="003F48A2"/>
    <w:rsid w:val="003F5E09"/>
    <w:rsid w:val="003F786B"/>
    <w:rsid w:val="0040315B"/>
    <w:rsid w:val="00403496"/>
    <w:rsid w:val="004062B4"/>
    <w:rsid w:val="004077A3"/>
    <w:rsid w:val="004079B3"/>
    <w:rsid w:val="004120B6"/>
    <w:rsid w:val="00415041"/>
    <w:rsid w:val="004164D2"/>
    <w:rsid w:val="0042075F"/>
    <w:rsid w:val="00420DD3"/>
    <w:rsid w:val="004246C7"/>
    <w:rsid w:val="00424FA6"/>
    <w:rsid w:val="00424FBE"/>
    <w:rsid w:val="0042742A"/>
    <w:rsid w:val="00427C49"/>
    <w:rsid w:val="00431B3D"/>
    <w:rsid w:val="004324A7"/>
    <w:rsid w:val="004338B2"/>
    <w:rsid w:val="0043514A"/>
    <w:rsid w:val="00435229"/>
    <w:rsid w:val="00435367"/>
    <w:rsid w:val="0043549F"/>
    <w:rsid w:val="00435D90"/>
    <w:rsid w:val="00436AF9"/>
    <w:rsid w:val="00437199"/>
    <w:rsid w:val="004373B8"/>
    <w:rsid w:val="00437D6B"/>
    <w:rsid w:val="0044195C"/>
    <w:rsid w:val="004423DA"/>
    <w:rsid w:val="00443145"/>
    <w:rsid w:val="00443970"/>
    <w:rsid w:val="00443DB6"/>
    <w:rsid w:val="00444006"/>
    <w:rsid w:val="00444024"/>
    <w:rsid w:val="00445568"/>
    <w:rsid w:val="00447355"/>
    <w:rsid w:val="00447E49"/>
    <w:rsid w:val="00447EBE"/>
    <w:rsid w:val="00451A47"/>
    <w:rsid w:val="00453C64"/>
    <w:rsid w:val="00454C89"/>
    <w:rsid w:val="00460264"/>
    <w:rsid w:val="00460DFB"/>
    <w:rsid w:val="0046179B"/>
    <w:rsid w:val="00461991"/>
    <w:rsid w:val="00462EE1"/>
    <w:rsid w:val="004658EF"/>
    <w:rsid w:val="00465A48"/>
    <w:rsid w:val="00471767"/>
    <w:rsid w:val="0047224F"/>
    <w:rsid w:val="00472A72"/>
    <w:rsid w:val="00473DBE"/>
    <w:rsid w:val="00473DE3"/>
    <w:rsid w:val="00476BB3"/>
    <w:rsid w:val="00476C65"/>
    <w:rsid w:val="00480829"/>
    <w:rsid w:val="00481269"/>
    <w:rsid w:val="00482843"/>
    <w:rsid w:val="00483ACD"/>
    <w:rsid w:val="00484A1B"/>
    <w:rsid w:val="00485637"/>
    <w:rsid w:val="004868D6"/>
    <w:rsid w:val="00486C20"/>
    <w:rsid w:val="004873A1"/>
    <w:rsid w:val="004905DD"/>
    <w:rsid w:val="00490CD5"/>
    <w:rsid w:val="00491354"/>
    <w:rsid w:val="00494523"/>
    <w:rsid w:val="00494A02"/>
    <w:rsid w:val="00495409"/>
    <w:rsid w:val="00495B73"/>
    <w:rsid w:val="0049701A"/>
    <w:rsid w:val="004A04EC"/>
    <w:rsid w:val="004A1F31"/>
    <w:rsid w:val="004A35D2"/>
    <w:rsid w:val="004A3A9D"/>
    <w:rsid w:val="004A4AA7"/>
    <w:rsid w:val="004A4F72"/>
    <w:rsid w:val="004A535F"/>
    <w:rsid w:val="004A6536"/>
    <w:rsid w:val="004A7DA1"/>
    <w:rsid w:val="004B1EF5"/>
    <w:rsid w:val="004B22EB"/>
    <w:rsid w:val="004B3552"/>
    <w:rsid w:val="004B3870"/>
    <w:rsid w:val="004B38D4"/>
    <w:rsid w:val="004B6020"/>
    <w:rsid w:val="004B6F6A"/>
    <w:rsid w:val="004B7A67"/>
    <w:rsid w:val="004C0002"/>
    <w:rsid w:val="004C0284"/>
    <w:rsid w:val="004C1173"/>
    <w:rsid w:val="004C1D93"/>
    <w:rsid w:val="004C3AE6"/>
    <w:rsid w:val="004C4D4F"/>
    <w:rsid w:val="004C50A8"/>
    <w:rsid w:val="004C5257"/>
    <w:rsid w:val="004C6AA8"/>
    <w:rsid w:val="004C7727"/>
    <w:rsid w:val="004D0F6D"/>
    <w:rsid w:val="004D165B"/>
    <w:rsid w:val="004D16F6"/>
    <w:rsid w:val="004D27B8"/>
    <w:rsid w:val="004D2F32"/>
    <w:rsid w:val="004D34A7"/>
    <w:rsid w:val="004D4DD4"/>
    <w:rsid w:val="004D561E"/>
    <w:rsid w:val="004D5FEC"/>
    <w:rsid w:val="004D624C"/>
    <w:rsid w:val="004D77F0"/>
    <w:rsid w:val="004E10AE"/>
    <w:rsid w:val="004E1188"/>
    <w:rsid w:val="004E28E1"/>
    <w:rsid w:val="004E298D"/>
    <w:rsid w:val="004E2D7C"/>
    <w:rsid w:val="004E2F0C"/>
    <w:rsid w:val="004E37CC"/>
    <w:rsid w:val="004E3B5F"/>
    <w:rsid w:val="004E4434"/>
    <w:rsid w:val="004E52C9"/>
    <w:rsid w:val="004E7F59"/>
    <w:rsid w:val="004F2649"/>
    <w:rsid w:val="004F27DF"/>
    <w:rsid w:val="004F4032"/>
    <w:rsid w:val="004F489F"/>
    <w:rsid w:val="004F4EEB"/>
    <w:rsid w:val="004F4FE8"/>
    <w:rsid w:val="004F5178"/>
    <w:rsid w:val="004F53E8"/>
    <w:rsid w:val="004F6ED0"/>
    <w:rsid w:val="00500081"/>
    <w:rsid w:val="00500F31"/>
    <w:rsid w:val="005012E2"/>
    <w:rsid w:val="00501317"/>
    <w:rsid w:val="00501F5D"/>
    <w:rsid w:val="00502CD6"/>
    <w:rsid w:val="005066E0"/>
    <w:rsid w:val="00507587"/>
    <w:rsid w:val="005106BF"/>
    <w:rsid w:val="00511317"/>
    <w:rsid w:val="00512075"/>
    <w:rsid w:val="0051289C"/>
    <w:rsid w:val="005138B2"/>
    <w:rsid w:val="00514310"/>
    <w:rsid w:val="00514923"/>
    <w:rsid w:val="005158C3"/>
    <w:rsid w:val="005178ED"/>
    <w:rsid w:val="00520E41"/>
    <w:rsid w:val="005217B1"/>
    <w:rsid w:val="00521A1D"/>
    <w:rsid w:val="00521AF9"/>
    <w:rsid w:val="00522ACE"/>
    <w:rsid w:val="0052376C"/>
    <w:rsid w:val="00526780"/>
    <w:rsid w:val="00526AA9"/>
    <w:rsid w:val="00526B8C"/>
    <w:rsid w:val="00527C73"/>
    <w:rsid w:val="0053014A"/>
    <w:rsid w:val="00530DD4"/>
    <w:rsid w:val="0053126B"/>
    <w:rsid w:val="00531925"/>
    <w:rsid w:val="00532E57"/>
    <w:rsid w:val="0053375F"/>
    <w:rsid w:val="0053514D"/>
    <w:rsid w:val="0053697F"/>
    <w:rsid w:val="005369D0"/>
    <w:rsid w:val="00536B86"/>
    <w:rsid w:val="00540014"/>
    <w:rsid w:val="005404FF"/>
    <w:rsid w:val="005432B7"/>
    <w:rsid w:val="0054384E"/>
    <w:rsid w:val="005459DA"/>
    <w:rsid w:val="00546092"/>
    <w:rsid w:val="005508BA"/>
    <w:rsid w:val="00550ECB"/>
    <w:rsid w:val="005519F2"/>
    <w:rsid w:val="00551FD8"/>
    <w:rsid w:val="00552E53"/>
    <w:rsid w:val="00552F02"/>
    <w:rsid w:val="0055561E"/>
    <w:rsid w:val="00556408"/>
    <w:rsid w:val="00557A2B"/>
    <w:rsid w:val="00557F15"/>
    <w:rsid w:val="005602CC"/>
    <w:rsid w:val="00561D07"/>
    <w:rsid w:val="00561E95"/>
    <w:rsid w:val="00566E42"/>
    <w:rsid w:val="00571AB4"/>
    <w:rsid w:val="00571DB9"/>
    <w:rsid w:val="00572B81"/>
    <w:rsid w:val="005739A3"/>
    <w:rsid w:val="00576976"/>
    <w:rsid w:val="0058090F"/>
    <w:rsid w:val="00580AC4"/>
    <w:rsid w:val="00583015"/>
    <w:rsid w:val="00583125"/>
    <w:rsid w:val="0058362F"/>
    <w:rsid w:val="00587724"/>
    <w:rsid w:val="0059036A"/>
    <w:rsid w:val="00590C70"/>
    <w:rsid w:val="0059141E"/>
    <w:rsid w:val="0059238F"/>
    <w:rsid w:val="00592452"/>
    <w:rsid w:val="005951D6"/>
    <w:rsid w:val="005A0FCB"/>
    <w:rsid w:val="005A19BE"/>
    <w:rsid w:val="005A270A"/>
    <w:rsid w:val="005A29B0"/>
    <w:rsid w:val="005A38D2"/>
    <w:rsid w:val="005A3C96"/>
    <w:rsid w:val="005A45F4"/>
    <w:rsid w:val="005A7220"/>
    <w:rsid w:val="005B06DA"/>
    <w:rsid w:val="005B20BB"/>
    <w:rsid w:val="005B397D"/>
    <w:rsid w:val="005B541D"/>
    <w:rsid w:val="005B6D30"/>
    <w:rsid w:val="005B76F7"/>
    <w:rsid w:val="005C07CA"/>
    <w:rsid w:val="005C0974"/>
    <w:rsid w:val="005C43AB"/>
    <w:rsid w:val="005C4FF3"/>
    <w:rsid w:val="005C5859"/>
    <w:rsid w:val="005C68AA"/>
    <w:rsid w:val="005C7DCA"/>
    <w:rsid w:val="005D2A12"/>
    <w:rsid w:val="005D43F3"/>
    <w:rsid w:val="005D4F89"/>
    <w:rsid w:val="005D5876"/>
    <w:rsid w:val="005D5EE8"/>
    <w:rsid w:val="005D6A92"/>
    <w:rsid w:val="005E1AE3"/>
    <w:rsid w:val="005E3A50"/>
    <w:rsid w:val="005E4B2D"/>
    <w:rsid w:val="005E6817"/>
    <w:rsid w:val="005E685C"/>
    <w:rsid w:val="005E78DD"/>
    <w:rsid w:val="005F0E42"/>
    <w:rsid w:val="005F0FC3"/>
    <w:rsid w:val="005F1AFC"/>
    <w:rsid w:val="005F262A"/>
    <w:rsid w:val="005F39C2"/>
    <w:rsid w:val="005F6909"/>
    <w:rsid w:val="005F695D"/>
    <w:rsid w:val="005F6B23"/>
    <w:rsid w:val="0060076C"/>
    <w:rsid w:val="006008DD"/>
    <w:rsid w:val="0060136A"/>
    <w:rsid w:val="006014B3"/>
    <w:rsid w:val="006023D9"/>
    <w:rsid w:val="0060368E"/>
    <w:rsid w:val="00603E50"/>
    <w:rsid w:val="00604EED"/>
    <w:rsid w:val="00607739"/>
    <w:rsid w:val="00607F68"/>
    <w:rsid w:val="006105BD"/>
    <w:rsid w:val="0061095B"/>
    <w:rsid w:val="00611FDF"/>
    <w:rsid w:val="00612692"/>
    <w:rsid w:val="006201C0"/>
    <w:rsid w:val="0062186C"/>
    <w:rsid w:val="006226DA"/>
    <w:rsid w:val="0062313C"/>
    <w:rsid w:val="00624380"/>
    <w:rsid w:val="00627DEC"/>
    <w:rsid w:val="00630FFB"/>
    <w:rsid w:val="00631150"/>
    <w:rsid w:val="00631B86"/>
    <w:rsid w:val="00633978"/>
    <w:rsid w:val="00634064"/>
    <w:rsid w:val="00634713"/>
    <w:rsid w:val="0063472D"/>
    <w:rsid w:val="006348B2"/>
    <w:rsid w:val="006349DB"/>
    <w:rsid w:val="00634BF1"/>
    <w:rsid w:val="00635057"/>
    <w:rsid w:val="00635298"/>
    <w:rsid w:val="00636548"/>
    <w:rsid w:val="00636612"/>
    <w:rsid w:val="006400C2"/>
    <w:rsid w:val="00640B99"/>
    <w:rsid w:val="00641C17"/>
    <w:rsid w:val="00641D5B"/>
    <w:rsid w:val="006423BB"/>
    <w:rsid w:val="006429A1"/>
    <w:rsid w:val="00642B85"/>
    <w:rsid w:val="006432F0"/>
    <w:rsid w:val="00643AAF"/>
    <w:rsid w:val="00645FCD"/>
    <w:rsid w:val="00646A8D"/>
    <w:rsid w:val="00646D01"/>
    <w:rsid w:val="006472FA"/>
    <w:rsid w:val="00647F01"/>
    <w:rsid w:val="006505E7"/>
    <w:rsid w:val="00650674"/>
    <w:rsid w:val="00651CF2"/>
    <w:rsid w:val="00652964"/>
    <w:rsid w:val="006537C9"/>
    <w:rsid w:val="006541C9"/>
    <w:rsid w:val="00654969"/>
    <w:rsid w:val="006554DC"/>
    <w:rsid w:val="00656448"/>
    <w:rsid w:val="00660600"/>
    <w:rsid w:val="00660BAF"/>
    <w:rsid w:val="00664BB3"/>
    <w:rsid w:val="0066545D"/>
    <w:rsid w:val="00665A8D"/>
    <w:rsid w:val="00665FE2"/>
    <w:rsid w:val="0066673F"/>
    <w:rsid w:val="00670CCE"/>
    <w:rsid w:val="00671743"/>
    <w:rsid w:val="00671F39"/>
    <w:rsid w:val="006722DE"/>
    <w:rsid w:val="006726B7"/>
    <w:rsid w:val="00673AF9"/>
    <w:rsid w:val="00677003"/>
    <w:rsid w:val="00680894"/>
    <w:rsid w:val="00681484"/>
    <w:rsid w:val="00682242"/>
    <w:rsid w:val="00684931"/>
    <w:rsid w:val="00685922"/>
    <w:rsid w:val="00686362"/>
    <w:rsid w:val="00687782"/>
    <w:rsid w:val="006900A5"/>
    <w:rsid w:val="0069049C"/>
    <w:rsid w:val="0069070A"/>
    <w:rsid w:val="00690CD5"/>
    <w:rsid w:val="00692289"/>
    <w:rsid w:val="006926E8"/>
    <w:rsid w:val="00693033"/>
    <w:rsid w:val="00693DEC"/>
    <w:rsid w:val="00693EF1"/>
    <w:rsid w:val="00693EF3"/>
    <w:rsid w:val="006943C6"/>
    <w:rsid w:val="006960FA"/>
    <w:rsid w:val="00696CC9"/>
    <w:rsid w:val="00697167"/>
    <w:rsid w:val="0069755D"/>
    <w:rsid w:val="006A107C"/>
    <w:rsid w:val="006A22DB"/>
    <w:rsid w:val="006A3CAD"/>
    <w:rsid w:val="006A3E96"/>
    <w:rsid w:val="006A4215"/>
    <w:rsid w:val="006A650F"/>
    <w:rsid w:val="006A6599"/>
    <w:rsid w:val="006A7AA4"/>
    <w:rsid w:val="006B3362"/>
    <w:rsid w:val="006B3E0D"/>
    <w:rsid w:val="006B3F16"/>
    <w:rsid w:val="006B43B0"/>
    <w:rsid w:val="006B5026"/>
    <w:rsid w:val="006B5135"/>
    <w:rsid w:val="006B587E"/>
    <w:rsid w:val="006B7357"/>
    <w:rsid w:val="006B7371"/>
    <w:rsid w:val="006C299D"/>
    <w:rsid w:val="006C2D28"/>
    <w:rsid w:val="006C3033"/>
    <w:rsid w:val="006C4571"/>
    <w:rsid w:val="006C6307"/>
    <w:rsid w:val="006C6C1C"/>
    <w:rsid w:val="006C7E47"/>
    <w:rsid w:val="006C7F50"/>
    <w:rsid w:val="006D0FE2"/>
    <w:rsid w:val="006D4828"/>
    <w:rsid w:val="006D52A1"/>
    <w:rsid w:val="006D6CA0"/>
    <w:rsid w:val="006D6F1F"/>
    <w:rsid w:val="006D729D"/>
    <w:rsid w:val="006E3512"/>
    <w:rsid w:val="006E3C6E"/>
    <w:rsid w:val="006E44A4"/>
    <w:rsid w:val="006E4674"/>
    <w:rsid w:val="006E4D53"/>
    <w:rsid w:val="006E4F71"/>
    <w:rsid w:val="006E75D1"/>
    <w:rsid w:val="006E760C"/>
    <w:rsid w:val="006F001D"/>
    <w:rsid w:val="006F2503"/>
    <w:rsid w:val="006F3A70"/>
    <w:rsid w:val="006F3E54"/>
    <w:rsid w:val="006F5A6A"/>
    <w:rsid w:val="006F64CA"/>
    <w:rsid w:val="006F79EC"/>
    <w:rsid w:val="007005E2"/>
    <w:rsid w:val="00700B92"/>
    <w:rsid w:val="007018C4"/>
    <w:rsid w:val="00704B23"/>
    <w:rsid w:val="007053E7"/>
    <w:rsid w:val="00705FE3"/>
    <w:rsid w:val="00706865"/>
    <w:rsid w:val="00706FED"/>
    <w:rsid w:val="00707D26"/>
    <w:rsid w:val="007104C1"/>
    <w:rsid w:val="0071174E"/>
    <w:rsid w:val="007132B1"/>
    <w:rsid w:val="00714D1E"/>
    <w:rsid w:val="00715429"/>
    <w:rsid w:val="0071665A"/>
    <w:rsid w:val="0071769C"/>
    <w:rsid w:val="00720F78"/>
    <w:rsid w:val="0072189B"/>
    <w:rsid w:val="00722DCF"/>
    <w:rsid w:val="00723BED"/>
    <w:rsid w:val="007241C2"/>
    <w:rsid w:val="0072505C"/>
    <w:rsid w:val="0072761E"/>
    <w:rsid w:val="00727A18"/>
    <w:rsid w:val="007323D3"/>
    <w:rsid w:val="00732DCC"/>
    <w:rsid w:val="00734ECE"/>
    <w:rsid w:val="007353E5"/>
    <w:rsid w:val="0073565D"/>
    <w:rsid w:val="00736177"/>
    <w:rsid w:val="00736977"/>
    <w:rsid w:val="00736E25"/>
    <w:rsid w:val="00737241"/>
    <w:rsid w:val="00737D90"/>
    <w:rsid w:val="007404FB"/>
    <w:rsid w:val="00740812"/>
    <w:rsid w:val="007436BF"/>
    <w:rsid w:val="00744FA2"/>
    <w:rsid w:val="007454BF"/>
    <w:rsid w:val="00746F5D"/>
    <w:rsid w:val="00746FC0"/>
    <w:rsid w:val="00747329"/>
    <w:rsid w:val="00747BD2"/>
    <w:rsid w:val="00750771"/>
    <w:rsid w:val="007508D3"/>
    <w:rsid w:val="00754139"/>
    <w:rsid w:val="00755B0B"/>
    <w:rsid w:val="00761D03"/>
    <w:rsid w:val="00764597"/>
    <w:rsid w:val="00764DA6"/>
    <w:rsid w:val="00766B8D"/>
    <w:rsid w:val="0076712E"/>
    <w:rsid w:val="00770076"/>
    <w:rsid w:val="00771351"/>
    <w:rsid w:val="00771E61"/>
    <w:rsid w:val="00772678"/>
    <w:rsid w:val="00773B25"/>
    <w:rsid w:val="0077554E"/>
    <w:rsid w:val="00776AA5"/>
    <w:rsid w:val="00780497"/>
    <w:rsid w:val="00781814"/>
    <w:rsid w:val="0078184B"/>
    <w:rsid w:val="0078332F"/>
    <w:rsid w:val="007840DB"/>
    <w:rsid w:val="0078595B"/>
    <w:rsid w:val="007863BD"/>
    <w:rsid w:val="00787CAF"/>
    <w:rsid w:val="00787D74"/>
    <w:rsid w:val="00790696"/>
    <w:rsid w:val="00790A73"/>
    <w:rsid w:val="00790ED5"/>
    <w:rsid w:val="007921C5"/>
    <w:rsid w:val="00792623"/>
    <w:rsid w:val="00792E76"/>
    <w:rsid w:val="007932BC"/>
    <w:rsid w:val="0079348C"/>
    <w:rsid w:val="00793785"/>
    <w:rsid w:val="00793824"/>
    <w:rsid w:val="0079472F"/>
    <w:rsid w:val="00795683"/>
    <w:rsid w:val="00796ACD"/>
    <w:rsid w:val="007971BF"/>
    <w:rsid w:val="0079771B"/>
    <w:rsid w:val="007A063E"/>
    <w:rsid w:val="007A2BCC"/>
    <w:rsid w:val="007A2F19"/>
    <w:rsid w:val="007A3A44"/>
    <w:rsid w:val="007A3B2D"/>
    <w:rsid w:val="007A4BFB"/>
    <w:rsid w:val="007A58F7"/>
    <w:rsid w:val="007A6033"/>
    <w:rsid w:val="007B1B60"/>
    <w:rsid w:val="007B2F27"/>
    <w:rsid w:val="007B73F2"/>
    <w:rsid w:val="007B744C"/>
    <w:rsid w:val="007B7690"/>
    <w:rsid w:val="007B7E3B"/>
    <w:rsid w:val="007C0258"/>
    <w:rsid w:val="007C0384"/>
    <w:rsid w:val="007C0470"/>
    <w:rsid w:val="007C1E22"/>
    <w:rsid w:val="007C2C3A"/>
    <w:rsid w:val="007C48E0"/>
    <w:rsid w:val="007C64BB"/>
    <w:rsid w:val="007D101A"/>
    <w:rsid w:val="007D16A3"/>
    <w:rsid w:val="007D29D6"/>
    <w:rsid w:val="007D3354"/>
    <w:rsid w:val="007D38C2"/>
    <w:rsid w:val="007D3F3A"/>
    <w:rsid w:val="007D5E91"/>
    <w:rsid w:val="007D743E"/>
    <w:rsid w:val="007D7BAD"/>
    <w:rsid w:val="007E063E"/>
    <w:rsid w:val="007E09BD"/>
    <w:rsid w:val="007E0C82"/>
    <w:rsid w:val="007E0F80"/>
    <w:rsid w:val="007E1B3A"/>
    <w:rsid w:val="007E2750"/>
    <w:rsid w:val="007E2BE5"/>
    <w:rsid w:val="007E4A26"/>
    <w:rsid w:val="007E503C"/>
    <w:rsid w:val="007F1C57"/>
    <w:rsid w:val="007F2E1F"/>
    <w:rsid w:val="007F3E2F"/>
    <w:rsid w:val="007F5A36"/>
    <w:rsid w:val="007F6709"/>
    <w:rsid w:val="007F68F8"/>
    <w:rsid w:val="007F6CC2"/>
    <w:rsid w:val="007F78F3"/>
    <w:rsid w:val="007F7B86"/>
    <w:rsid w:val="007F7CE0"/>
    <w:rsid w:val="00800009"/>
    <w:rsid w:val="0080153C"/>
    <w:rsid w:val="008019D1"/>
    <w:rsid w:val="00801D80"/>
    <w:rsid w:val="008032A1"/>
    <w:rsid w:val="00803D47"/>
    <w:rsid w:val="0080420A"/>
    <w:rsid w:val="00805349"/>
    <w:rsid w:val="00805469"/>
    <w:rsid w:val="008055D4"/>
    <w:rsid w:val="00806AE8"/>
    <w:rsid w:val="00807563"/>
    <w:rsid w:val="00810950"/>
    <w:rsid w:val="00810BE9"/>
    <w:rsid w:val="0081111F"/>
    <w:rsid w:val="00812345"/>
    <w:rsid w:val="00812A49"/>
    <w:rsid w:val="008140CD"/>
    <w:rsid w:val="0081452C"/>
    <w:rsid w:val="008154AA"/>
    <w:rsid w:val="00817213"/>
    <w:rsid w:val="0082175E"/>
    <w:rsid w:val="00823328"/>
    <w:rsid w:val="00823D65"/>
    <w:rsid w:val="008258C0"/>
    <w:rsid w:val="00825AF4"/>
    <w:rsid w:val="00827625"/>
    <w:rsid w:val="0083401F"/>
    <w:rsid w:val="008340EC"/>
    <w:rsid w:val="008345C6"/>
    <w:rsid w:val="008350BB"/>
    <w:rsid w:val="0083510F"/>
    <w:rsid w:val="008364B7"/>
    <w:rsid w:val="008366AF"/>
    <w:rsid w:val="00836F11"/>
    <w:rsid w:val="00837B23"/>
    <w:rsid w:val="00840736"/>
    <w:rsid w:val="00840A72"/>
    <w:rsid w:val="00841469"/>
    <w:rsid w:val="00841779"/>
    <w:rsid w:val="008417D6"/>
    <w:rsid w:val="008420B7"/>
    <w:rsid w:val="00842DE4"/>
    <w:rsid w:val="00843A3D"/>
    <w:rsid w:val="00844242"/>
    <w:rsid w:val="008450B3"/>
    <w:rsid w:val="00845469"/>
    <w:rsid w:val="00845CB4"/>
    <w:rsid w:val="00845DA8"/>
    <w:rsid w:val="0084614A"/>
    <w:rsid w:val="00847A65"/>
    <w:rsid w:val="00853DF4"/>
    <w:rsid w:val="00853EB5"/>
    <w:rsid w:val="0085425E"/>
    <w:rsid w:val="008573DF"/>
    <w:rsid w:val="008601AB"/>
    <w:rsid w:val="008627EE"/>
    <w:rsid w:val="00863612"/>
    <w:rsid w:val="00870C21"/>
    <w:rsid w:val="00870E21"/>
    <w:rsid w:val="00873579"/>
    <w:rsid w:val="008743B6"/>
    <w:rsid w:val="008746DC"/>
    <w:rsid w:val="00875B30"/>
    <w:rsid w:val="00875F3B"/>
    <w:rsid w:val="00875FB2"/>
    <w:rsid w:val="00881FF0"/>
    <w:rsid w:val="00882533"/>
    <w:rsid w:val="0088291F"/>
    <w:rsid w:val="00882BE9"/>
    <w:rsid w:val="00882F17"/>
    <w:rsid w:val="00882FA1"/>
    <w:rsid w:val="008850DF"/>
    <w:rsid w:val="0088670E"/>
    <w:rsid w:val="00886F82"/>
    <w:rsid w:val="008871C0"/>
    <w:rsid w:val="008875D5"/>
    <w:rsid w:val="00887E09"/>
    <w:rsid w:val="00891430"/>
    <w:rsid w:val="00892BBF"/>
    <w:rsid w:val="0089577A"/>
    <w:rsid w:val="008973B1"/>
    <w:rsid w:val="008A32BD"/>
    <w:rsid w:val="008A499D"/>
    <w:rsid w:val="008A58FC"/>
    <w:rsid w:val="008A62F0"/>
    <w:rsid w:val="008A6621"/>
    <w:rsid w:val="008A695E"/>
    <w:rsid w:val="008A6AE9"/>
    <w:rsid w:val="008A6CC6"/>
    <w:rsid w:val="008B05D2"/>
    <w:rsid w:val="008B08A3"/>
    <w:rsid w:val="008B0FC7"/>
    <w:rsid w:val="008B12F8"/>
    <w:rsid w:val="008B4134"/>
    <w:rsid w:val="008B4407"/>
    <w:rsid w:val="008B4FEE"/>
    <w:rsid w:val="008B5DC2"/>
    <w:rsid w:val="008C31A9"/>
    <w:rsid w:val="008C33DA"/>
    <w:rsid w:val="008C4321"/>
    <w:rsid w:val="008C5E0F"/>
    <w:rsid w:val="008C69FB"/>
    <w:rsid w:val="008C6ADE"/>
    <w:rsid w:val="008C6C2C"/>
    <w:rsid w:val="008D0BA0"/>
    <w:rsid w:val="008D1362"/>
    <w:rsid w:val="008D1F3A"/>
    <w:rsid w:val="008D3ECC"/>
    <w:rsid w:val="008E03B9"/>
    <w:rsid w:val="008E154B"/>
    <w:rsid w:val="008E28F8"/>
    <w:rsid w:val="008E3BE6"/>
    <w:rsid w:val="008E3C63"/>
    <w:rsid w:val="008E6D43"/>
    <w:rsid w:val="008E6F81"/>
    <w:rsid w:val="008E71FB"/>
    <w:rsid w:val="008E7F20"/>
    <w:rsid w:val="008F0866"/>
    <w:rsid w:val="008F0D22"/>
    <w:rsid w:val="008F11F7"/>
    <w:rsid w:val="008F2837"/>
    <w:rsid w:val="008F5347"/>
    <w:rsid w:val="008F57FF"/>
    <w:rsid w:val="008F6713"/>
    <w:rsid w:val="00901E66"/>
    <w:rsid w:val="00901FB9"/>
    <w:rsid w:val="00902A0E"/>
    <w:rsid w:val="00903A2F"/>
    <w:rsid w:val="00904042"/>
    <w:rsid w:val="00904109"/>
    <w:rsid w:val="0090471D"/>
    <w:rsid w:val="00905D4B"/>
    <w:rsid w:val="009062F2"/>
    <w:rsid w:val="00906C71"/>
    <w:rsid w:val="00912138"/>
    <w:rsid w:val="00913118"/>
    <w:rsid w:val="009131FB"/>
    <w:rsid w:val="00913BB4"/>
    <w:rsid w:val="0091764D"/>
    <w:rsid w:val="009206DA"/>
    <w:rsid w:val="009217F3"/>
    <w:rsid w:val="00923026"/>
    <w:rsid w:val="0092471D"/>
    <w:rsid w:val="009251AD"/>
    <w:rsid w:val="00925C5F"/>
    <w:rsid w:val="00926086"/>
    <w:rsid w:val="00927832"/>
    <w:rsid w:val="009278A9"/>
    <w:rsid w:val="00930409"/>
    <w:rsid w:val="00931C47"/>
    <w:rsid w:val="00931E8A"/>
    <w:rsid w:val="0093245B"/>
    <w:rsid w:val="00932970"/>
    <w:rsid w:val="00933993"/>
    <w:rsid w:val="00933D67"/>
    <w:rsid w:val="00940C94"/>
    <w:rsid w:val="00941332"/>
    <w:rsid w:val="00941B8A"/>
    <w:rsid w:val="00941E41"/>
    <w:rsid w:val="00943429"/>
    <w:rsid w:val="00944AF7"/>
    <w:rsid w:val="00944D0B"/>
    <w:rsid w:val="0094555C"/>
    <w:rsid w:val="0094573D"/>
    <w:rsid w:val="00946637"/>
    <w:rsid w:val="00950BFB"/>
    <w:rsid w:val="00951F9E"/>
    <w:rsid w:val="00954BED"/>
    <w:rsid w:val="00955B43"/>
    <w:rsid w:val="00956076"/>
    <w:rsid w:val="00957B39"/>
    <w:rsid w:val="009609BF"/>
    <w:rsid w:val="00961ABE"/>
    <w:rsid w:val="00961BED"/>
    <w:rsid w:val="0096255A"/>
    <w:rsid w:val="00962733"/>
    <w:rsid w:val="00963CD8"/>
    <w:rsid w:val="009646F7"/>
    <w:rsid w:val="00965356"/>
    <w:rsid w:val="00965873"/>
    <w:rsid w:val="00965CB8"/>
    <w:rsid w:val="00966323"/>
    <w:rsid w:val="009665EF"/>
    <w:rsid w:val="00967A1A"/>
    <w:rsid w:val="00967AEE"/>
    <w:rsid w:val="00970500"/>
    <w:rsid w:val="0097266F"/>
    <w:rsid w:val="00972B25"/>
    <w:rsid w:val="00972DCB"/>
    <w:rsid w:val="009730FB"/>
    <w:rsid w:val="00974C36"/>
    <w:rsid w:val="00975ADC"/>
    <w:rsid w:val="009764E7"/>
    <w:rsid w:val="009810B7"/>
    <w:rsid w:val="00982632"/>
    <w:rsid w:val="00982BD0"/>
    <w:rsid w:val="00982ECC"/>
    <w:rsid w:val="009832D7"/>
    <w:rsid w:val="00990D61"/>
    <w:rsid w:val="00992219"/>
    <w:rsid w:val="009935F8"/>
    <w:rsid w:val="009936CC"/>
    <w:rsid w:val="00993DC9"/>
    <w:rsid w:val="009941B6"/>
    <w:rsid w:val="009953A4"/>
    <w:rsid w:val="00996ADD"/>
    <w:rsid w:val="009A12BA"/>
    <w:rsid w:val="009A1DB3"/>
    <w:rsid w:val="009A45D7"/>
    <w:rsid w:val="009A467B"/>
    <w:rsid w:val="009A5881"/>
    <w:rsid w:val="009A7796"/>
    <w:rsid w:val="009A7D8B"/>
    <w:rsid w:val="009B0D7C"/>
    <w:rsid w:val="009B1371"/>
    <w:rsid w:val="009B3071"/>
    <w:rsid w:val="009B3218"/>
    <w:rsid w:val="009B3377"/>
    <w:rsid w:val="009B35C4"/>
    <w:rsid w:val="009B3832"/>
    <w:rsid w:val="009B3BE5"/>
    <w:rsid w:val="009B52DB"/>
    <w:rsid w:val="009B6057"/>
    <w:rsid w:val="009B630A"/>
    <w:rsid w:val="009B63F7"/>
    <w:rsid w:val="009B6C64"/>
    <w:rsid w:val="009B728C"/>
    <w:rsid w:val="009C1634"/>
    <w:rsid w:val="009C631B"/>
    <w:rsid w:val="009C65F1"/>
    <w:rsid w:val="009D0028"/>
    <w:rsid w:val="009D0376"/>
    <w:rsid w:val="009D067C"/>
    <w:rsid w:val="009D2638"/>
    <w:rsid w:val="009D4D99"/>
    <w:rsid w:val="009D593B"/>
    <w:rsid w:val="009D660B"/>
    <w:rsid w:val="009D7079"/>
    <w:rsid w:val="009D7C0A"/>
    <w:rsid w:val="009E1017"/>
    <w:rsid w:val="009E1217"/>
    <w:rsid w:val="009E1E2D"/>
    <w:rsid w:val="009E2311"/>
    <w:rsid w:val="009E345E"/>
    <w:rsid w:val="009E538A"/>
    <w:rsid w:val="009E576A"/>
    <w:rsid w:val="009F024D"/>
    <w:rsid w:val="009F2082"/>
    <w:rsid w:val="009F236B"/>
    <w:rsid w:val="009F2B18"/>
    <w:rsid w:val="009F32D1"/>
    <w:rsid w:val="009F3B18"/>
    <w:rsid w:val="009F4D29"/>
    <w:rsid w:val="009F62C8"/>
    <w:rsid w:val="009F6D76"/>
    <w:rsid w:val="00A00BFC"/>
    <w:rsid w:val="00A01413"/>
    <w:rsid w:val="00A021C9"/>
    <w:rsid w:val="00A0241A"/>
    <w:rsid w:val="00A03CD0"/>
    <w:rsid w:val="00A05038"/>
    <w:rsid w:val="00A073F3"/>
    <w:rsid w:val="00A1073D"/>
    <w:rsid w:val="00A11783"/>
    <w:rsid w:val="00A11867"/>
    <w:rsid w:val="00A132DA"/>
    <w:rsid w:val="00A14349"/>
    <w:rsid w:val="00A14A03"/>
    <w:rsid w:val="00A15954"/>
    <w:rsid w:val="00A16806"/>
    <w:rsid w:val="00A16F5A"/>
    <w:rsid w:val="00A2079F"/>
    <w:rsid w:val="00A246D0"/>
    <w:rsid w:val="00A25491"/>
    <w:rsid w:val="00A26478"/>
    <w:rsid w:val="00A26BCB"/>
    <w:rsid w:val="00A26C89"/>
    <w:rsid w:val="00A327A7"/>
    <w:rsid w:val="00A32CE6"/>
    <w:rsid w:val="00A32E94"/>
    <w:rsid w:val="00A3417C"/>
    <w:rsid w:val="00A36433"/>
    <w:rsid w:val="00A372F7"/>
    <w:rsid w:val="00A37B95"/>
    <w:rsid w:val="00A406F8"/>
    <w:rsid w:val="00A417F6"/>
    <w:rsid w:val="00A41BD4"/>
    <w:rsid w:val="00A41BEF"/>
    <w:rsid w:val="00A4208F"/>
    <w:rsid w:val="00A42B00"/>
    <w:rsid w:val="00A445C2"/>
    <w:rsid w:val="00A4724F"/>
    <w:rsid w:val="00A510A7"/>
    <w:rsid w:val="00A513A1"/>
    <w:rsid w:val="00A514D0"/>
    <w:rsid w:val="00A517AF"/>
    <w:rsid w:val="00A51C5F"/>
    <w:rsid w:val="00A5218A"/>
    <w:rsid w:val="00A5338E"/>
    <w:rsid w:val="00A5461C"/>
    <w:rsid w:val="00A55901"/>
    <w:rsid w:val="00A56231"/>
    <w:rsid w:val="00A600CB"/>
    <w:rsid w:val="00A6438A"/>
    <w:rsid w:val="00A648CC"/>
    <w:rsid w:val="00A657E1"/>
    <w:rsid w:val="00A65D7D"/>
    <w:rsid w:val="00A7076C"/>
    <w:rsid w:val="00A72EB8"/>
    <w:rsid w:val="00A74D1C"/>
    <w:rsid w:val="00A76012"/>
    <w:rsid w:val="00A77E1C"/>
    <w:rsid w:val="00A80105"/>
    <w:rsid w:val="00A8039F"/>
    <w:rsid w:val="00A81EE6"/>
    <w:rsid w:val="00A82F09"/>
    <w:rsid w:val="00A8319E"/>
    <w:rsid w:val="00A83F75"/>
    <w:rsid w:val="00A84BFD"/>
    <w:rsid w:val="00A86D5E"/>
    <w:rsid w:val="00A90B65"/>
    <w:rsid w:val="00A90F77"/>
    <w:rsid w:val="00A918EA"/>
    <w:rsid w:val="00A94301"/>
    <w:rsid w:val="00A9451E"/>
    <w:rsid w:val="00A95935"/>
    <w:rsid w:val="00A96F7A"/>
    <w:rsid w:val="00AA0812"/>
    <w:rsid w:val="00AA0E58"/>
    <w:rsid w:val="00AA1AD1"/>
    <w:rsid w:val="00AA2555"/>
    <w:rsid w:val="00AA318A"/>
    <w:rsid w:val="00AA3447"/>
    <w:rsid w:val="00AA3898"/>
    <w:rsid w:val="00AA4281"/>
    <w:rsid w:val="00AA6103"/>
    <w:rsid w:val="00AA6899"/>
    <w:rsid w:val="00AB0131"/>
    <w:rsid w:val="00AB022D"/>
    <w:rsid w:val="00AB0E90"/>
    <w:rsid w:val="00AB1419"/>
    <w:rsid w:val="00AB146A"/>
    <w:rsid w:val="00AB16AE"/>
    <w:rsid w:val="00AB1C61"/>
    <w:rsid w:val="00AB2D16"/>
    <w:rsid w:val="00AB6FFF"/>
    <w:rsid w:val="00AC15E7"/>
    <w:rsid w:val="00AC2687"/>
    <w:rsid w:val="00AC327A"/>
    <w:rsid w:val="00AC3364"/>
    <w:rsid w:val="00AC3AFF"/>
    <w:rsid w:val="00AC569B"/>
    <w:rsid w:val="00AC600C"/>
    <w:rsid w:val="00AC6C9C"/>
    <w:rsid w:val="00AC6EBB"/>
    <w:rsid w:val="00AD053E"/>
    <w:rsid w:val="00AD088D"/>
    <w:rsid w:val="00AD1217"/>
    <w:rsid w:val="00AD205C"/>
    <w:rsid w:val="00AD2C8E"/>
    <w:rsid w:val="00AD2D1C"/>
    <w:rsid w:val="00AD3288"/>
    <w:rsid w:val="00AD4026"/>
    <w:rsid w:val="00AD537C"/>
    <w:rsid w:val="00AD58E6"/>
    <w:rsid w:val="00AE0449"/>
    <w:rsid w:val="00AE241E"/>
    <w:rsid w:val="00AE5D84"/>
    <w:rsid w:val="00AE67FE"/>
    <w:rsid w:val="00AE6800"/>
    <w:rsid w:val="00AE683A"/>
    <w:rsid w:val="00AE741F"/>
    <w:rsid w:val="00AE7F50"/>
    <w:rsid w:val="00AF502D"/>
    <w:rsid w:val="00AF5186"/>
    <w:rsid w:val="00AF5845"/>
    <w:rsid w:val="00AF5D40"/>
    <w:rsid w:val="00B00AE4"/>
    <w:rsid w:val="00B00DC3"/>
    <w:rsid w:val="00B01319"/>
    <w:rsid w:val="00B01E30"/>
    <w:rsid w:val="00B01E72"/>
    <w:rsid w:val="00B02779"/>
    <w:rsid w:val="00B02DD9"/>
    <w:rsid w:val="00B05B47"/>
    <w:rsid w:val="00B05F3E"/>
    <w:rsid w:val="00B06C13"/>
    <w:rsid w:val="00B06C2E"/>
    <w:rsid w:val="00B0718E"/>
    <w:rsid w:val="00B074A4"/>
    <w:rsid w:val="00B11954"/>
    <w:rsid w:val="00B122FB"/>
    <w:rsid w:val="00B129C1"/>
    <w:rsid w:val="00B12E64"/>
    <w:rsid w:val="00B16DA1"/>
    <w:rsid w:val="00B178EC"/>
    <w:rsid w:val="00B17D58"/>
    <w:rsid w:val="00B17F6C"/>
    <w:rsid w:val="00B20F3B"/>
    <w:rsid w:val="00B217C2"/>
    <w:rsid w:val="00B2449B"/>
    <w:rsid w:val="00B252A0"/>
    <w:rsid w:val="00B30184"/>
    <w:rsid w:val="00B3037D"/>
    <w:rsid w:val="00B31046"/>
    <w:rsid w:val="00B32F2B"/>
    <w:rsid w:val="00B331A3"/>
    <w:rsid w:val="00B34E3C"/>
    <w:rsid w:val="00B3622D"/>
    <w:rsid w:val="00B36366"/>
    <w:rsid w:val="00B36412"/>
    <w:rsid w:val="00B379C2"/>
    <w:rsid w:val="00B37A9A"/>
    <w:rsid w:val="00B436C0"/>
    <w:rsid w:val="00B43749"/>
    <w:rsid w:val="00B43AAB"/>
    <w:rsid w:val="00B457DD"/>
    <w:rsid w:val="00B458A3"/>
    <w:rsid w:val="00B45AD0"/>
    <w:rsid w:val="00B52512"/>
    <w:rsid w:val="00B5615B"/>
    <w:rsid w:val="00B61261"/>
    <w:rsid w:val="00B61371"/>
    <w:rsid w:val="00B61E26"/>
    <w:rsid w:val="00B63CBC"/>
    <w:rsid w:val="00B66366"/>
    <w:rsid w:val="00B67AEB"/>
    <w:rsid w:val="00B70A3F"/>
    <w:rsid w:val="00B70B3C"/>
    <w:rsid w:val="00B70F96"/>
    <w:rsid w:val="00B7203E"/>
    <w:rsid w:val="00B72249"/>
    <w:rsid w:val="00B72661"/>
    <w:rsid w:val="00B72726"/>
    <w:rsid w:val="00B73531"/>
    <w:rsid w:val="00B7550D"/>
    <w:rsid w:val="00B7602A"/>
    <w:rsid w:val="00B80A47"/>
    <w:rsid w:val="00B81F32"/>
    <w:rsid w:val="00B82BF5"/>
    <w:rsid w:val="00B86425"/>
    <w:rsid w:val="00B87375"/>
    <w:rsid w:val="00B9024D"/>
    <w:rsid w:val="00B90268"/>
    <w:rsid w:val="00B916E9"/>
    <w:rsid w:val="00B933B9"/>
    <w:rsid w:val="00B95F56"/>
    <w:rsid w:val="00B960C1"/>
    <w:rsid w:val="00B9615E"/>
    <w:rsid w:val="00B971E0"/>
    <w:rsid w:val="00B97FD9"/>
    <w:rsid w:val="00BA01B3"/>
    <w:rsid w:val="00BA0F8F"/>
    <w:rsid w:val="00BA2574"/>
    <w:rsid w:val="00BA28D2"/>
    <w:rsid w:val="00BA3A43"/>
    <w:rsid w:val="00BA44F5"/>
    <w:rsid w:val="00BA65B7"/>
    <w:rsid w:val="00BA7D3D"/>
    <w:rsid w:val="00BB0539"/>
    <w:rsid w:val="00BB19F3"/>
    <w:rsid w:val="00BB36E0"/>
    <w:rsid w:val="00BB3EDA"/>
    <w:rsid w:val="00BB45E0"/>
    <w:rsid w:val="00BB46D1"/>
    <w:rsid w:val="00BB4D6F"/>
    <w:rsid w:val="00BB5FFB"/>
    <w:rsid w:val="00BB66C9"/>
    <w:rsid w:val="00BB6B87"/>
    <w:rsid w:val="00BC08B7"/>
    <w:rsid w:val="00BC0C22"/>
    <w:rsid w:val="00BC1FAA"/>
    <w:rsid w:val="00BC300D"/>
    <w:rsid w:val="00BC47A8"/>
    <w:rsid w:val="00BC5B16"/>
    <w:rsid w:val="00BC5D94"/>
    <w:rsid w:val="00BC649B"/>
    <w:rsid w:val="00BC7763"/>
    <w:rsid w:val="00BC7E5D"/>
    <w:rsid w:val="00BD09A0"/>
    <w:rsid w:val="00BD1F41"/>
    <w:rsid w:val="00BD6C60"/>
    <w:rsid w:val="00BD7A92"/>
    <w:rsid w:val="00BE0B53"/>
    <w:rsid w:val="00BE0BA9"/>
    <w:rsid w:val="00BE23AA"/>
    <w:rsid w:val="00BE45B4"/>
    <w:rsid w:val="00BE49E9"/>
    <w:rsid w:val="00BE4D24"/>
    <w:rsid w:val="00BE62C5"/>
    <w:rsid w:val="00BE62FB"/>
    <w:rsid w:val="00BE68C8"/>
    <w:rsid w:val="00BE6CF9"/>
    <w:rsid w:val="00BE7D88"/>
    <w:rsid w:val="00BE7F19"/>
    <w:rsid w:val="00BF0C6B"/>
    <w:rsid w:val="00BF10DA"/>
    <w:rsid w:val="00BF21B7"/>
    <w:rsid w:val="00BF4C0F"/>
    <w:rsid w:val="00BF4DFB"/>
    <w:rsid w:val="00BF4FDC"/>
    <w:rsid w:val="00BF51D9"/>
    <w:rsid w:val="00BF7060"/>
    <w:rsid w:val="00BF7788"/>
    <w:rsid w:val="00C02F4C"/>
    <w:rsid w:val="00C030D9"/>
    <w:rsid w:val="00C03875"/>
    <w:rsid w:val="00C05F39"/>
    <w:rsid w:val="00C0658A"/>
    <w:rsid w:val="00C0697D"/>
    <w:rsid w:val="00C06CAB"/>
    <w:rsid w:val="00C07B9B"/>
    <w:rsid w:val="00C10904"/>
    <w:rsid w:val="00C1142B"/>
    <w:rsid w:val="00C1150C"/>
    <w:rsid w:val="00C117F2"/>
    <w:rsid w:val="00C13998"/>
    <w:rsid w:val="00C1420D"/>
    <w:rsid w:val="00C14EF5"/>
    <w:rsid w:val="00C1583D"/>
    <w:rsid w:val="00C1669C"/>
    <w:rsid w:val="00C2486E"/>
    <w:rsid w:val="00C26009"/>
    <w:rsid w:val="00C27460"/>
    <w:rsid w:val="00C31FA0"/>
    <w:rsid w:val="00C34089"/>
    <w:rsid w:val="00C342ED"/>
    <w:rsid w:val="00C35FCB"/>
    <w:rsid w:val="00C363DF"/>
    <w:rsid w:val="00C37A96"/>
    <w:rsid w:val="00C42749"/>
    <w:rsid w:val="00C43AA5"/>
    <w:rsid w:val="00C43CDE"/>
    <w:rsid w:val="00C447F3"/>
    <w:rsid w:val="00C4575D"/>
    <w:rsid w:val="00C4686C"/>
    <w:rsid w:val="00C4728C"/>
    <w:rsid w:val="00C47659"/>
    <w:rsid w:val="00C478A8"/>
    <w:rsid w:val="00C50B5A"/>
    <w:rsid w:val="00C512AE"/>
    <w:rsid w:val="00C51891"/>
    <w:rsid w:val="00C5223A"/>
    <w:rsid w:val="00C5397E"/>
    <w:rsid w:val="00C54361"/>
    <w:rsid w:val="00C55A1E"/>
    <w:rsid w:val="00C619B2"/>
    <w:rsid w:val="00C61DE7"/>
    <w:rsid w:val="00C643E8"/>
    <w:rsid w:val="00C64F98"/>
    <w:rsid w:val="00C6633A"/>
    <w:rsid w:val="00C67C85"/>
    <w:rsid w:val="00C71EE1"/>
    <w:rsid w:val="00C7383A"/>
    <w:rsid w:val="00C75662"/>
    <w:rsid w:val="00C767DF"/>
    <w:rsid w:val="00C77660"/>
    <w:rsid w:val="00C8159C"/>
    <w:rsid w:val="00C825C1"/>
    <w:rsid w:val="00C82B1E"/>
    <w:rsid w:val="00C85913"/>
    <w:rsid w:val="00C85B4F"/>
    <w:rsid w:val="00C87571"/>
    <w:rsid w:val="00C87D20"/>
    <w:rsid w:val="00C90556"/>
    <w:rsid w:val="00C910E2"/>
    <w:rsid w:val="00C919AD"/>
    <w:rsid w:val="00C91C48"/>
    <w:rsid w:val="00C92A9E"/>
    <w:rsid w:val="00C92D5F"/>
    <w:rsid w:val="00C9307F"/>
    <w:rsid w:val="00C94534"/>
    <w:rsid w:val="00C95C2E"/>
    <w:rsid w:val="00C96F6B"/>
    <w:rsid w:val="00C97A5B"/>
    <w:rsid w:val="00CA00E7"/>
    <w:rsid w:val="00CA1994"/>
    <w:rsid w:val="00CA24FB"/>
    <w:rsid w:val="00CA2768"/>
    <w:rsid w:val="00CA293C"/>
    <w:rsid w:val="00CA389A"/>
    <w:rsid w:val="00CA5447"/>
    <w:rsid w:val="00CA5D97"/>
    <w:rsid w:val="00CA77BE"/>
    <w:rsid w:val="00CB22F8"/>
    <w:rsid w:val="00CB2506"/>
    <w:rsid w:val="00CB25E4"/>
    <w:rsid w:val="00CB451E"/>
    <w:rsid w:val="00CB6B34"/>
    <w:rsid w:val="00CB6DF4"/>
    <w:rsid w:val="00CB7374"/>
    <w:rsid w:val="00CC04E4"/>
    <w:rsid w:val="00CC0D1E"/>
    <w:rsid w:val="00CC10B9"/>
    <w:rsid w:val="00CC3213"/>
    <w:rsid w:val="00CC3625"/>
    <w:rsid w:val="00CC76E5"/>
    <w:rsid w:val="00CD2019"/>
    <w:rsid w:val="00CD252C"/>
    <w:rsid w:val="00CD3395"/>
    <w:rsid w:val="00CD33E3"/>
    <w:rsid w:val="00CD47B2"/>
    <w:rsid w:val="00CD54C3"/>
    <w:rsid w:val="00CD5816"/>
    <w:rsid w:val="00CD65A7"/>
    <w:rsid w:val="00CD716D"/>
    <w:rsid w:val="00CE0702"/>
    <w:rsid w:val="00CE2B7D"/>
    <w:rsid w:val="00CE356D"/>
    <w:rsid w:val="00CE6E48"/>
    <w:rsid w:val="00CF06CC"/>
    <w:rsid w:val="00CF10A3"/>
    <w:rsid w:val="00CF20BE"/>
    <w:rsid w:val="00CF3D92"/>
    <w:rsid w:val="00CF4E23"/>
    <w:rsid w:val="00CF4EF1"/>
    <w:rsid w:val="00CF5A17"/>
    <w:rsid w:val="00CF7F26"/>
    <w:rsid w:val="00D01819"/>
    <w:rsid w:val="00D02B12"/>
    <w:rsid w:val="00D0402D"/>
    <w:rsid w:val="00D049FA"/>
    <w:rsid w:val="00D06003"/>
    <w:rsid w:val="00D0604A"/>
    <w:rsid w:val="00D06B6D"/>
    <w:rsid w:val="00D07099"/>
    <w:rsid w:val="00D11281"/>
    <w:rsid w:val="00D12AAD"/>
    <w:rsid w:val="00D12E12"/>
    <w:rsid w:val="00D130EE"/>
    <w:rsid w:val="00D13542"/>
    <w:rsid w:val="00D13D99"/>
    <w:rsid w:val="00D15EA4"/>
    <w:rsid w:val="00D16630"/>
    <w:rsid w:val="00D16929"/>
    <w:rsid w:val="00D17FAD"/>
    <w:rsid w:val="00D20409"/>
    <w:rsid w:val="00D210AB"/>
    <w:rsid w:val="00D2140F"/>
    <w:rsid w:val="00D24217"/>
    <w:rsid w:val="00D251A8"/>
    <w:rsid w:val="00D266B2"/>
    <w:rsid w:val="00D27C34"/>
    <w:rsid w:val="00D31265"/>
    <w:rsid w:val="00D317B4"/>
    <w:rsid w:val="00D327D2"/>
    <w:rsid w:val="00D33162"/>
    <w:rsid w:val="00D339AB"/>
    <w:rsid w:val="00D34A2A"/>
    <w:rsid w:val="00D35274"/>
    <w:rsid w:val="00D352E8"/>
    <w:rsid w:val="00D36FBC"/>
    <w:rsid w:val="00D375E0"/>
    <w:rsid w:val="00D4063E"/>
    <w:rsid w:val="00D40B2B"/>
    <w:rsid w:val="00D416DA"/>
    <w:rsid w:val="00D416FD"/>
    <w:rsid w:val="00D42202"/>
    <w:rsid w:val="00D44053"/>
    <w:rsid w:val="00D45AA2"/>
    <w:rsid w:val="00D4625E"/>
    <w:rsid w:val="00D46F90"/>
    <w:rsid w:val="00D471C3"/>
    <w:rsid w:val="00D4753E"/>
    <w:rsid w:val="00D50ECB"/>
    <w:rsid w:val="00D52634"/>
    <w:rsid w:val="00D5401F"/>
    <w:rsid w:val="00D55367"/>
    <w:rsid w:val="00D57BD4"/>
    <w:rsid w:val="00D62965"/>
    <w:rsid w:val="00D647B1"/>
    <w:rsid w:val="00D65137"/>
    <w:rsid w:val="00D66E28"/>
    <w:rsid w:val="00D67B72"/>
    <w:rsid w:val="00D700E3"/>
    <w:rsid w:val="00D70A93"/>
    <w:rsid w:val="00D70BCA"/>
    <w:rsid w:val="00D71969"/>
    <w:rsid w:val="00D74107"/>
    <w:rsid w:val="00D74389"/>
    <w:rsid w:val="00D746ED"/>
    <w:rsid w:val="00D75CA4"/>
    <w:rsid w:val="00D766E3"/>
    <w:rsid w:val="00D8315C"/>
    <w:rsid w:val="00D8315D"/>
    <w:rsid w:val="00D83B52"/>
    <w:rsid w:val="00D83FEF"/>
    <w:rsid w:val="00D84C95"/>
    <w:rsid w:val="00D84DD8"/>
    <w:rsid w:val="00D85FED"/>
    <w:rsid w:val="00D86355"/>
    <w:rsid w:val="00D870BD"/>
    <w:rsid w:val="00D87451"/>
    <w:rsid w:val="00D87461"/>
    <w:rsid w:val="00D878CA"/>
    <w:rsid w:val="00D8792C"/>
    <w:rsid w:val="00D9147D"/>
    <w:rsid w:val="00D91C66"/>
    <w:rsid w:val="00D93FA7"/>
    <w:rsid w:val="00D94840"/>
    <w:rsid w:val="00D95F50"/>
    <w:rsid w:val="00D96118"/>
    <w:rsid w:val="00D96D65"/>
    <w:rsid w:val="00D970C8"/>
    <w:rsid w:val="00DA0362"/>
    <w:rsid w:val="00DA37C0"/>
    <w:rsid w:val="00DA3C3A"/>
    <w:rsid w:val="00DA47C2"/>
    <w:rsid w:val="00DA51C6"/>
    <w:rsid w:val="00DA6BAB"/>
    <w:rsid w:val="00DA7EC8"/>
    <w:rsid w:val="00DB2CDD"/>
    <w:rsid w:val="00DB3D24"/>
    <w:rsid w:val="00DB5E9B"/>
    <w:rsid w:val="00DB6E35"/>
    <w:rsid w:val="00DC0178"/>
    <w:rsid w:val="00DC0A21"/>
    <w:rsid w:val="00DC194F"/>
    <w:rsid w:val="00DC19C4"/>
    <w:rsid w:val="00DC3419"/>
    <w:rsid w:val="00DC7C29"/>
    <w:rsid w:val="00DD015D"/>
    <w:rsid w:val="00DD02F1"/>
    <w:rsid w:val="00DD1CDC"/>
    <w:rsid w:val="00DD3577"/>
    <w:rsid w:val="00DD4768"/>
    <w:rsid w:val="00DD61DD"/>
    <w:rsid w:val="00DE10B3"/>
    <w:rsid w:val="00DE1266"/>
    <w:rsid w:val="00DE5803"/>
    <w:rsid w:val="00DE7DD7"/>
    <w:rsid w:val="00DF0A78"/>
    <w:rsid w:val="00DF4F3B"/>
    <w:rsid w:val="00DF5377"/>
    <w:rsid w:val="00DF5583"/>
    <w:rsid w:val="00DF58A4"/>
    <w:rsid w:val="00DF71E6"/>
    <w:rsid w:val="00E014A2"/>
    <w:rsid w:val="00E015A6"/>
    <w:rsid w:val="00E03423"/>
    <w:rsid w:val="00E034F0"/>
    <w:rsid w:val="00E06936"/>
    <w:rsid w:val="00E07306"/>
    <w:rsid w:val="00E07744"/>
    <w:rsid w:val="00E07824"/>
    <w:rsid w:val="00E11188"/>
    <w:rsid w:val="00E11CD5"/>
    <w:rsid w:val="00E131E9"/>
    <w:rsid w:val="00E136C4"/>
    <w:rsid w:val="00E13972"/>
    <w:rsid w:val="00E2067C"/>
    <w:rsid w:val="00E220FA"/>
    <w:rsid w:val="00E23655"/>
    <w:rsid w:val="00E23ED0"/>
    <w:rsid w:val="00E25721"/>
    <w:rsid w:val="00E2690F"/>
    <w:rsid w:val="00E27F3E"/>
    <w:rsid w:val="00E27F93"/>
    <w:rsid w:val="00E3094F"/>
    <w:rsid w:val="00E3178F"/>
    <w:rsid w:val="00E33C38"/>
    <w:rsid w:val="00E35123"/>
    <w:rsid w:val="00E35301"/>
    <w:rsid w:val="00E35791"/>
    <w:rsid w:val="00E357B2"/>
    <w:rsid w:val="00E40BD2"/>
    <w:rsid w:val="00E412DE"/>
    <w:rsid w:val="00E41B73"/>
    <w:rsid w:val="00E42BD6"/>
    <w:rsid w:val="00E43AD6"/>
    <w:rsid w:val="00E43C64"/>
    <w:rsid w:val="00E45311"/>
    <w:rsid w:val="00E453F0"/>
    <w:rsid w:val="00E46A15"/>
    <w:rsid w:val="00E46DAD"/>
    <w:rsid w:val="00E50232"/>
    <w:rsid w:val="00E51C8C"/>
    <w:rsid w:val="00E52DCC"/>
    <w:rsid w:val="00E53BEC"/>
    <w:rsid w:val="00E544B7"/>
    <w:rsid w:val="00E5460C"/>
    <w:rsid w:val="00E54C0A"/>
    <w:rsid w:val="00E54C52"/>
    <w:rsid w:val="00E5563B"/>
    <w:rsid w:val="00E55C98"/>
    <w:rsid w:val="00E56D63"/>
    <w:rsid w:val="00E57A80"/>
    <w:rsid w:val="00E60CB7"/>
    <w:rsid w:val="00E6134D"/>
    <w:rsid w:val="00E6175A"/>
    <w:rsid w:val="00E636EB"/>
    <w:rsid w:val="00E64A42"/>
    <w:rsid w:val="00E65196"/>
    <w:rsid w:val="00E65659"/>
    <w:rsid w:val="00E6586C"/>
    <w:rsid w:val="00E668F1"/>
    <w:rsid w:val="00E70358"/>
    <w:rsid w:val="00E71305"/>
    <w:rsid w:val="00E71A8C"/>
    <w:rsid w:val="00E72280"/>
    <w:rsid w:val="00E72497"/>
    <w:rsid w:val="00E7268D"/>
    <w:rsid w:val="00E72E27"/>
    <w:rsid w:val="00E73F92"/>
    <w:rsid w:val="00E74305"/>
    <w:rsid w:val="00E74432"/>
    <w:rsid w:val="00E74F02"/>
    <w:rsid w:val="00E756F5"/>
    <w:rsid w:val="00E767C5"/>
    <w:rsid w:val="00E773E7"/>
    <w:rsid w:val="00E77616"/>
    <w:rsid w:val="00E77895"/>
    <w:rsid w:val="00E77AF7"/>
    <w:rsid w:val="00E77D0A"/>
    <w:rsid w:val="00E80832"/>
    <w:rsid w:val="00E81D61"/>
    <w:rsid w:val="00E823DF"/>
    <w:rsid w:val="00E834BB"/>
    <w:rsid w:val="00E843A5"/>
    <w:rsid w:val="00E85E15"/>
    <w:rsid w:val="00E91DB2"/>
    <w:rsid w:val="00E922B7"/>
    <w:rsid w:val="00E92C9B"/>
    <w:rsid w:val="00E92CDB"/>
    <w:rsid w:val="00E93485"/>
    <w:rsid w:val="00E94101"/>
    <w:rsid w:val="00E94A88"/>
    <w:rsid w:val="00E95053"/>
    <w:rsid w:val="00E9600E"/>
    <w:rsid w:val="00E96286"/>
    <w:rsid w:val="00EA165C"/>
    <w:rsid w:val="00EA2477"/>
    <w:rsid w:val="00EA27E1"/>
    <w:rsid w:val="00EA2F09"/>
    <w:rsid w:val="00EA4D8A"/>
    <w:rsid w:val="00EA5290"/>
    <w:rsid w:val="00EA70A3"/>
    <w:rsid w:val="00EB012B"/>
    <w:rsid w:val="00EB1369"/>
    <w:rsid w:val="00EB2F73"/>
    <w:rsid w:val="00EB3CC9"/>
    <w:rsid w:val="00EB474A"/>
    <w:rsid w:val="00EB76B2"/>
    <w:rsid w:val="00EB7729"/>
    <w:rsid w:val="00EC0534"/>
    <w:rsid w:val="00EC145E"/>
    <w:rsid w:val="00EC1983"/>
    <w:rsid w:val="00EC21BD"/>
    <w:rsid w:val="00EC2AA1"/>
    <w:rsid w:val="00EC3743"/>
    <w:rsid w:val="00EC4242"/>
    <w:rsid w:val="00EC4464"/>
    <w:rsid w:val="00EC44FC"/>
    <w:rsid w:val="00EC4F71"/>
    <w:rsid w:val="00EC7317"/>
    <w:rsid w:val="00EC7CDB"/>
    <w:rsid w:val="00ED0E02"/>
    <w:rsid w:val="00ED117C"/>
    <w:rsid w:val="00ED5074"/>
    <w:rsid w:val="00ED5CDC"/>
    <w:rsid w:val="00ED65F2"/>
    <w:rsid w:val="00ED6D8A"/>
    <w:rsid w:val="00EE0C3D"/>
    <w:rsid w:val="00EE2379"/>
    <w:rsid w:val="00EE4451"/>
    <w:rsid w:val="00EE503B"/>
    <w:rsid w:val="00EE564A"/>
    <w:rsid w:val="00EE62B7"/>
    <w:rsid w:val="00EE6F2C"/>
    <w:rsid w:val="00EE7A28"/>
    <w:rsid w:val="00EF029A"/>
    <w:rsid w:val="00EF1583"/>
    <w:rsid w:val="00EF285E"/>
    <w:rsid w:val="00EF2993"/>
    <w:rsid w:val="00EF2F7C"/>
    <w:rsid w:val="00EF38EA"/>
    <w:rsid w:val="00EF523A"/>
    <w:rsid w:val="00EF7094"/>
    <w:rsid w:val="00EF735C"/>
    <w:rsid w:val="00EF750E"/>
    <w:rsid w:val="00F0213C"/>
    <w:rsid w:val="00F03210"/>
    <w:rsid w:val="00F034C1"/>
    <w:rsid w:val="00F066FA"/>
    <w:rsid w:val="00F0778C"/>
    <w:rsid w:val="00F10151"/>
    <w:rsid w:val="00F101E7"/>
    <w:rsid w:val="00F10EC4"/>
    <w:rsid w:val="00F111FC"/>
    <w:rsid w:val="00F11342"/>
    <w:rsid w:val="00F1159E"/>
    <w:rsid w:val="00F12EA1"/>
    <w:rsid w:val="00F12FE5"/>
    <w:rsid w:val="00F13026"/>
    <w:rsid w:val="00F1336B"/>
    <w:rsid w:val="00F1341A"/>
    <w:rsid w:val="00F13C3A"/>
    <w:rsid w:val="00F14025"/>
    <w:rsid w:val="00F140C8"/>
    <w:rsid w:val="00F14201"/>
    <w:rsid w:val="00F14DE6"/>
    <w:rsid w:val="00F15201"/>
    <w:rsid w:val="00F2006C"/>
    <w:rsid w:val="00F204B5"/>
    <w:rsid w:val="00F22032"/>
    <w:rsid w:val="00F22D0A"/>
    <w:rsid w:val="00F2340C"/>
    <w:rsid w:val="00F2401C"/>
    <w:rsid w:val="00F2512B"/>
    <w:rsid w:val="00F25F8C"/>
    <w:rsid w:val="00F2726F"/>
    <w:rsid w:val="00F27C06"/>
    <w:rsid w:val="00F30531"/>
    <w:rsid w:val="00F30CFC"/>
    <w:rsid w:val="00F320EA"/>
    <w:rsid w:val="00F328C6"/>
    <w:rsid w:val="00F32FD4"/>
    <w:rsid w:val="00F34D98"/>
    <w:rsid w:val="00F3658E"/>
    <w:rsid w:val="00F36BC4"/>
    <w:rsid w:val="00F374DF"/>
    <w:rsid w:val="00F4108D"/>
    <w:rsid w:val="00F419B5"/>
    <w:rsid w:val="00F42B4E"/>
    <w:rsid w:val="00F43146"/>
    <w:rsid w:val="00F4457C"/>
    <w:rsid w:val="00F459D5"/>
    <w:rsid w:val="00F46542"/>
    <w:rsid w:val="00F466E8"/>
    <w:rsid w:val="00F46C3D"/>
    <w:rsid w:val="00F507BD"/>
    <w:rsid w:val="00F5174C"/>
    <w:rsid w:val="00F519E4"/>
    <w:rsid w:val="00F55EE4"/>
    <w:rsid w:val="00F569D9"/>
    <w:rsid w:val="00F606D5"/>
    <w:rsid w:val="00F60AE1"/>
    <w:rsid w:val="00F6151A"/>
    <w:rsid w:val="00F621ED"/>
    <w:rsid w:val="00F62A6F"/>
    <w:rsid w:val="00F62AF4"/>
    <w:rsid w:val="00F642D1"/>
    <w:rsid w:val="00F64D35"/>
    <w:rsid w:val="00F65B8A"/>
    <w:rsid w:val="00F6655F"/>
    <w:rsid w:val="00F66846"/>
    <w:rsid w:val="00F66A11"/>
    <w:rsid w:val="00F67759"/>
    <w:rsid w:val="00F67AE2"/>
    <w:rsid w:val="00F7007C"/>
    <w:rsid w:val="00F70848"/>
    <w:rsid w:val="00F712F8"/>
    <w:rsid w:val="00F714ED"/>
    <w:rsid w:val="00F71CB8"/>
    <w:rsid w:val="00F7370B"/>
    <w:rsid w:val="00F74D93"/>
    <w:rsid w:val="00F74E12"/>
    <w:rsid w:val="00F75753"/>
    <w:rsid w:val="00F758AF"/>
    <w:rsid w:val="00F76943"/>
    <w:rsid w:val="00F80182"/>
    <w:rsid w:val="00F803BF"/>
    <w:rsid w:val="00F811D0"/>
    <w:rsid w:val="00F815BC"/>
    <w:rsid w:val="00F81801"/>
    <w:rsid w:val="00F8527B"/>
    <w:rsid w:val="00F8581C"/>
    <w:rsid w:val="00F85B16"/>
    <w:rsid w:val="00F85CB2"/>
    <w:rsid w:val="00F85EF0"/>
    <w:rsid w:val="00F87DE2"/>
    <w:rsid w:val="00F87DEC"/>
    <w:rsid w:val="00F9043F"/>
    <w:rsid w:val="00F90F4C"/>
    <w:rsid w:val="00F919B1"/>
    <w:rsid w:val="00F92DBE"/>
    <w:rsid w:val="00F9338B"/>
    <w:rsid w:val="00F93A9C"/>
    <w:rsid w:val="00F949D4"/>
    <w:rsid w:val="00F94A7C"/>
    <w:rsid w:val="00F9541E"/>
    <w:rsid w:val="00F958E2"/>
    <w:rsid w:val="00F97AD4"/>
    <w:rsid w:val="00FA1C14"/>
    <w:rsid w:val="00FA306C"/>
    <w:rsid w:val="00FA3B1B"/>
    <w:rsid w:val="00FA72AD"/>
    <w:rsid w:val="00FA7671"/>
    <w:rsid w:val="00FA77FE"/>
    <w:rsid w:val="00FB2942"/>
    <w:rsid w:val="00FB3306"/>
    <w:rsid w:val="00FB363C"/>
    <w:rsid w:val="00FB41C5"/>
    <w:rsid w:val="00FB46AD"/>
    <w:rsid w:val="00FB47F2"/>
    <w:rsid w:val="00FB56AF"/>
    <w:rsid w:val="00FB6B0F"/>
    <w:rsid w:val="00FB7555"/>
    <w:rsid w:val="00FB7E1E"/>
    <w:rsid w:val="00FC05A0"/>
    <w:rsid w:val="00FC06FD"/>
    <w:rsid w:val="00FC0B63"/>
    <w:rsid w:val="00FC14CC"/>
    <w:rsid w:val="00FC35E1"/>
    <w:rsid w:val="00FC42BC"/>
    <w:rsid w:val="00FC5667"/>
    <w:rsid w:val="00FC6C17"/>
    <w:rsid w:val="00FC77C8"/>
    <w:rsid w:val="00FC7991"/>
    <w:rsid w:val="00FD23B4"/>
    <w:rsid w:val="00FD25D2"/>
    <w:rsid w:val="00FD3637"/>
    <w:rsid w:val="00FD3A92"/>
    <w:rsid w:val="00FD54A9"/>
    <w:rsid w:val="00FD7A30"/>
    <w:rsid w:val="00FE2242"/>
    <w:rsid w:val="00FE2323"/>
    <w:rsid w:val="00FE4DAB"/>
    <w:rsid w:val="00FE5027"/>
    <w:rsid w:val="00FE5654"/>
    <w:rsid w:val="00FE755A"/>
    <w:rsid w:val="00FE7F4D"/>
    <w:rsid w:val="00FF12B0"/>
    <w:rsid w:val="00FF32EB"/>
    <w:rsid w:val="00FF4862"/>
    <w:rsid w:val="00FF60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5ACF1CC0-EB78-4CA8-9ECE-8C0A313A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593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A95935"/>
  </w:style>
  <w:style w:type="character" w:customStyle="1" w:styleId="a4">
    <w:name w:val="コメント文字列 (文字)"/>
    <w:basedOn w:val="a0"/>
    <w:link w:val="a3"/>
    <w:uiPriority w:val="99"/>
    <w:semiHidden/>
    <w:rsid w:val="00A95935"/>
    <w:rPr>
      <w:kern w:val="2"/>
      <w:sz w:val="24"/>
      <w:szCs w:val="24"/>
    </w:rPr>
  </w:style>
  <w:style w:type="paragraph" w:styleId="a5">
    <w:name w:val="Balloon Text"/>
    <w:basedOn w:val="a"/>
    <w:link w:val="a6"/>
    <w:uiPriority w:val="99"/>
    <w:semiHidden/>
    <w:unhideWhenUsed/>
    <w:rsid w:val="00A95935"/>
    <w:rPr>
      <w:rFonts w:ascii="Cambria" w:hAnsi="Cambria"/>
      <w:sz w:val="18"/>
      <w:szCs w:val="18"/>
    </w:rPr>
  </w:style>
  <w:style w:type="character" w:customStyle="1" w:styleId="a6">
    <w:name w:val="吹き出し (文字)"/>
    <w:basedOn w:val="a0"/>
    <w:link w:val="a5"/>
    <w:uiPriority w:val="99"/>
    <w:semiHidden/>
    <w:rsid w:val="00A95935"/>
    <w:rPr>
      <w:rFonts w:ascii="Cambria" w:eastAsia="PMingLiU" w:hAnsi="Cambria" w:cs="Times New Roman"/>
      <w:kern w:val="2"/>
      <w:sz w:val="18"/>
      <w:szCs w:val="18"/>
    </w:rPr>
  </w:style>
  <w:style w:type="paragraph" w:styleId="a7">
    <w:name w:val="footnote text"/>
    <w:basedOn w:val="a"/>
    <w:link w:val="a8"/>
    <w:uiPriority w:val="99"/>
    <w:semiHidden/>
    <w:unhideWhenUsed/>
    <w:rsid w:val="003C2244"/>
    <w:pPr>
      <w:snapToGrid w:val="0"/>
    </w:pPr>
    <w:rPr>
      <w:sz w:val="20"/>
      <w:szCs w:val="20"/>
    </w:rPr>
  </w:style>
  <w:style w:type="character" w:customStyle="1" w:styleId="a8">
    <w:name w:val="脚注文字列 (文字)"/>
    <w:basedOn w:val="a0"/>
    <w:link w:val="a7"/>
    <w:uiPriority w:val="99"/>
    <w:semiHidden/>
    <w:rsid w:val="003C2244"/>
    <w:rPr>
      <w:kern w:val="2"/>
    </w:rPr>
  </w:style>
  <w:style w:type="character" w:styleId="a9">
    <w:name w:val="footnote reference"/>
    <w:basedOn w:val="a0"/>
    <w:uiPriority w:val="99"/>
    <w:semiHidden/>
    <w:unhideWhenUsed/>
    <w:rsid w:val="003C2244"/>
    <w:rPr>
      <w:vertAlign w:val="superscript"/>
    </w:rPr>
  </w:style>
  <w:style w:type="character" w:styleId="aa">
    <w:name w:val="annotation reference"/>
    <w:basedOn w:val="a0"/>
    <w:semiHidden/>
    <w:rsid w:val="00495409"/>
    <w:rPr>
      <w:sz w:val="18"/>
      <w:szCs w:val="18"/>
    </w:rPr>
  </w:style>
  <w:style w:type="paragraph" w:styleId="ab">
    <w:name w:val="annotation subject"/>
    <w:basedOn w:val="a"/>
    <w:semiHidden/>
    <w:rsid w:val="00A95935"/>
    <w:rPr>
      <w:b/>
      <w:bCs/>
    </w:rPr>
  </w:style>
  <w:style w:type="paragraph" w:customStyle="1" w:styleId="PubFootnote">
    <w:name w:val="Pub_Footnote"/>
    <w:basedOn w:val="a"/>
    <w:rsid w:val="005F6B23"/>
    <w:pPr>
      <w:widowControl/>
    </w:pPr>
    <w:rPr>
      <w:kern w:val="0"/>
      <w:sz w:val="20"/>
      <w:szCs w:val="20"/>
      <w:lang w:val="de-DE" w:eastAsia="de-DE"/>
    </w:rPr>
  </w:style>
  <w:style w:type="character" w:styleId="ac">
    <w:name w:val="Hyperlink"/>
    <w:basedOn w:val="a0"/>
    <w:rsid w:val="00E3178F"/>
    <w:rPr>
      <w:color w:val="0000FF"/>
      <w:u w:val="single"/>
    </w:rPr>
  </w:style>
  <w:style w:type="paragraph" w:customStyle="1" w:styleId="PubTitle">
    <w:name w:val="Pub_Title"/>
    <w:basedOn w:val="a"/>
    <w:next w:val="a"/>
    <w:rsid w:val="00E07744"/>
    <w:pPr>
      <w:widowControl/>
      <w:tabs>
        <w:tab w:val="left" w:pos="851"/>
      </w:tabs>
      <w:jc w:val="center"/>
    </w:pPr>
    <w:rPr>
      <w:b/>
      <w:caps/>
      <w:kern w:val="0"/>
      <w:sz w:val="28"/>
      <w:szCs w:val="20"/>
      <w:lang w:val="de-DE" w:eastAsia="de-DE"/>
    </w:rPr>
  </w:style>
  <w:style w:type="paragraph" w:customStyle="1" w:styleId="PubStandard">
    <w:name w:val="Pub_Standard"/>
    <w:rsid w:val="00E07744"/>
    <w:pPr>
      <w:tabs>
        <w:tab w:val="left" w:pos="851"/>
      </w:tabs>
      <w:jc w:val="both"/>
    </w:pPr>
    <w:rPr>
      <w:lang w:val="de-DE" w:eastAsia="de-DE"/>
    </w:rPr>
  </w:style>
  <w:style w:type="paragraph" w:customStyle="1" w:styleId="PubAuthors">
    <w:name w:val="Pub_Authors"/>
    <w:basedOn w:val="PubStandard"/>
    <w:next w:val="a"/>
    <w:rsid w:val="00D96D65"/>
    <w:pPr>
      <w:jc w:val="center"/>
    </w:pPr>
  </w:style>
  <w:style w:type="paragraph" w:customStyle="1" w:styleId="PubHeading">
    <w:name w:val="Pub_Heading"/>
    <w:basedOn w:val="PubStandard"/>
    <w:next w:val="PubStandard"/>
    <w:rsid w:val="00D96D65"/>
    <w:pPr>
      <w:jc w:val="left"/>
    </w:pPr>
    <w:rPr>
      <w:b/>
      <w:caps/>
    </w:rPr>
  </w:style>
  <w:style w:type="paragraph" w:customStyle="1" w:styleId="PubPart-Heading">
    <w:name w:val="Pub_Part-Heading"/>
    <w:basedOn w:val="PubStandard"/>
    <w:next w:val="PubStandard"/>
    <w:rsid w:val="00BE49E9"/>
    <w:pPr>
      <w:jc w:val="left"/>
    </w:pPr>
    <w:rPr>
      <w:b/>
    </w:rPr>
  </w:style>
  <w:style w:type="paragraph" w:customStyle="1" w:styleId="PubAbbtext">
    <w:name w:val="Pub_Abbtext"/>
    <w:basedOn w:val="PubStandard"/>
    <w:next w:val="PubStandard"/>
    <w:rsid w:val="00AF5186"/>
    <w:rPr>
      <w:sz w:val="20"/>
    </w:rPr>
  </w:style>
  <w:style w:type="paragraph" w:customStyle="1" w:styleId="pubLiteratur">
    <w:name w:val="pub_Literatur"/>
    <w:basedOn w:val="PubStandard"/>
    <w:rsid w:val="00087596"/>
    <w:pPr>
      <w:tabs>
        <w:tab w:val="left" w:pos="567"/>
        <w:tab w:val="left" w:pos="1701"/>
        <w:tab w:val="left" w:pos="3261"/>
      </w:tabs>
      <w:ind w:left="567" w:hanging="567"/>
    </w:pPr>
  </w:style>
  <w:style w:type="paragraph" w:customStyle="1" w:styleId="REFERENCES">
    <w:name w:val="REFERENCES"/>
    <w:basedOn w:val="a"/>
    <w:rsid w:val="00A95935"/>
    <w:pPr>
      <w:numPr>
        <w:numId w:val="11"/>
      </w:numPr>
      <w:spacing w:before="120" w:line="390" w:lineRule="exact"/>
      <w:ind w:left="482" w:hanging="482"/>
      <w:jc w:val="both"/>
    </w:pPr>
    <w:rPr>
      <w:rFonts w:eastAsia="DFKai-SB"/>
    </w:rPr>
  </w:style>
  <w:style w:type="paragraph" w:styleId="ad">
    <w:name w:val="header"/>
    <w:basedOn w:val="a"/>
    <w:link w:val="ae"/>
    <w:uiPriority w:val="99"/>
    <w:unhideWhenUsed/>
    <w:rsid w:val="001D0795"/>
    <w:pPr>
      <w:tabs>
        <w:tab w:val="center" w:pos="4153"/>
        <w:tab w:val="right" w:pos="8306"/>
      </w:tabs>
      <w:snapToGrid w:val="0"/>
    </w:pPr>
    <w:rPr>
      <w:sz w:val="20"/>
      <w:szCs w:val="20"/>
    </w:rPr>
  </w:style>
  <w:style w:type="character" w:customStyle="1" w:styleId="ae">
    <w:name w:val="ヘッダー (文字)"/>
    <w:basedOn w:val="a0"/>
    <w:link w:val="ad"/>
    <w:uiPriority w:val="99"/>
    <w:rsid w:val="001D0795"/>
    <w:rPr>
      <w:kern w:val="2"/>
    </w:rPr>
  </w:style>
  <w:style w:type="paragraph" w:styleId="af">
    <w:name w:val="footer"/>
    <w:basedOn w:val="a"/>
    <w:link w:val="af0"/>
    <w:uiPriority w:val="99"/>
    <w:unhideWhenUsed/>
    <w:rsid w:val="001D0795"/>
    <w:pPr>
      <w:tabs>
        <w:tab w:val="center" w:pos="4153"/>
        <w:tab w:val="right" w:pos="8306"/>
      </w:tabs>
      <w:snapToGrid w:val="0"/>
    </w:pPr>
    <w:rPr>
      <w:sz w:val="20"/>
      <w:szCs w:val="20"/>
    </w:rPr>
  </w:style>
  <w:style w:type="character" w:customStyle="1" w:styleId="af0">
    <w:name w:val="フッター (文字)"/>
    <w:basedOn w:val="a0"/>
    <w:link w:val="af"/>
    <w:uiPriority w:val="99"/>
    <w:rsid w:val="001D0795"/>
    <w:rPr>
      <w:kern w:val="2"/>
    </w:rPr>
  </w:style>
  <w:style w:type="paragraph" w:styleId="af1">
    <w:name w:val="caption"/>
    <w:basedOn w:val="a"/>
    <w:next w:val="a"/>
    <w:uiPriority w:val="35"/>
    <w:qFormat/>
    <w:rsid w:val="0088670E"/>
    <w:pPr>
      <w:wordWrap w:val="0"/>
      <w:autoSpaceDE w:val="0"/>
      <w:autoSpaceDN w:val="0"/>
      <w:jc w:val="both"/>
    </w:pPr>
    <w:rPr>
      <w:rFonts w:ascii="Malgun Gothic" w:eastAsia="Malgun Gothic" w:hAnsi="Malgun Gothic"/>
      <w:b/>
      <w:bCs/>
      <w:sz w:val="20"/>
      <w:szCs w:val="20"/>
      <w:lang w:eastAsia="ko-KR"/>
    </w:rPr>
  </w:style>
  <w:style w:type="paragraph" w:styleId="af2">
    <w:name w:val="No Spacing"/>
    <w:uiPriority w:val="1"/>
    <w:qFormat/>
    <w:rsid w:val="00444006"/>
    <w:pPr>
      <w:widowControl w:val="0"/>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463332">
      <w:bodyDiv w:val="1"/>
      <w:marLeft w:val="0"/>
      <w:marRight w:val="0"/>
      <w:marTop w:val="0"/>
      <w:marBottom w:val="0"/>
      <w:divBdr>
        <w:top w:val="none" w:sz="0" w:space="0" w:color="auto"/>
        <w:left w:val="none" w:sz="0" w:space="0" w:color="auto"/>
        <w:bottom w:val="none" w:sz="0" w:space="0" w:color="auto"/>
        <w:right w:val="none" w:sz="0" w:space="0" w:color="auto"/>
      </w:divBdr>
    </w:div>
    <w:div w:id="696079609">
      <w:bodyDiv w:val="1"/>
      <w:marLeft w:val="0"/>
      <w:marRight w:val="0"/>
      <w:marTop w:val="0"/>
      <w:marBottom w:val="0"/>
      <w:divBdr>
        <w:top w:val="none" w:sz="0" w:space="0" w:color="auto"/>
        <w:left w:val="none" w:sz="0" w:space="0" w:color="auto"/>
        <w:bottom w:val="none" w:sz="0" w:space="0" w:color="auto"/>
        <w:right w:val="none" w:sz="0" w:space="0" w:color="auto"/>
      </w:divBdr>
    </w:div>
    <w:div w:id="899705254">
      <w:bodyDiv w:val="1"/>
      <w:marLeft w:val="0"/>
      <w:marRight w:val="0"/>
      <w:marTop w:val="0"/>
      <w:marBottom w:val="0"/>
      <w:divBdr>
        <w:top w:val="none" w:sz="0" w:space="0" w:color="auto"/>
        <w:left w:val="none" w:sz="0" w:space="0" w:color="auto"/>
        <w:bottom w:val="none" w:sz="0" w:space="0" w:color="auto"/>
        <w:right w:val="none" w:sz="0" w:space="0" w:color="auto"/>
      </w:divBdr>
    </w:div>
    <w:div w:id="1146583675">
      <w:bodyDiv w:val="1"/>
      <w:marLeft w:val="0"/>
      <w:marRight w:val="0"/>
      <w:marTop w:val="0"/>
      <w:marBottom w:val="0"/>
      <w:divBdr>
        <w:top w:val="none" w:sz="0" w:space="0" w:color="auto"/>
        <w:left w:val="none" w:sz="0" w:space="0" w:color="auto"/>
        <w:bottom w:val="none" w:sz="0" w:space="0" w:color="auto"/>
        <w:right w:val="none" w:sz="0" w:space="0" w:color="auto"/>
      </w:divBdr>
    </w:div>
    <w:div w:id="1185747661">
      <w:bodyDiv w:val="1"/>
      <w:marLeft w:val="0"/>
      <w:marRight w:val="0"/>
      <w:marTop w:val="0"/>
      <w:marBottom w:val="0"/>
      <w:divBdr>
        <w:top w:val="none" w:sz="0" w:space="0" w:color="auto"/>
        <w:left w:val="none" w:sz="0" w:space="0" w:color="auto"/>
        <w:bottom w:val="none" w:sz="0" w:space="0" w:color="auto"/>
        <w:right w:val="none" w:sz="0" w:space="0" w:color="auto"/>
      </w:divBdr>
    </w:div>
    <w:div w:id="1301109736">
      <w:bodyDiv w:val="1"/>
      <w:marLeft w:val="0"/>
      <w:marRight w:val="0"/>
      <w:marTop w:val="0"/>
      <w:marBottom w:val="0"/>
      <w:divBdr>
        <w:top w:val="none" w:sz="0" w:space="0" w:color="auto"/>
        <w:left w:val="none" w:sz="0" w:space="0" w:color="auto"/>
        <w:bottom w:val="none" w:sz="0" w:space="0" w:color="auto"/>
        <w:right w:val="none" w:sz="0" w:space="0" w:color="auto"/>
      </w:divBdr>
    </w:div>
    <w:div w:id="1507746751">
      <w:bodyDiv w:val="1"/>
      <w:marLeft w:val="0"/>
      <w:marRight w:val="0"/>
      <w:marTop w:val="0"/>
      <w:marBottom w:val="0"/>
      <w:divBdr>
        <w:top w:val="none" w:sz="0" w:space="0" w:color="auto"/>
        <w:left w:val="none" w:sz="0" w:space="0" w:color="auto"/>
        <w:bottom w:val="none" w:sz="0" w:space="0" w:color="auto"/>
        <w:right w:val="none" w:sz="0" w:space="0" w:color="auto"/>
      </w:divBdr>
    </w:div>
    <w:div w:id="1627930996">
      <w:bodyDiv w:val="1"/>
      <w:marLeft w:val="0"/>
      <w:marRight w:val="0"/>
      <w:marTop w:val="0"/>
      <w:marBottom w:val="0"/>
      <w:divBdr>
        <w:top w:val="none" w:sz="0" w:space="0" w:color="auto"/>
        <w:left w:val="none" w:sz="0" w:space="0" w:color="auto"/>
        <w:bottom w:val="none" w:sz="0" w:space="0" w:color="auto"/>
        <w:right w:val="none" w:sz="0" w:space="0" w:color="auto"/>
      </w:divBdr>
    </w:div>
    <w:div w:id="1636566043">
      <w:bodyDiv w:val="1"/>
      <w:marLeft w:val="0"/>
      <w:marRight w:val="0"/>
      <w:marTop w:val="0"/>
      <w:marBottom w:val="0"/>
      <w:divBdr>
        <w:top w:val="none" w:sz="0" w:space="0" w:color="auto"/>
        <w:left w:val="none" w:sz="0" w:space="0" w:color="auto"/>
        <w:bottom w:val="none" w:sz="0" w:space="0" w:color="auto"/>
        <w:right w:val="none" w:sz="0" w:space="0" w:color="auto"/>
      </w:divBdr>
    </w:div>
    <w:div w:id="1671906912">
      <w:bodyDiv w:val="1"/>
      <w:marLeft w:val="0"/>
      <w:marRight w:val="0"/>
      <w:marTop w:val="0"/>
      <w:marBottom w:val="0"/>
      <w:divBdr>
        <w:top w:val="none" w:sz="0" w:space="0" w:color="auto"/>
        <w:left w:val="none" w:sz="0" w:space="0" w:color="auto"/>
        <w:bottom w:val="none" w:sz="0" w:space="0" w:color="auto"/>
        <w:right w:val="none" w:sz="0" w:space="0" w:color="auto"/>
      </w:divBdr>
    </w:div>
    <w:div w:id="1787501088">
      <w:bodyDiv w:val="1"/>
      <w:marLeft w:val="0"/>
      <w:marRight w:val="0"/>
      <w:marTop w:val="0"/>
      <w:marBottom w:val="0"/>
      <w:divBdr>
        <w:top w:val="none" w:sz="0" w:space="0" w:color="auto"/>
        <w:left w:val="none" w:sz="0" w:space="0" w:color="auto"/>
        <w:bottom w:val="none" w:sz="0" w:space="0" w:color="auto"/>
        <w:right w:val="none" w:sz="0" w:space="0" w:color="auto"/>
      </w:divBdr>
      <w:divsChild>
        <w:div w:id="2084181657">
          <w:marLeft w:val="0"/>
          <w:marRight w:val="0"/>
          <w:marTop w:val="0"/>
          <w:marBottom w:val="0"/>
          <w:divBdr>
            <w:top w:val="none" w:sz="0" w:space="0" w:color="auto"/>
            <w:left w:val="none" w:sz="0" w:space="0" w:color="auto"/>
            <w:bottom w:val="none" w:sz="0" w:space="0" w:color="auto"/>
            <w:right w:val="none" w:sz="0" w:space="0" w:color="auto"/>
          </w:divBdr>
        </w:div>
      </w:divsChild>
    </w:div>
    <w:div w:id="209685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6446;&#30887;&#38686;\Application%20Data\Microsoft\Templates\sino-110&#31684;&#26412;&#2728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A7B1A-2971-42B9-94DF-181E88D22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sino-110範本檔</Template>
  <TotalTime>521</TotalTime>
  <Pages>2</Pages>
  <Words>500</Words>
  <Characters>2856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摘    要</vt:lpstr>
    </vt:vector>
  </TitlesOfParts>
  <Company>地工技術</Company>
  <LinksUpToDate>false</LinksUpToDate>
  <CharactersWithSpaces>3350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摘    要</dc:title>
  <dc:subject/>
  <dc:creator>李碧霞</dc:creator>
  <cp:keywords/>
  <cp:lastModifiedBy>saekoimai</cp:lastModifiedBy>
  <cp:revision>24</cp:revision>
  <cp:lastPrinted>2018-04-02T06:15:00Z</cp:lastPrinted>
  <dcterms:created xsi:type="dcterms:W3CDTF">2018-03-25T09:32:00Z</dcterms:created>
  <dcterms:modified xsi:type="dcterms:W3CDTF">2018-04-04T00:39:00Z</dcterms:modified>
</cp:coreProperties>
</file>