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866E6" w14:textId="6A067E82" w:rsidR="00705D6D" w:rsidRPr="009655F3" w:rsidRDefault="008E2D13" w:rsidP="00645588">
      <w:pPr>
        <w:rPr>
          <w:lang w:val="sv-SE"/>
        </w:rPr>
      </w:pPr>
      <w:r w:rsidRPr="00645588">
        <w:rPr>
          <w:rFonts w:hint="eastAsia"/>
        </w:rPr>
        <w:t xml:space="preserve">Title: </w:t>
      </w:r>
      <w:proofErr w:type="spellStart"/>
      <w:r w:rsidR="008B6747">
        <w:rPr>
          <w:lang w:val="sv-SE"/>
        </w:rPr>
        <w:t>Genetic</w:t>
      </w:r>
      <w:proofErr w:type="spellEnd"/>
      <w:r w:rsidR="008B6747">
        <w:rPr>
          <w:lang w:val="sv-SE"/>
        </w:rPr>
        <w:t xml:space="preserve"> </w:t>
      </w:r>
      <w:proofErr w:type="spellStart"/>
      <w:r w:rsidR="008B6747">
        <w:rPr>
          <w:lang w:val="sv-SE"/>
        </w:rPr>
        <w:t>changes</w:t>
      </w:r>
      <w:proofErr w:type="spellEnd"/>
      <w:r w:rsidR="008B6747">
        <w:rPr>
          <w:lang w:val="sv-SE"/>
        </w:rPr>
        <w:t xml:space="preserve"> at </w:t>
      </w:r>
      <w:proofErr w:type="spellStart"/>
      <w:r w:rsidR="008B6747">
        <w:rPr>
          <w:lang w:val="sv-SE"/>
        </w:rPr>
        <w:t>chromosomal</w:t>
      </w:r>
      <w:proofErr w:type="spellEnd"/>
      <w:r w:rsidR="008B6747">
        <w:rPr>
          <w:lang w:val="sv-SE"/>
        </w:rPr>
        <w:t xml:space="preserve"> and DNA </w:t>
      </w:r>
      <w:proofErr w:type="spellStart"/>
      <w:r w:rsidR="008B6747">
        <w:rPr>
          <w:lang w:val="sv-SE"/>
        </w:rPr>
        <w:t>level</w:t>
      </w:r>
      <w:proofErr w:type="spellEnd"/>
      <w:r w:rsidR="008B6747">
        <w:rPr>
          <w:lang w:val="sv-SE"/>
        </w:rPr>
        <w:t xml:space="preserve"> </w:t>
      </w:r>
      <w:proofErr w:type="spellStart"/>
      <w:r w:rsidR="008B6747">
        <w:rPr>
          <w:lang w:val="sv-SE"/>
        </w:rPr>
        <w:t>during</w:t>
      </w:r>
      <w:proofErr w:type="spellEnd"/>
      <w:r w:rsidR="008B6747">
        <w:rPr>
          <w:lang w:val="sv-SE"/>
        </w:rPr>
        <w:t xml:space="preserve"> long term </w:t>
      </w:r>
      <w:proofErr w:type="spellStart"/>
      <w:r w:rsidR="008B6747">
        <w:rPr>
          <w:lang w:val="sv-SE"/>
        </w:rPr>
        <w:t>cultivation</w:t>
      </w:r>
      <w:proofErr w:type="spellEnd"/>
      <w:r w:rsidR="008B6747">
        <w:rPr>
          <w:lang w:val="sv-SE"/>
        </w:rPr>
        <w:t xml:space="preserve"> </w:t>
      </w:r>
      <w:proofErr w:type="spellStart"/>
      <w:r w:rsidR="008B6747">
        <w:rPr>
          <w:lang w:val="sv-SE"/>
        </w:rPr>
        <w:t>of</w:t>
      </w:r>
      <w:proofErr w:type="spellEnd"/>
      <w:r w:rsidR="008B6747">
        <w:rPr>
          <w:lang w:val="sv-SE"/>
        </w:rPr>
        <w:t xml:space="preserve"> </w:t>
      </w:r>
      <w:proofErr w:type="spellStart"/>
      <w:r w:rsidR="008B6747">
        <w:rPr>
          <w:lang w:val="sv-SE"/>
        </w:rPr>
        <w:t>hES</w:t>
      </w:r>
      <w:proofErr w:type="spellEnd"/>
      <w:r w:rsidR="008B6747">
        <w:rPr>
          <w:lang w:val="sv-SE"/>
        </w:rPr>
        <w:t xml:space="preserve"> cells</w:t>
      </w:r>
    </w:p>
    <w:p w14:paraId="5F20702D" w14:textId="77777777" w:rsidR="00705D6D" w:rsidRPr="00147F9C" w:rsidRDefault="00705D6D" w:rsidP="00645588">
      <w:pPr>
        <w:pStyle w:val="Author"/>
      </w:pPr>
      <w:r w:rsidRPr="00147F9C">
        <w:rPr>
          <w:rFonts w:hint="eastAsia"/>
        </w:rPr>
        <w:t xml:space="preserve">Dr. </w:t>
      </w:r>
      <w:r w:rsidR="009655F3">
        <w:t>José Inzunza</w:t>
      </w:r>
    </w:p>
    <w:p w14:paraId="29A19809" w14:textId="4C4AF303" w:rsidR="00705D6D" w:rsidRPr="001A3DE1" w:rsidRDefault="009655F3" w:rsidP="001A3DE1">
      <w:pPr>
        <w:pStyle w:val="Content"/>
        <w:rPr>
          <w:b/>
          <w:i/>
          <w:lang w:val="sv-SE"/>
        </w:rPr>
      </w:pPr>
      <w:proofErr w:type="spellStart"/>
      <w:r>
        <w:rPr>
          <w:rFonts w:hint="eastAsia"/>
        </w:rPr>
        <w:t>Associ</w:t>
      </w:r>
      <w:proofErr w:type="spellEnd"/>
      <w:r w:rsidR="001A3DE1">
        <w:rPr>
          <w:lang w:val="sv-SE"/>
        </w:rPr>
        <w:t>a</w:t>
      </w:r>
      <w:r>
        <w:rPr>
          <w:rFonts w:hint="eastAsia"/>
        </w:rPr>
        <w:t xml:space="preserve">ted </w:t>
      </w:r>
      <w:proofErr w:type="spellStart"/>
      <w:r>
        <w:rPr>
          <w:rFonts w:hint="eastAsia"/>
        </w:rPr>
        <w:t>Profes</w:t>
      </w:r>
      <w:proofErr w:type="spellEnd"/>
      <w:r w:rsidR="00891154">
        <w:rPr>
          <w:lang w:val="sv-SE"/>
        </w:rPr>
        <w:t>s</w:t>
      </w:r>
      <w:r>
        <w:rPr>
          <w:rFonts w:hint="eastAsia"/>
        </w:rPr>
        <w:t>or</w:t>
      </w:r>
      <w:r w:rsidR="007E69F1">
        <w:rPr>
          <w:b/>
          <w:i/>
          <w:lang w:val="sv-SE"/>
        </w:rPr>
        <w:t>,</w:t>
      </w:r>
      <w:r w:rsidR="001A3DE1">
        <w:rPr>
          <w:b/>
          <w:i/>
          <w:lang w:val="sv-SE"/>
        </w:rPr>
        <w:t xml:space="preserve"> </w:t>
      </w:r>
      <w:r w:rsidR="001A3DE1">
        <w:rPr>
          <w:rFonts w:eastAsia="Malgun Gothic"/>
        </w:rPr>
        <w:t>Department of Bioscience</w:t>
      </w:r>
      <w:r>
        <w:rPr>
          <w:rFonts w:eastAsia="Malgun Gothic"/>
        </w:rPr>
        <w:t xml:space="preserve"> and Nutrition, Karolinska Institutet</w:t>
      </w:r>
      <w:r>
        <w:t>, Sweden</w:t>
      </w:r>
    </w:p>
    <w:p w14:paraId="375255C1" w14:textId="77777777" w:rsidR="00705D6D" w:rsidRPr="00147F9C" w:rsidRDefault="00705D6D" w:rsidP="00664008">
      <w:pPr>
        <w:pStyle w:val="NoSpacing"/>
      </w:pPr>
      <w:r w:rsidRPr="00147F9C">
        <w:t>Abstract</w:t>
      </w:r>
    </w:p>
    <w:p w14:paraId="24264065" w14:textId="55299116" w:rsidR="00D66769" w:rsidRPr="00D66769" w:rsidRDefault="00D66769" w:rsidP="00D66769">
      <w:pPr>
        <w:pStyle w:val="Content"/>
      </w:pPr>
      <w:r w:rsidRPr="00D66769">
        <w:rPr>
          <w:rStyle w:val="CommentReference"/>
          <w:sz w:val="16"/>
          <w:szCs w:val="16"/>
        </w:rPr>
        <w:t>Human embryonic stem cells (</w:t>
      </w:r>
      <w:proofErr w:type="spellStart"/>
      <w:r w:rsidRPr="00D66769">
        <w:rPr>
          <w:rStyle w:val="CommentReference"/>
          <w:sz w:val="16"/>
          <w:szCs w:val="16"/>
        </w:rPr>
        <w:t>hESCs</w:t>
      </w:r>
      <w:proofErr w:type="spellEnd"/>
      <w:r w:rsidRPr="00D66769">
        <w:rPr>
          <w:rStyle w:val="CommentReference"/>
          <w:sz w:val="16"/>
          <w:szCs w:val="16"/>
        </w:rPr>
        <w:t xml:space="preserve">) are </w:t>
      </w:r>
      <w:r w:rsidR="000B7B49">
        <w:rPr>
          <w:rStyle w:val="CommentReference"/>
          <w:sz w:val="16"/>
          <w:szCs w:val="16"/>
        </w:rPr>
        <w:t>important resea</w:t>
      </w:r>
      <w:r w:rsidR="001A3DE1">
        <w:rPr>
          <w:rStyle w:val="CommentReference"/>
          <w:sz w:val="16"/>
          <w:szCs w:val="16"/>
        </w:rPr>
        <w:t>rch tools</w:t>
      </w:r>
      <w:r w:rsidR="000B7B49">
        <w:rPr>
          <w:rStyle w:val="CommentReference"/>
          <w:sz w:val="16"/>
          <w:szCs w:val="16"/>
        </w:rPr>
        <w:t xml:space="preserve"> in studies of the physiology of early tissue </w:t>
      </w:r>
      <w:r w:rsidR="00354F9F">
        <w:rPr>
          <w:rStyle w:val="CommentReference"/>
          <w:sz w:val="16"/>
          <w:szCs w:val="16"/>
        </w:rPr>
        <w:t xml:space="preserve">differentiation. In addition these cells are </w:t>
      </w:r>
      <w:r w:rsidRPr="00D66769">
        <w:rPr>
          <w:rStyle w:val="CommentReference"/>
          <w:sz w:val="16"/>
          <w:szCs w:val="16"/>
        </w:rPr>
        <w:t>regarded as a promising approach to generate transplantable cells for th</w:t>
      </w:r>
      <w:r w:rsidR="00354F9F">
        <w:rPr>
          <w:rStyle w:val="CommentReference"/>
          <w:sz w:val="16"/>
          <w:szCs w:val="16"/>
        </w:rPr>
        <w:t xml:space="preserve">e treatment of several diseases, and therefore </w:t>
      </w:r>
      <w:r w:rsidRPr="00D66769">
        <w:rPr>
          <w:rStyle w:val="CommentReference"/>
          <w:sz w:val="16"/>
          <w:szCs w:val="16"/>
        </w:rPr>
        <w:t xml:space="preserve">offer an immense potential as a source of </w:t>
      </w:r>
      <w:r w:rsidR="001A3DE1">
        <w:rPr>
          <w:rStyle w:val="CommentReference"/>
          <w:sz w:val="16"/>
          <w:szCs w:val="16"/>
        </w:rPr>
        <w:t>cells for regenerative medicine. However</w:t>
      </w:r>
      <w:r w:rsidRPr="00D66769">
        <w:rPr>
          <w:rStyle w:val="CommentReference"/>
          <w:sz w:val="16"/>
          <w:szCs w:val="16"/>
        </w:rPr>
        <w:t xml:space="preserve"> the possible ability of these cells to produce tumo</w:t>
      </w:r>
      <w:bookmarkStart w:id="0" w:name="_GoBack"/>
      <w:bookmarkEnd w:id="0"/>
      <w:r w:rsidRPr="00D66769">
        <w:rPr>
          <w:rStyle w:val="CommentReference"/>
          <w:sz w:val="16"/>
          <w:szCs w:val="16"/>
        </w:rPr>
        <w:t>rs in vivo presents a major impe</w:t>
      </w:r>
      <w:r w:rsidR="00354F9F">
        <w:rPr>
          <w:rStyle w:val="CommentReference"/>
          <w:sz w:val="16"/>
          <w:szCs w:val="16"/>
        </w:rPr>
        <w:t>diment for this</w:t>
      </w:r>
      <w:r w:rsidR="00BA340C">
        <w:rPr>
          <w:rStyle w:val="CommentReference"/>
          <w:sz w:val="16"/>
          <w:szCs w:val="16"/>
        </w:rPr>
        <w:t xml:space="preserve"> achievement</w:t>
      </w:r>
      <w:r w:rsidRPr="00D66769">
        <w:rPr>
          <w:rStyle w:val="CommentReference"/>
          <w:sz w:val="16"/>
          <w:szCs w:val="16"/>
        </w:rPr>
        <w:t xml:space="preserve">. </w:t>
      </w:r>
      <w:proofErr w:type="spellStart"/>
      <w:proofErr w:type="gramStart"/>
      <w:r w:rsidRPr="00D66769">
        <w:rPr>
          <w:rStyle w:val="CommentReference"/>
          <w:sz w:val="16"/>
          <w:szCs w:val="16"/>
        </w:rPr>
        <w:t>hESCs</w:t>
      </w:r>
      <w:proofErr w:type="spellEnd"/>
      <w:proofErr w:type="gramEnd"/>
      <w:r w:rsidRPr="00D66769">
        <w:rPr>
          <w:rStyle w:val="CommentReference"/>
          <w:sz w:val="16"/>
          <w:szCs w:val="16"/>
        </w:rPr>
        <w:t xml:space="preserve"> can obtain growth advantages in vitro by acquired m</w:t>
      </w:r>
      <w:r w:rsidR="00BA340C">
        <w:rPr>
          <w:rStyle w:val="CommentReference"/>
          <w:sz w:val="16"/>
          <w:szCs w:val="16"/>
        </w:rPr>
        <w:t>utations.</w:t>
      </w:r>
      <w:r w:rsidRPr="00D66769">
        <w:t xml:space="preserve"> The mechanisms that may influence chromosome modification in </w:t>
      </w:r>
      <w:proofErr w:type="spellStart"/>
      <w:r w:rsidRPr="00D66769">
        <w:t>hESCs</w:t>
      </w:r>
      <w:proofErr w:type="spellEnd"/>
      <w:r w:rsidRPr="00D66769">
        <w:t xml:space="preserve"> are not well known. We have performed a comparative</w:t>
      </w:r>
      <w:r w:rsidR="00670521">
        <w:t xml:space="preserve"> in vitro and in vivo study on</w:t>
      </w:r>
      <w:r w:rsidRPr="00D66769">
        <w:t xml:space="preserve"> </w:t>
      </w:r>
      <w:proofErr w:type="spellStart"/>
      <w:r w:rsidRPr="00D66769">
        <w:t>hESC</w:t>
      </w:r>
      <w:proofErr w:type="spellEnd"/>
      <w:r w:rsidRPr="00D66769">
        <w:t xml:space="preserve"> lines produced in our laboratory to see if there are changes also during in vivo growth. In vivo differentiated cells and in vitro cultured </w:t>
      </w:r>
      <w:proofErr w:type="spellStart"/>
      <w:r w:rsidRPr="00D66769">
        <w:t>hESCs</w:t>
      </w:r>
      <w:proofErr w:type="spellEnd"/>
      <w:r w:rsidRPr="00D66769">
        <w:t xml:space="preserve"> were analyzed by using </w:t>
      </w:r>
      <w:r w:rsidR="00670521">
        <w:t xml:space="preserve">first </w:t>
      </w:r>
      <w:r w:rsidR="00354F9F">
        <w:t>co</w:t>
      </w:r>
      <w:r w:rsidR="00670521">
        <w:t>m</w:t>
      </w:r>
      <w:r w:rsidR="001A3DE1">
        <w:t>parat</w:t>
      </w:r>
      <w:r w:rsidR="00354F9F">
        <w:t xml:space="preserve">ive genome hybridization (CGH) and </w:t>
      </w:r>
      <w:r w:rsidR="00670521">
        <w:t xml:space="preserve">second </w:t>
      </w:r>
      <w:r w:rsidRPr="00D66769">
        <w:t xml:space="preserve">a high-resolution </w:t>
      </w:r>
      <w:proofErr w:type="spellStart"/>
      <w:r w:rsidRPr="00D66769">
        <w:t>Affymetrix</w:t>
      </w:r>
      <w:proofErr w:type="spellEnd"/>
      <w:r w:rsidRPr="00D66769">
        <w:t xml:space="preserve"> SNP 6.0 array revealing DNA copy number variations.</w:t>
      </w:r>
      <w:r w:rsidR="00BA340C">
        <w:t xml:space="preserve"> </w:t>
      </w:r>
      <w:r w:rsidRPr="00D66769">
        <w:t>We we</w:t>
      </w:r>
      <w:r w:rsidR="00670521">
        <w:t xml:space="preserve">re able, for the first time; </w:t>
      </w:r>
      <w:r w:rsidRPr="00D66769">
        <w:t xml:space="preserve">identify </w:t>
      </w:r>
      <w:r w:rsidR="00670521">
        <w:t xml:space="preserve">an aberrant X </w:t>
      </w:r>
      <w:r w:rsidR="0091661B">
        <w:t>chromosome both in vitro and</w:t>
      </w:r>
      <w:r w:rsidRPr="00D66769">
        <w:t xml:space="preserve"> in vivo</w:t>
      </w:r>
      <w:r w:rsidR="0091661B">
        <w:t xml:space="preserve"> i</w:t>
      </w:r>
      <w:r w:rsidRPr="00D66769">
        <w:t>n one</w:t>
      </w:r>
      <w:r w:rsidR="0091661B">
        <w:t xml:space="preserve"> out of the 3 </w:t>
      </w:r>
      <w:proofErr w:type="spellStart"/>
      <w:r w:rsidR="0091661B">
        <w:t>hESC</w:t>
      </w:r>
      <w:proofErr w:type="spellEnd"/>
      <w:r w:rsidR="0091661B">
        <w:t xml:space="preserve"> line</w:t>
      </w:r>
      <w:r w:rsidRPr="00D66769">
        <w:t xml:space="preserve">, </w:t>
      </w:r>
      <w:r w:rsidR="001A3DE1">
        <w:t xml:space="preserve">we </w:t>
      </w:r>
      <w:proofErr w:type="spellStart"/>
      <w:r w:rsidR="001A3DE1">
        <w:t>decteted</w:t>
      </w:r>
      <w:proofErr w:type="spellEnd"/>
      <w:r w:rsidR="0091661B">
        <w:t xml:space="preserve"> </w:t>
      </w:r>
      <w:r w:rsidRPr="00D66769">
        <w:t>an amplification of the</w:t>
      </w:r>
      <w:r w:rsidR="0091661B">
        <w:t xml:space="preserve"> whole X chromosome</w:t>
      </w:r>
      <w:r w:rsidRPr="00D66769">
        <w:t xml:space="preserve">, possibly due to </w:t>
      </w:r>
      <w:proofErr w:type="spellStart"/>
      <w:r w:rsidRPr="00D66769">
        <w:t>mosaicism</w:t>
      </w:r>
      <w:proofErr w:type="spellEnd"/>
      <w:r w:rsidRPr="00D66769">
        <w:t xml:space="preserve"> of XY and XX cells. In the </w:t>
      </w:r>
      <w:r w:rsidR="00E76F30">
        <w:t xml:space="preserve">other </w:t>
      </w:r>
      <w:proofErr w:type="spellStart"/>
      <w:r w:rsidR="00E76F30">
        <w:t>hESC</w:t>
      </w:r>
      <w:proofErr w:type="spellEnd"/>
      <w:r w:rsidR="00E76F30">
        <w:t xml:space="preserve"> line</w:t>
      </w:r>
      <w:r w:rsidRPr="00D66769">
        <w:t xml:space="preserve">, array results showed small amplifications and gains. The third </w:t>
      </w:r>
      <w:proofErr w:type="spellStart"/>
      <w:r w:rsidRPr="00D66769">
        <w:t>h</w:t>
      </w:r>
      <w:r w:rsidR="00E76F30">
        <w:t>ESC</w:t>
      </w:r>
      <w:proofErr w:type="spellEnd"/>
      <w:r w:rsidR="00E76F30">
        <w:t xml:space="preserve"> line</w:t>
      </w:r>
      <w:r w:rsidRPr="00D66769">
        <w:t xml:space="preserve"> was less altered, but contained also a new gain verified by fluorescent in situ hybridization in a </w:t>
      </w:r>
      <w:proofErr w:type="spellStart"/>
      <w:r w:rsidRPr="00D66769">
        <w:t>teratoma</w:t>
      </w:r>
      <w:proofErr w:type="spellEnd"/>
      <w:r w:rsidRPr="00D66769">
        <w:t xml:space="preserve"> in 21% of the cells. These results indicate that mutations occur during the in vivo differentiation process as well as in vitro. The potential of precancerous mutations in in-vivo conditions is important to consider for safety measures, and underlines the necessity to remove all pluripotent</w:t>
      </w:r>
      <w:r w:rsidR="001A3DE1">
        <w:t xml:space="preserve"> </w:t>
      </w:r>
      <w:r w:rsidRPr="00D66769">
        <w:t>stem cells from the differentiated cell population that will be transplanted.</w:t>
      </w:r>
    </w:p>
    <w:p w14:paraId="795851F5" w14:textId="77777777" w:rsidR="00705D6D" w:rsidRPr="00147F9C" w:rsidRDefault="00705D6D" w:rsidP="00645588">
      <w:pPr>
        <w:rPr>
          <w:lang w:val="en-GB"/>
        </w:rPr>
      </w:pPr>
    </w:p>
    <w:p w14:paraId="4C4D179E" w14:textId="77777777" w:rsidR="00705D6D" w:rsidRPr="00147F9C" w:rsidRDefault="00705D6D" w:rsidP="00664008">
      <w:pPr>
        <w:pStyle w:val="NoSpacing"/>
      </w:pPr>
      <w:r w:rsidRPr="00147F9C">
        <w:rPr>
          <w:rFonts w:hint="eastAsia"/>
        </w:rPr>
        <w:t xml:space="preserve">Biography </w:t>
      </w:r>
    </w:p>
    <w:p w14:paraId="1189F5E5" w14:textId="2DB760EC" w:rsidR="007E69F1" w:rsidRDefault="00705D6D" w:rsidP="007E69F1">
      <w:pPr>
        <w:pStyle w:val="Content"/>
      </w:pPr>
      <w:r w:rsidRPr="00CC5811">
        <w:t xml:space="preserve">Dr. </w:t>
      </w:r>
      <w:r w:rsidR="009655F3">
        <w:t>José Inzunza</w:t>
      </w:r>
      <w:r w:rsidRPr="00CC5811">
        <w:t xml:space="preserve"> (</w:t>
      </w:r>
      <w:r w:rsidR="0009585D">
        <w:t>B.S.</w:t>
      </w:r>
      <w:r w:rsidRPr="00CC5811">
        <w:t xml:space="preserve">, </w:t>
      </w:r>
      <w:r w:rsidR="0009585D">
        <w:t>M.S</w:t>
      </w:r>
      <w:r w:rsidR="007E69F1">
        <w:t>c</w:t>
      </w:r>
      <w:r w:rsidR="0009585D">
        <w:t>.</w:t>
      </w:r>
      <w:r w:rsidRPr="00CC5811">
        <w:t xml:space="preserve">, </w:t>
      </w:r>
      <w:proofErr w:type="gramStart"/>
      <w:r w:rsidRPr="00CC5811">
        <w:t>Ph</w:t>
      </w:r>
      <w:r w:rsidR="0009585D">
        <w:rPr>
          <w:rFonts w:hint="eastAsia"/>
        </w:rPr>
        <w:t>.</w:t>
      </w:r>
      <w:r w:rsidRPr="00CC5811">
        <w:t>D</w:t>
      </w:r>
      <w:proofErr w:type="gramEnd"/>
      <w:r w:rsidR="0009585D">
        <w:rPr>
          <w:rFonts w:hint="eastAsia"/>
        </w:rPr>
        <w:t>.</w:t>
      </w:r>
      <w:r w:rsidRPr="00CC5811">
        <w:t xml:space="preserve">) is an Associate </w:t>
      </w:r>
      <w:r w:rsidR="007E69F1" w:rsidRPr="00814E5D">
        <w:t>Professor and Senior researcher at the</w:t>
      </w:r>
      <w:r w:rsidR="00BA340C">
        <w:t xml:space="preserve"> Department of Biosciences and N</w:t>
      </w:r>
      <w:r w:rsidR="007E69F1" w:rsidRPr="00814E5D">
        <w:t>utrition, Karolinska Institutet (KI). He received his doctorate in obstetrics and Gynecology at Karolinska</w:t>
      </w:r>
      <w:r w:rsidR="00BA340C">
        <w:t xml:space="preserve"> University Hospital, KI</w:t>
      </w:r>
      <w:r w:rsidR="007E69F1">
        <w:t xml:space="preserve">. </w:t>
      </w:r>
      <w:r w:rsidR="007E69F1" w:rsidRPr="00814E5D">
        <w:t xml:space="preserve">With a specialization in </w:t>
      </w:r>
      <w:proofErr w:type="spellStart"/>
      <w:r w:rsidR="007E69F1" w:rsidRPr="00814E5D">
        <w:t>cytogenetics</w:t>
      </w:r>
      <w:proofErr w:type="spellEnd"/>
      <w:r w:rsidR="007E69F1" w:rsidRPr="00814E5D">
        <w:t>, he worked on his docto</w:t>
      </w:r>
      <w:r w:rsidR="00BA340C">
        <w:t xml:space="preserve">ral work with a </w:t>
      </w:r>
      <w:r w:rsidR="007E69F1" w:rsidRPr="00814E5D">
        <w:t xml:space="preserve">project in clinical application of </w:t>
      </w:r>
      <w:proofErr w:type="spellStart"/>
      <w:r w:rsidR="007E69F1" w:rsidRPr="00814E5D">
        <w:t>preimplantation</w:t>
      </w:r>
      <w:proofErr w:type="spellEnd"/>
      <w:r w:rsidR="007E69F1" w:rsidRPr="00814E5D">
        <w:t xml:space="preserve"> genetic diagnosis (PGD). He has also been involved in the development and implementation of the laboratory for </w:t>
      </w:r>
      <w:r w:rsidR="00BA340C">
        <w:t xml:space="preserve">derivation and </w:t>
      </w:r>
      <w:r w:rsidR="007E69F1" w:rsidRPr="00814E5D">
        <w:t>differentiation of human embryonic stem cell research at KI. This was the first bank of human embryo stem cells in Sweden and Sca</w:t>
      </w:r>
      <w:r w:rsidR="00BA340C">
        <w:t>ndinavia.</w:t>
      </w:r>
      <w:r w:rsidR="007E69F1" w:rsidRPr="00814E5D">
        <w:t xml:space="preserve"> José has also worked with </w:t>
      </w:r>
      <w:r w:rsidR="00BA340C">
        <w:t xml:space="preserve">cellular re-programming. </w:t>
      </w:r>
      <w:r w:rsidR="007E69F1" w:rsidRPr="00814E5D">
        <w:t xml:space="preserve">Today, José's line of research is in stem cells and </w:t>
      </w:r>
      <w:proofErr w:type="spellStart"/>
      <w:r w:rsidR="007E69F1" w:rsidRPr="00814E5D">
        <w:t>tumorogenesis</w:t>
      </w:r>
      <w:proofErr w:type="spellEnd"/>
      <w:r w:rsidR="007E69F1" w:rsidRPr="00814E5D">
        <w:t xml:space="preserve"> and genetic stability of these cells during the differentiation process. </w:t>
      </w:r>
    </w:p>
    <w:p w14:paraId="2AEDF7E3" w14:textId="7050D1E0" w:rsidR="00814E5D" w:rsidRDefault="00EA2194" w:rsidP="00645588">
      <w:pPr>
        <w:rPr>
          <w:lang w:val="sv-SE"/>
        </w:rPr>
      </w:pPr>
      <w:r>
        <w:rPr>
          <w:rFonts w:hint="eastAsia"/>
        </w:rPr>
        <w:t>N</w:t>
      </w:r>
      <w:r w:rsidR="00BA340C">
        <w:rPr>
          <w:rFonts w:hint="eastAsia"/>
        </w:rPr>
        <w:t>ote</w:t>
      </w:r>
    </w:p>
    <w:p w14:paraId="1AEF31E9" w14:textId="77777777" w:rsidR="00814E5D" w:rsidRDefault="00814E5D" w:rsidP="00645588">
      <w:pPr>
        <w:rPr>
          <w:lang w:val="sv-SE"/>
        </w:rPr>
      </w:pPr>
    </w:p>
    <w:p w14:paraId="3262F0F6" w14:textId="77777777" w:rsidR="007E69F1" w:rsidRDefault="007E69F1">
      <w:pPr>
        <w:rPr>
          <w:rFonts w:asciiTheme="minorHAnsi" w:eastAsiaTheme="minorEastAsia" w:hAnsiTheme="minorHAnsi" w:cstheme="minorBidi"/>
          <w:b w:val="0"/>
          <w:kern w:val="2"/>
          <w:sz w:val="21"/>
          <w:szCs w:val="22"/>
        </w:rPr>
      </w:pPr>
    </w:p>
    <w:sectPr w:rsidR="007E69F1" w:rsidSect="00DC036D">
      <w:headerReference w:type="default" r:id="rId9"/>
      <w:pgSz w:w="7938" w:h="11907" w:code="9"/>
      <w:pgMar w:top="1361" w:right="567" w:bottom="737" w:left="1644" w:header="136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C5455A" w14:textId="77777777" w:rsidR="00E76F30" w:rsidRDefault="00E76F30" w:rsidP="00645588">
      <w:r>
        <w:separator/>
      </w:r>
    </w:p>
  </w:endnote>
  <w:endnote w:type="continuationSeparator" w:id="0">
    <w:p w14:paraId="6889D616" w14:textId="77777777" w:rsidR="00E76F30" w:rsidRDefault="00E76F30" w:rsidP="00645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新宋体">
    <w:charset w:val="86"/>
    <w:family w:val="modern"/>
    <w:pitch w:val="fixed"/>
    <w:sig w:usb0="00000003" w:usb1="080E0000" w:usb2="00000010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MS Gothic">
    <w:altName w:val="ＭＳ ゴシック"/>
    <w:charset w:val="80"/>
    <w:family w:val="modern"/>
    <w:pitch w:val="fixed"/>
    <w:sig w:usb0="A00002BF" w:usb1="68C7FCFB" w:usb2="00000010" w:usb3="00000000" w:csb0="0002009F" w:csb1="00000000"/>
  </w:font>
  <w:font w:name="TTE2046BD0t00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Malgun Gothic">
    <w:altName w:val="Arial Unicode MS"/>
    <w:charset w:val="81"/>
    <w:family w:val="swiss"/>
    <w:pitch w:val="variable"/>
    <w:sig w:usb0="00000000" w:usb1="09D77CFB" w:usb2="00000012" w:usb3="00000000" w:csb0="0008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46D705" w14:textId="77777777" w:rsidR="00E76F30" w:rsidRDefault="00E76F30" w:rsidP="00645588">
      <w:r>
        <w:separator/>
      </w:r>
    </w:p>
  </w:footnote>
  <w:footnote w:type="continuationSeparator" w:id="0">
    <w:p w14:paraId="7D82B595" w14:textId="77777777" w:rsidR="00E76F30" w:rsidRDefault="00E76F30" w:rsidP="0064558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E0FC8" w14:textId="77777777" w:rsidR="00E76F30" w:rsidRPr="00E2133B" w:rsidRDefault="00E76F30" w:rsidP="0064558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5ABB"/>
    <w:multiLevelType w:val="hybridMultilevel"/>
    <w:tmpl w:val="F83EEDD4"/>
    <w:lvl w:ilvl="0" w:tplc="66EAA55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BC602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5455F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96AFD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C2A76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E41B7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2301E1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CB8E7C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84AD19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5F21C4"/>
    <w:multiLevelType w:val="hybridMultilevel"/>
    <w:tmpl w:val="26E69160"/>
    <w:lvl w:ilvl="0" w:tplc="6ACECB9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6456B2"/>
    <w:multiLevelType w:val="hybridMultilevel"/>
    <w:tmpl w:val="61C2A8C2"/>
    <w:lvl w:ilvl="0" w:tplc="2FD8DB58">
      <w:start w:val="1"/>
      <w:numFmt w:val="upperLetter"/>
      <w:lvlText w:val="%1."/>
      <w:lvlJc w:val="left"/>
      <w:pPr>
        <w:ind w:left="36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D8364C6"/>
    <w:multiLevelType w:val="hybridMultilevel"/>
    <w:tmpl w:val="7E8E8A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0D656BC"/>
    <w:multiLevelType w:val="hybridMultilevel"/>
    <w:tmpl w:val="7264D5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4C604C3"/>
    <w:multiLevelType w:val="hybridMultilevel"/>
    <w:tmpl w:val="CDD4D1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4D94DEA"/>
    <w:multiLevelType w:val="hybridMultilevel"/>
    <w:tmpl w:val="9EA250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5794A55"/>
    <w:multiLevelType w:val="hybridMultilevel"/>
    <w:tmpl w:val="E34670AE"/>
    <w:lvl w:ilvl="0" w:tplc="14BE0DA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5AE456F"/>
    <w:multiLevelType w:val="hybridMultilevel"/>
    <w:tmpl w:val="034491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D9E40B3"/>
    <w:multiLevelType w:val="hybridMultilevel"/>
    <w:tmpl w:val="A2EE0BBE"/>
    <w:lvl w:ilvl="0" w:tplc="6ACECB9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F93606E"/>
    <w:multiLevelType w:val="hybridMultilevel"/>
    <w:tmpl w:val="53ECDB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1A95695"/>
    <w:multiLevelType w:val="hybridMultilevel"/>
    <w:tmpl w:val="D7C07A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22E1ADE"/>
    <w:multiLevelType w:val="hybridMultilevel"/>
    <w:tmpl w:val="B41293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A72931"/>
    <w:multiLevelType w:val="hybridMultilevel"/>
    <w:tmpl w:val="F188B4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5C96234"/>
    <w:multiLevelType w:val="hybridMultilevel"/>
    <w:tmpl w:val="222AF724"/>
    <w:lvl w:ilvl="0" w:tplc="E2685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78E5043"/>
    <w:multiLevelType w:val="hybridMultilevel"/>
    <w:tmpl w:val="6D7CCA1C"/>
    <w:lvl w:ilvl="0" w:tplc="23D06FA2">
      <w:start w:val="1"/>
      <w:numFmt w:val="upperLetter"/>
      <w:lvlText w:val="%1."/>
      <w:lvlJc w:val="left"/>
      <w:pPr>
        <w:ind w:left="360" w:hanging="360"/>
      </w:pPr>
      <w:rPr>
        <w:rFonts w:ascii="Arial" w:eastAsia="新宋体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97A0A75"/>
    <w:multiLevelType w:val="hybridMultilevel"/>
    <w:tmpl w:val="CA12A3BA"/>
    <w:lvl w:ilvl="0" w:tplc="6ACECB9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02570EA"/>
    <w:multiLevelType w:val="hybridMultilevel"/>
    <w:tmpl w:val="B972D51C"/>
    <w:lvl w:ilvl="0" w:tplc="14BE0DA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0E3539A"/>
    <w:multiLevelType w:val="hybridMultilevel"/>
    <w:tmpl w:val="FD0078EA"/>
    <w:lvl w:ilvl="0" w:tplc="6ACECB9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5776D65"/>
    <w:multiLevelType w:val="hybridMultilevel"/>
    <w:tmpl w:val="6DE20B1C"/>
    <w:lvl w:ilvl="0" w:tplc="2FD8DB58">
      <w:start w:val="1"/>
      <w:numFmt w:val="upperLetter"/>
      <w:lvlText w:val="%1."/>
      <w:lvlJc w:val="left"/>
      <w:pPr>
        <w:ind w:left="36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98F0D00"/>
    <w:multiLevelType w:val="hybridMultilevel"/>
    <w:tmpl w:val="E1A877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CE91E03"/>
    <w:multiLevelType w:val="hybridMultilevel"/>
    <w:tmpl w:val="131ED4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D8622B3"/>
    <w:multiLevelType w:val="hybridMultilevel"/>
    <w:tmpl w:val="CAAE1A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1D1494F"/>
    <w:multiLevelType w:val="hybridMultilevel"/>
    <w:tmpl w:val="275A02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77D7C53"/>
    <w:multiLevelType w:val="hybridMultilevel"/>
    <w:tmpl w:val="93EE7B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7B85B3E"/>
    <w:multiLevelType w:val="hybridMultilevel"/>
    <w:tmpl w:val="46CEC4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7F317DA"/>
    <w:multiLevelType w:val="hybridMultilevel"/>
    <w:tmpl w:val="FD94CD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8875A91"/>
    <w:multiLevelType w:val="hybridMultilevel"/>
    <w:tmpl w:val="3BD60EEE"/>
    <w:lvl w:ilvl="0" w:tplc="49F6D7F4">
      <w:start w:val="1"/>
      <w:numFmt w:val="decimal"/>
      <w:lvlText w:val="%1-"/>
      <w:lvlJc w:val="left"/>
      <w:pPr>
        <w:ind w:left="360" w:hanging="360"/>
      </w:pPr>
      <w:rPr>
        <w:rFonts w:eastAsia="Arial"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B446B3A"/>
    <w:multiLevelType w:val="hybridMultilevel"/>
    <w:tmpl w:val="BC86EDCA"/>
    <w:lvl w:ilvl="0" w:tplc="6ACECB9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FAE28BC"/>
    <w:multiLevelType w:val="hybridMultilevel"/>
    <w:tmpl w:val="FCA607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77E55EF0"/>
    <w:multiLevelType w:val="hybridMultilevel"/>
    <w:tmpl w:val="C40CB2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8DC5D39"/>
    <w:multiLevelType w:val="hybridMultilevel"/>
    <w:tmpl w:val="4D1803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A956D28"/>
    <w:multiLevelType w:val="hybridMultilevel"/>
    <w:tmpl w:val="E21AAC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B694DB8"/>
    <w:multiLevelType w:val="hybridMultilevel"/>
    <w:tmpl w:val="B9BC11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7"/>
  </w:num>
  <w:num w:numId="2">
    <w:abstractNumId w:val="13"/>
  </w:num>
  <w:num w:numId="3">
    <w:abstractNumId w:val="11"/>
  </w:num>
  <w:num w:numId="4">
    <w:abstractNumId w:val="4"/>
  </w:num>
  <w:num w:numId="5">
    <w:abstractNumId w:val="33"/>
  </w:num>
  <w:num w:numId="6">
    <w:abstractNumId w:val="31"/>
  </w:num>
  <w:num w:numId="7">
    <w:abstractNumId w:val="25"/>
  </w:num>
  <w:num w:numId="8">
    <w:abstractNumId w:val="6"/>
  </w:num>
  <w:num w:numId="9">
    <w:abstractNumId w:val="3"/>
  </w:num>
  <w:num w:numId="10">
    <w:abstractNumId w:val="26"/>
  </w:num>
  <w:num w:numId="11">
    <w:abstractNumId w:val="28"/>
  </w:num>
  <w:num w:numId="12">
    <w:abstractNumId w:val="1"/>
  </w:num>
  <w:num w:numId="13">
    <w:abstractNumId w:val="18"/>
  </w:num>
  <w:num w:numId="14">
    <w:abstractNumId w:val="16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5"/>
  </w:num>
  <w:num w:numId="20">
    <w:abstractNumId w:val="22"/>
  </w:num>
  <w:num w:numId="21">
    <w:abstractNumId w:val="29"/>
  </w:num>
  <w:num w:numId="22">
    <w:abstractNumId w:val="30"/>
  </w:num>
  <w:num w:numId="23">
    <w:abstractNumId w:val="12"/>
  </w:num>
  <w:num w:numId="24">
    <w:abstractNumId w:val="32"/>
  </w:num>
  <w:num w:numId="25">
    <w:abstractNumId w:val="19"/>
  </w:num>
  <w:num w:numId="26">
    <w:abstractNumId w:val="2"/>
  </w:num>
  <w:num w:numId="27">
    <w:abstractNumId w:val="17"/>
  </w:num>
  <w:num w:numId="28">
    <w:abstractNumId w:val="7"/>
  </w:num>
  <w:num w:numId="29">
    <w:abstractNumId w:val="10"/>
  </w:num>
  <w:num w:numId="30">
    <w:abstractNumId w:val="24"/>
  </w:num>
  <w:num w:numId="31">
    <w:abstractNumId w:val="23"/>
  </w:num>
  <w:num w:numId="32">
    <w:abstractNumId w:val="8"/>
  </w:num>
  <w:num w:numId="33">
    <w:abstractNumId w:val="15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hideSpellingErrors/>
  <w:proofState w:spelling="clean" w:grammar="clean"/>
  <w:attachedTemplate r:id="rId1"/>
  <w:defaultTabStop w:val="420"/>
  <w:clickAndTypeStyle w:val="BalloonTextChar"/>
  <w:drawingGridHorizontalSpacing w:val="201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D6D"/>
    <w:rsid w:val="0000021E"/>
    <w:rsid w:val="000017FD"/>
    <w:rsid w:val="00003F4C"/>
    <w:rsid w:val="0000498A"/>
    <w:rsid w:val="00005CAC"/>
    <w:rsid w:val="00005F3E"/>
    <w:rsid w:val="00010454"/>
    <w:rsid w:val="00011A4F"/>
    <w:rsid w:val="00011EBE"/>
    <w:rsid w:val="00012AB4"/>
    <w:rsid w:val="00012F51"/>
    <w:rsid w:val="000132C0"/>
    <w:rsid w:val="000132DC"/>
    <w:rsid w:val="00013649"/>
    <w:rsid w:val="0001388C"/>
    <w:rsid w:val="000139AB"/>
    <w:rsid w:val="00014B6A"/>
    <w:rsid w:val="00015B96"/>
    <w:rsid w:val="00016AAB"/>
    <w:rsid w:val="000170CF"/>
    <w:rsid w:val="000176AC"/>
    <w:rsid w:val="0002221F"/>
    <w:rsid w:val="00022EE3"/>
    <w:rsid w:val="000238A3"/>
    <w:rsid w:val="00023E0A"/>
    <w:rsid w:val="000240EB"/>
    <w:rsid w:val="00024556"/>
    <w:rsid w:val="00027269"/>
    <w:rsid w:val="00031B34"/>
    <w:rsid w:val="00032E58"/>
    <w:rsid w:val="00032F26"/>
    <w:rsid w:val="00033548"/>
    <w:rsid w:val="00033F0C"/>
    <w:rsid w:val="00033F6B"/>
    <w:rsid w:val="00034539"/>
    <w:rsid w:val="00035904"/>
    <w:rsid w:val="00035C14"/>
    <w:rsid w:val="00035F79"/>
    <w:rsid w:val="00036243"/>
    <w:rsid w:val="00036305"/>
    <w:rsid w:val="00037B35"/>
    <w:rsid w:val="00040303"/>
    <w:rsid w:val="00040AB8"/>
    <w:rsid w:val="0004189F"/>
    <w:rsid w:val="000421DA"/>
    <w:rsid w:val="000428E0"/>
    <w:rsid w:val="00042CCA"/>
    <w:rsid w:val="000431A9"/>
    <w:rsid w:val="00044CB1"/>
    <w:rsid w:val="0004524E"/>
    <w:rsid w:val="00045541"/>
    <w:rsid w:val="000456D6"/>
    <w:rsid w:val="00045AEB"/>
    <w:rsid w:val="00045D51"/>
    <w:rsid w:val="00046A39"/>
    <w:rsid w:val="00046C91"/>
    <w:rsid w:val="000500EB"/>
    <w:rsid w:val="000505C5"/>
    <w:rsid w:val="00052021"/>
    <w:rsid w:val="00052D4C"/>
    <w:rsid w:val="000536CF"/>
    <w:rsid w:val="0005465C"/>
    <w:rsid w:val="0005529E"/>
    <w:rsid w:val="0005550E"/>
    <w:rsid w:val="000559E7"/>
    <w:rsid w:val="0005600D"/>
    <w:rsid w:val="000562DD"/>
    <w:rsid w:val="000576DC"/>
    <w:rsid w:val="000578DB"/>
    <w:rsid w:val="00057C90"/>
    <w:rsid w:val="00060B99"/>
    <w:rsid w:val="00060BE3"/>
    <w:rsid w:val="00060FBC"/>
    <w:rsid w:val="000617EF"/>
    <w:rsid w:val="00061864"/>
    <w:rsid w:val="00061AE7"/>
    <w:rsid w:val="00061B6D"/>
    <w:rsid w:val="000622F4"/>
    <w:rsid w:val="000626BC"/>
    <w:rsid w:val="00062D04"/>
    <w:rsid w:val="00062E54"/>
    <w:rsid w:val="00062EF2"/>
    <w:rsid w:val="0006376D"/>
    <w:rsid w:val="000642A1"/>
    <w:rsid w:val="000642FD"/>
    <w:rsid w:val="000652B1"/>
    <w:rsid w:val="000657CB"/>
    <w:rsid w:val="0006600C"/>
    <w:rsid w:val="0006696D"/>
    <w:rsid w:val="00066A8B"/>
    <w:rsid w:val="00066B27"/>
    <w:rsid w:val="0006700D"/>
    <w:rsid w:val="00067A7E"/>
    <w:rsid w:val="00070454"/>
    <w:rsid w:val="000710B3"/>
    <w:rsid w:val="000714A9"/>
    <w:rsid w:val="00071C59"/>
    <w:rsid w:val="00072025"/>
    <w:rsid w:val="000720BB"/>
    <w:rsid w:val="000724A4"/>
    <w:rsid w:val="00072590"/>
    <w:rsid w:val="00074104"/>
    <w:rsid w:val="00074202"/>
    <w:rsid w:val="00074224"/>
    <w:rsid w:val="00074B6B"/>
    <w:rsid w:val="00076A05"/>
    <w:rsid w:val="000771A6"/>
    <w:rsid w:val="0007738B"/>
    <w:rsid w:val="00077E41"/>
    <w:rsid w:val="00082A77"/>
    <w:rsid w:val="000837C9"/>
    <w:rsid w:val="00083883"/>
    <w:rsid w:val="00083FBD"/>
    <w:rsid w:val="00084483"/>
    <w:rsid w:val="00084B95"/>
    <w:rsid w:val="00084BC6"/>
    <w:rsid w:val="00084C00"/>
    <w:rsid w:val="0008539F"/>
    <w:rsid w:val="000858C1"/>
    <w:rsid w:val="00085C83"/>
    <w:rsid w:val="00085CD8"/>
    <w:rsid w:val="00086BAE"/>
    <w:rsid w:val="0008787C"/>
    <w:rsid w:val="00087D82"/>
    <w:rsid w:val="000900BB"/>
    <w:rsid w:val="00090953"/>
    <w:rsid w:val="00091053"/>
    <w:rsid w:val="00091435"/>
    <w:rsid w:val="00091645"/>
    <w:rsid w:val="000918C4"/>
    <w:rsid w:val="000921F1"/>
    <w:rsid w:val="000933D0"/>
    <w:rsid w:val="000934DE"/>
    <w:rsid w:val="000937DF"/>
    <w:rsid w:val="00095173"/>
    <w:rsid w:val="000951A0"/>
    <w:rsid w:val="0009585D"/>
    <w:rsid w:val="00097337"/>
    <w:rsid w:val="000A008C"/>
    <w:rsid w:val="000A047D"/>
    <w:rsid w:val="000A2A20"/>
    <w:rsid w:val="000A3951"/>
    <w:rsid w:val="000A668F"/>
    <w:rsid w:val="000A6C84"/>
    <w:rsid w:val="000A7F60"/>
    <w:rsid w:val="000B0643"/>
    <w:rsid w:val="000B0919"/>
    <w:rsid w:val="000B094C"/>
    <w:rsid w:val="000B182F"/>
    <w:rsid w:val="000B32CD"/>
    <w:rsid w:val="000B3E34"/>
    <w:rsid w:val="000B4C9B"/>
    <w:rsid w:val="000B5836"/>
    <w:rsid w:val="000B5FB5"/>
    <w:rsid w:val="000B6362"/>
    <w:rsid w:val="000B6DE4"/>
    <w:rsid w:val="000B7B49"/>
    <w:rsid w:val="000B7FDA"/>
    <w:rsid w:val="000C043F"/>
    <w:rsid w:val="000C060E"/>
    <w:rsid w:val="000C0F69"/>
    <w:rsid w:val="000C3792"/>
    <w:rsid w:val="000C3E18"/>
    <w:rsid w:val="000C40E6"/>
    <w:rsid w:val="000C4520"/>
    <w:rsid w:val="000C4EA0"/>
    <w:rsid w:val="000C5B95"/>
    <w:rsid w:val="000C5E2D"/>
    <w:rsid w:val="000C6517"/>
    <w:rsid w:val="000C67C5"/>
    <w:rsid w:val="000C7CD1"/>
    <w:rsid w:val="000C7CFF"/>
    <w:rsid w:val="000D04B7"/>
    <w:rsid w:val="000D07C6"/>
    <w:rsid w:val="000D0B2A"/>
    <w:rsid w:val="000D10BD"/>
    <w:rsid w:val="000D2B28"/>
    <w:rsid w:val="000D2BC0"/>
    <w:rsid w:val="000D30A9"/>
    <w:rsid w:val="000D3315"/>
    <w:rsid w:val="000D41C5"/>
    <w:rsid w:val="000D5204"/>
    <w:rsid w:val="000D5E23"/>
    <w:rsid w:val="000D5F65"/>
    <w:rsid w:val="000D629C"/>
    <w:rsid w:val="000D66D9"/>
    <w:rsid w:val="000D68B6"/>
    <w:rsid w:val="000D7D19"/>
    <w:rsid w:val="000D7D28"/>
    <w:rsid w:val="000E000A"/>
    <w:rsid w:val="000E077B"/>
    <w:rsid w:val="000E09A0"/>
    <w:rsid w:val="000E2B81"/>
    <w:rsid w:val="000E382A"/>
    <w:rsid w:val="000E3F13"/>
    <w:rsid w:val="000E4394"/>
    <w:rsid w:val="000E47C9"/>
    <w:rsid w:val="000E4C8D"/>
    <w:rsid w:val="000E505D"/>
    <w:rsid w:val="000E5060"/>
    <w:rsid w:val="000E572C"/>
    <w:rsid w:val="000E5795"/>
    <w:rsid w:val="000E5904"/>
    <w:rsid w:val="000E5A35"/>
    <w:rsid w:val="000E5BBB"/>
    <w:rsid w:val="000E702B"/>
    <w:rsid w:val="000E7411"/>
    <w:rsid w:val="000E743D"/>
    <w:rsid w:val="000E7843"/>
    <w:rsid w:val="000E7B1A"/>
    <w:rsid w:val="000F0571"/>
    <w:rsid w:val="000F0C82"/>
    <w:rsid w:val="000F0D26"/>
    <w:rsid w:val="000F0E2E"/>
    <w:rsid w:val="000F1C35"/>
    <w:rsid w:val="000F2FA0"/>
    <w:rsid w:val="000F3941"/>
    <w:rsid w:val="000F4677"/>
    <w:rsid w:val="000F4AB5"/>
    <w:rsid w:val="000F4B70"/>
    <w:rsid w:val="000F57E5"/>
    <w:rsid w:val="000F5C7E"/>
    <w:rsid w:val="000F6F4C"/>
    <w:rsid w:val="000F7E8B"/>
    <w:rsid w:val="000F7F23"/>
    <w:rsid w:val="00100300"/>
    <w:rsid w:val="00102B3D"/>
    <w:rsid w:val="001036D2"/>
    <w:rsid w:val="00105A38"/>
    <w:rsid w:val="00106AEA"/>
    <w:rsid w:val="00106C3D"/>
    <w:rsid w:val="00106C9F"/>
    <w:rsid w:val="00110405"/>
    <w:rsid w:val="00110571"/>
    <w:rsid w:val="00110D0A"/>
    <w:rsid w:val="00110FAE"/>
    <w:rsid w:val="00111539"/>
    <w:rsid w:val="0011276C"/>
    <w:rsid w:val="00112E74"/>
    <w:rsid w:val="0011318E"/>
    <w:rsid w:val="001134DD"/>
    <w:rsid w:val="001143FD"/>
    <w:rsid w:val="001148A1"/>
    <w:rsid w:val="00114A51"/>
    <w:rsid w:val="00115B7B"/>
    <w:rsid w:val="00115FB2"/>
    <w:rsid w:val="00116229"/>
    <w:rsid w:val="00116F81"/>
    <w:rsid w:val="00121176"/>
    <w:rsid w:val="00121A7C"/>
    <w:rsid w:val="00121ABC"/>
    <w:rsid w:val="001221B9"/>
    <w:rsid w:val="0012247D"/>
    <w:rsid w:val="0012255B"/>
    <w:rsid w:val="001238FF"/>
    <w:rsid w:val="00123A16"/>
    <w:rsid w:val="00124236"/>
    <w:rsid w:val="00125297"/>
    <w:rsid w:val="001254F1"/>
    <w:rsid w:val="001256B6"/>
    <w:rsid w:val="00125E09"/>
    <w:rsid w:val="001306FE"/>
    <w:rsid w:val="00130C75"/>
    <w:rsid w:val="0013129A"/>
    <w:rsid w:val="00131ABC"/>
    <w:rsid w:val="00132731"/>
    <w:rsid w:val="0013335A"/>
    <w:rsid w:val="00133574"/>
    <w:rsid w:val="00133CF1"/>
    <w:rsid w:val="00134A24"/>
    <w:rsid w:val="00135AC3"/>
    <w:rsid w:val="00136E93"/>
    <w:rsid w:val="00137AF9"/>
    <w:rsid w:val="00137B48"/>
    <w:rsid w:val="0014040D"/>
    <w:rsid w:val="0014053D"/>
    <w:rsid w:val="00140D3B"/>
    <w:rsid w:val="00141608"/>
    <w:rsid w:val="001428DE"/>
    <w:rsid w:val="00143342"/>
    <w:rsid w:val="001448F0"/>
    <w:rsid w:val="00145E42"/>
    <w:rsid w:val="001460A6"/>
    <w:rsid w:val="00146728"/>
    <w:rsid w:val="00150AB9"/>
    <w:rsid w:val="00150E82"/>
    <w:rsid w:val="00151840"/>
    <w:rsid w:val="001520A7"/>
    <w:rsid w:val="001527E5"/>
    <w:rsid w:val="0015347B"/>
    <w:rsid w:val="0015376D"/>
    <w:rsid w:val="001546B0"/>
    <w:rsid w:val="00154B67"/>
    <w:rsid w:val="00154F9B"/>
    <w:rsid w:val="0015540C"/>
    <w:rsid w:val="00155F96"/>
    <w:rsid w:val="0015753F"/>
    <w:rsid w:val="001575E2"/>
    <w:rsid w:val="00157AF7"/>
    <w:rsid w:val="00160F9F"/>
    <w:rsid w:val="001611AF"/>
    <w:rsid w:val="00162DCC"/>
    <w:rsid w:val="001639DD"/>
    <w:rsid w:val="00164E79"/>
    <w:rsid w:val="00165DB5"/>
    <w:rsid w:val="0016680C"/>
    <w:rsid w:val="00167821"/>
    <w:rsid w:val="00167E0F"/>
    <w:rsid w:val="00167F77"/>
    <w:rsid w:val="00170BB9"/>
    <w:rsid w:val="00170D0A"/>
    <w:rsid w:val="00170EC0"/>
    <w:rsid w:val="0017289F"/>
    <w:rsid w:val="00173037"/>
    <w:rsid w:val="001755BC"/>
    <w:rsid w:val="00175659"/>
    <w:rsid w:val="0017760D"/>
    <w:rsid w:val="001778D0"/>
    <w:rsid w:val="00177CD0"/>
    <w:rsid w:val="001811EB"/>
    <w:rsid w:val="00181669"/>
    <w:rsid w:val="00181FD4"/>
    <w:rsid w:val="00182CE1"/>
    <w:rsid w:val="00182E06"/>
    <w:rsid w:val="00183269"/>
    <w:rsid w:val="00183677"/>
    <w:rsid w:val="0018410D"/>
    <w:rsid w:val="0018421A"/>
    <w:rsid w:val="00184249"/>
    <w:rsid w:val="001845A9"/>
    <w:rsid w:val="00184CA5"/>
    <w:rsid w:val="00184E12"/>
    <w:rsid w:val="001853AF"/>
    <w:rsid w:val="00185A28"/>
    <w:rsid w:val="0018663E"/>
    <w:rsid w:val="00186FC6"/>
    <w:rsid w:val="001876D6"/>
    <w:rsid w:val="00187DE2"/>
    <w:rsid w:val="00190C0A"/>
    <w:rsid w:val="00191791"/>
    <w:rsid w:val="0019287C"/>
    <w:rsid w:val="00193398"/>
    <w:rsid w:val="00193C07"/>
    <w:rsid w:val="00194186"/>
    <w:rsid w:val="001943ED"/>
    <w:rsid w:val="00194946"/>
    <w:rsid w:val="00194A13"/>
    <w:rsid w:val="0019660D"/>
    <w:rsid w:val="00196B55"/>
    <w:rsid w:val="00196E72"/>
    <w:rsid w:val="00197FA3"/>
    <w:rsid w:val="001A115E"/>
    <w:rsid w:val="001A1BFD"/>
    <w:rsid w:val="001A2EF0"/>
    <w:rsid w:val="001A3DE1"/>
    <w:rsid w:val="001A43E5"/>
    <w:rsid w:val="001A448F"/>
    <w:rsid w:val="001A4A0C"/>
    <w:rsid w:val="001A4C2E"/>
    <w:rsid w:val="001A652F"/>
    <w:rsid w:val="001A67F1"/>
    <w:rsid w:val="001A73C3"/>
    <w:rsid w:val="001B0094"/>
    <w:rsid w:val="001B03F2"/>
    <w:rsid w:val="001B0757"/>
    <w:rsid w:val="001B0952"/>
    <w:rsid w:val="001B0F2B"/>
    <w:rsid w:val="001B1262"/>
    <w:rsid w:val="001B1815"/>
    <w:rsid w:val="001B19F7"/>
    <w:rsid w:val="001B230D"/>
    <w:rsid w:val="001B3584"/>
    <w:rsid w:val="001B40A7"/>
    <w:rsid w:val="001B4FEF"/>
    <w:rsid w:val="001B558B"/>
    <w:rsid w:val="001B65BF"/>
    <w:rsid w:val="001B6C7A"/>
    <w:rsid w:val="001B7108"/>
    <w:rsid w:val="001B7E83"/>
    <w:rsid w:val="001B7F61"/>
    <w:rsid w:val="001C0051"/>
    <w:rsid w:val="001C1253"/>
    <w:rsid w:val="001C2C03"/>
    <w:rsid w:val="001C2EE8"/>
    <w:rsid w:val="001C38E5"/>
    <w:rsid w:val="001C41C3"/>
    <w:rsid w:val="001D047A"/>
    <w:rsid w:val="001D07B2"/>
    <w:rsid w:val="001D110C"/>
    <w:rsid w:val="001D11C3"/>
    <w:rsid w:val="001D350F"/>
    <w:rsid w:val="001D3BC2"/>
    <w:rsid w:val="001D45A7"/>
    <w:rsid w:val="001D5EB3"/>
    <w:rsid w:val="001D64F0"/>
    <w:rsid w:val="001D720A"/>
    <w:rsid w:val="001D729F"/>
    <w:rsid w:val="001D7436"/>
    <w:rsid w:val="001E0BF4"/>
    <w:rsid w:val="001E1108"/>
    <w:rsid w:val="001E28C1"/>
    <w:rsid w:val="001E2ADD"/>
    <w:rsid w:val="001E2CC5"/>
    <w:rsid w:val="001E2F8B"/>
    <w:rsid w:val="001E3599"/>
    <w:rsid w:val="001E3C9B"/>
    <w:rsid w:val="001E3D5E"/>
    <w:rsid w:val="001E45CD"/>
    <w:rsid w:val="001E5955"/>
    <w:rsid w:val="001E6B9C"/>
    <w:rsid w:val="001E6CFD"/>
    <w:rsid w:val="001E7587"/>
    <w:rsid w:val="001E7F25"/>
    <w:rsid w:val="001F00D4"/>
    <w:rsid w:val="001F02CB"/>
    <w:rsid w:val="001F0631"/>
    <w:rsid w:val="001F07F6"/>
    <w:rsid w:val="001F1C18"/>
    <w:rsid w:val="001F22E4"/>
    <w:rsid w:val="001F28C5"/>
    <w:rsid w:val="001F2D9E"/>
    <w:rsid w:val="001F32D4"/>
    <w:rsid w:val="001F33B0"/>
    <w:rsid w:val="001F3417"/>
    <w:rsid w:val="001F3968"/>
    <w:rsid w:val="001F4096"/>
    <w:rsid w:val="001F4542"/>
    <w:rsid w:val="001F52DF"/>
    <w:rsid w:val="001F5DE3"/>
    <w:rsid w:val="001F5E4E"/>
    <w:rsid w:val="001F61A9"/>
    <w:rsid w:val="001F674C"/>
    <w:rsid w:val="001F6880"/>
    <w:rsid w:val="001F6A07"/>
    <w:rsid w:val="001F7D1B"/>
    <w:rsid w:val="001F7D5F"/>
    <w:rsid w:val="002004FC"/>
    <w:rsid w:val="002008C2"/>
    <w:rsid w:val="002017AD"/>
    <w:rsid w:val="00202D5E"/>
    <w:rsid w:val="002030F3"/>
    <w:rsid w:val="00203EA9"/>
    <w:rsid w:val="00205001"/>
    <w:rsid w:val="00205368"/>
    <w:rsid w:val="00205843"/>
    <w:rsid w:val="0020724E"/>
    <w:rsid w:val="00210793"/>
    <w:rsid w:val="002109AF"/>
    <w:rsid w:val="002109DC"/>
    <w:rsid w:val="002113AD"/>
    <w:rsid w:val="00212141"/>
    <w:rsid w:val="00212238"/>
    <w:rsid w:val="0021256B"/>
    <w:rsid w:val="002129F9"/>
    <w:rsid w:val="00212A75"/>
    <w:rsid w:val="0021312A"/>
    <w:rsid w:val="00213455"/>
    <w:rsid w:val="002138E5"/>
    <w:rsid w:val="00213AF9"/>
    <w:rsid w:val="00215801"/>
    <w:rsid w:val="00215C54"/>
    <w:rsid w:val="002174C9"/>
    <w:rsid w:val="002178BF"/>
    <w:rsid w:val="002208D2"/>
    <w:rsid w:val="00221823"/>
    <w:rsid w:val="0022190A"/>
    <w:rsid w:val="00221B86"/>
    <w:rsid w:val="002235CB"/>
    <w:rsid w:val="00223A39"/>
    <w:rsid w:val="002244AF"/>
    <w:rsid w:val="00225CEE"/>
    <w:rsid w:val="00226D22"/>
    <w:rsid w:val="00226F57"/>
    <w:rsid w:val="00227461"/>
    <w:rsid w:val="0022794B"/>
    <w:rsid w:val="00230145"/>
    <w:rsid w:val="002302F3"/>
    <w:rsid w:val="00231205"/>
    <w:rsid w:val="00231950"/>
    <w:rsid w:val="002319C8"/>
    <w:rsid w:val="00231CA7"/>
    <w:rsid w:val="00231E3A"/>
    <w:rsid w:val="00232A9A"/>
    <w:rsid w:val="00232ACF"/>
    <w:rsid w:val="002332CA"/>
    <w:rsid w:val="00233FD8"/>
    <w:rsid w:val="00234973"/>
    <w:rsid w:val="00235E43"/>
    <w:rsid w:val="00236604"/>
    <w:rsid w:val="002367CF"/>
    <w:rsid w:val="0023751C"/>
    <w:rsid w:val="002401BE"/>
    <w:rsid w:val="002408D1"/>
    <w:rsid w:val="00240CD2"/>
    <w:rsid w:val="00240E7B"/>
    <w:rsid w:val="0024172E"/>
    <w:rsid w:val="0024258B"/>
    <w:rsid w:val="00242643"/>
    <w:rsid w:val="002429C4"/>
    <w:rsid w:val="00243E5E"/>
    <w:rsid w:val="00243E77"/>
    <w:rsid w:val="00245300"/>
    <w:rsid w:val="00245E18"/>
    <w:rsid w:val="0024664D"/>
    <w:rsid w:val="0024687C"/>
    <w:rsid w:val="00246D25"/>
    <w:rsid w:val="00246D9A"/>
    <w:rsid w:val="00247447"/>
    <w:rsid w:val="002501D7"/>
    <w:rsid w:val="002507B8"/>
    <w:rsid w:val="002509B8"/>
    <w:rsid w:val="0025108A"/>
    <w:rsid w:val="00253BE1"/>
    <w:rsid w:val="002550B7"/>
    <w:rsid w:val="0025580B"/>
    <w:rsid w:val="00255C54"/>
    <w:rsid w:val="002563F3"/>
    <w:rsid w:val="002565E0"/>
    <w:rsid w:val="00256B11"/>
    <w:rsid w:val="00257F34"/>
    <w:rsid w:val="00260070"/>
    <w:rsid w:val="00260184"/>
    <w:rsid w:val="00260F0C"/>
    <w:rsid w:val="00261ED1"/>
    <w:rsid w:val="00262854"/>
    <w:rsid w:val="00262A30"/>
    <w:rsid w:val="00263DAC"/>
    <w:rsid w:val="00263F45"/>
    <w:rsid w:val="00264CF6"/>
    <w:rsid w:val="002664FB"/>
    <w:rsid w:val="00266630"/>
    <w:rsid w:val="00266D6B"/>
    <w:rsid w:val="002672ED"/>
    <w:rsid w:val="00271F08"/>
    <w:rsid w:val="00272D17"/>
    <w:rsid w:val="002745E1"/>
    <w:rsid w:val="00275798"/>
    <w:rsid w:val="00276DE8"/>
    <w:rsid w:val="00280DB1"/>
    <w:rsid w:val="00282416"/>
    <w:rsid w:val="002828A4"/>
    <w:rsid w:val="00283229"/>
    <w:rsid w:val="00283313"/>
    <w:rsid w:val="00284C9E"/>
    <w:rsid w:val="002854E4"/>
    <w:rsid w:val="00285836"/>
    <w:rsid w:val="00285E47"/>
    <w:rsid w:val="00286042"/>
    <w:rsid w:val="00286CEF"/>
    <w:rsid w:val="00287B35"/>
    <w:rsid w:val="00287D5C"/>
    <w:rsid w:val="002913A2"/>
    <w:rsid w:val="00291FA9"/>
    <w:rsid w:val="00292404"/>
    <w:rsid w:val="0029247F"/>
    <w:rsid w:val="00293448"/>
    <w:rsid w:val="002949A7"/>
    <w:rsid w:val="00295294"/>
    <w:rsid w:val="00295A94"/>
    <w:rsid w:val="00296134"/>
    <w:rsid w:val="00296744"/>
    <w:rsid w:val="00297C5C"/>
    <w:rsid w:val="002A06C2"/>
    <w:rsid w:val="002A0887"/>
    <w:rsid w:val="002A09C1"/>
    <w:rsid w:val="002A0FB6"/>
    <w:rsid w:val="002A1AE5"/>
    <w:rsid w:val="002A2103"/>
    <w:rsid w:val="002A2C8C"/>
    <w:rsid w:val="002A34BD"/>
    <w:rsid w:val="002A5342"/>
    <w:rsid w:val="002A58BA"/>
    <w:rsid w:val="002A6AE3"/>
    <w:rsid w:val="002A6D72"/>
    <w:rsid w:val="002A736D"/>
    <w:rsid w:val="002A7D53"/>
    <w:rsid w:val="002B03D0"/>
    <w:rsid w:val="002B100A"/>
    <w:rsid w:val="002B150A"/>
    <w:rsid w:val="002B1C0F"/>
    <w:rsid w:val="002B21E4"/>
    <w:rsid w:val="002B29F4"/>
    <w:rsid w:val="002B511A"/>
    <w:rsid w:val="002B51D6"/>
    <w:rsid w:val="002B60B4"/>
    <w:rsid w:val="002C0A59"/>
    <w:rsid w:val="002C207D"/>
    <w:rsid w:val="002C3B2A"/>
    <w:rsid w:val="002C40E1"/>
    <w:rsid w:val="002C420E"/>
    <w:rsid w:val="002C4A80"/>
    <w:rsid w:val="002D107E"/>
    <w:rsid w:val="002D2DF0"/>
    <w:rsid w:val="002D3799"/>
    <w:rsid w:val="002D3BFD"/>
    <w:rsid w:val="002D3EE6"/>
    <w:rsid w:val="002D44ED"/>
    <w:rsid w:val="002D455F"/>
    <w:rsid w:val="002D4A41"/>
    <w:rsid w:val="002D4F7B"/>
    <w:rsid w:val="002D53C9"/>
    <w:rsid w:val="002D582D"/>
    <w:rsid w:val="002D6051"/>
    <w:rsid w:val="002D67F9"/>
    <w:rsid w:val="002D7708"/>
    <w:rsid w:val="002E0720"/>
    <w:rsid w:val="002E090E"/>
    <w:rsid w:val="002E2415"/>
    <w:rsid w:val="002E2429"/>
    <w:rsid w:val="002E297E"/>
    <w:rsid w:val="002E31BB"/>
    <w:rsid w:val="002E37B4"/>
    <w:rsid w:val="002E4199"/>
    <w:rsid w:val="002E42BB"/>
    <w:rsid w:val="002E466E"/>
    <w:rsid w:val="002E4BA9"/>
    <w:rsid w:val="002E5CDC"/>
    <w:rsid w:val="002E764D"/>
    <w:rsid w:val="002E7D10"/>
    <w:rsid w:val="002F07CA"/>
    <w:rsid w:val="002F1B20"/>
    <w:rsid w:val="002F3545"/>
    <w:rsid w:val="002F3F84"/>
    <w:rsid w:val="002F532F"/>
    <w:rsid w:val="002F53E4"/>
    <w:rsid w:val="002F5C44"/>
    <w:rsid w:val="002F6558"/>
    <w:rsid w:val="002F6FD4"/>
    <w:rsid w:val="002F6FF1"/>
    <w:rsid w:val="002F780C"/>
    <w:rsid w:val="002F7D6C"/>
    <w:rsid w:val="002F7EC1"/>
    <w:rsid w:val="00300EAD"/>
    <w:rsid w:val="0030248E"/>
    <w:rsid w:val="0030271E"/>
    <w:rsid w:val="00304826"/>
    <w:rsid w:val="00305241"/>
    <w:rsid w:val="00305579"/>
    <w:rsid w:val="00305E69"/>
    <w:rsid w:val="0030640B"/>
    <w:rsid w:val="00306C63"/>
    <w:rsid w:val="00306E50"/>
    <w:rsid w:val="00307E80"/>
    <w:rsid w:val="0031076E"/>
    <w:rsid w:val="00310AF1"/>
    <w:rsid w:val="00311A50"/>
    <w:rsid w:val="00311A6F"/>
    <w:rsid w:val="00311D7E"/>
    <w:rsid w:val="0031242B"/>
    <w:rsid w:val="00312EB9"/>
    <w:rsid w:val="00314021"/>
    <w:rsid w:val="00314512"/>
    <w:rsid w:val="003147CF"/>
    <w:rsid w:val="003152A0"/>
    <w:rsid w:val="003154D9"/>
    <w:rsid w:val="00315C97"/>
    <w:rsid w:val="00317AB9"/>
    <w:rsid w:val="00317D32"/>
    <w:rsid w:val="0032017F"/>
    <w:rsid w:val="00320F6D"/>
    <w:rsid w:val="003213EE"/>
    <w:rsid w:val="00322B5F"/>
    <w:rsid w:val="003234FE"/>
    <w:rsid w:val="003238E2"/>
    <w:rsid w:val="00323E93"/>
    <w:rsid w:val="003241D9"/>
    <w:rsid w:val="00324357"/>
    <w:rsid w:val="003256AF"/>
    <w:rsid w:val="00325AA4"/>
    <w:rsid w:val="00326657"/>
    <w:rsid w:val="003278B2"/>
    <w:rsid w:val="00327D9E"/>
    <w:rsid w:val="00327DFA"/>
    <w:rsid w:val="00327E46"/>
    <w:rsid w:val="00327F64"/>
    <w:rsid w:val="003312CE"/>
    <w:rsid w:val="00331310"/>
    <w:rsid w:val="00331463"/>
    <w:rsid w:val="003314C2"/>
    <w:rsid w:val="00331861"/>
    <w:rsid w:val="00331A8B"/>
    <w:rsid w:val="003324BA"/>
    <w:rsid w:val="00332765"/>
    <w:rsid w:val="00332A24"/>
    <w:rsid w:val="00332D58"/>
    <w:rsid w:val="00332E39"/>
    <w:rsid w:val="003335A3"/>
    <w:rsid w:val="00333A95"/>
    <w:rsid w:val="00333E04"/>
    <w:rsid w:val="003344D2"/>
    <w:rsid w:val="00334962"/>
    <w:rsid w:val="00334A3E"/>
    <w:rsid w:val="00336A0B"/>
    <w:rsid w:val="00337295"/>
    <w:rsid w:val="003375C4"/>
    <w:rsid w:val="003402A7"/>
    <w:rsid w:val="003421A5"/>
    <w:rsid w:val="00342753"/>
    <w:rsid w:val="00342B1A"/>
    <w:rsid w:val="00342ED2"/>
    <w:rsid w:val="00344201"/>
    <w:rsid w:val="00344281"/>
    <w:rsid w:val="00344440"/>
    <w:rsid w:val="00344C93"/>
    <w:rsid w:val="00346F19"/>
    <w:rsid w:val="003503D1"/>
    <w:rsid w:val="00350699"/>
    <w:rsid w:val="00351D4F"/>
    <w:rsid w:val="00353E42"/>
    <w:rsid w:val="00353FE7"/>
    <w:rsid w:val="00354F9F"/>
    <w:rsid w:val="00356F8E"/>
    <w:rsid w:val="003601D3"/>
    <w:rsid w:val="0036082A"/>
    <w:rsid w:val="00360FC1"/>
    <w:rsid w:val="00361DFB"/>
    <w:rsid w:val="00361EF4"/>
    <w:rsid w:val="0036234C"/>
    <w:rsid w:val="003626DD"/>
    <w:rsid w:val="00362B4D"/>
    <w:rsid w:val="003633F1"/>
    <w:rsid w:val="003636C5"/>
    <w:rsid w:val="00364DDC"/>
    <w:rsid w:val="00365C5A"/>
    <w:rsid w:val="00366085"/>
    <w:rsid w:val="00366EAE"/>
    <w:rsid w:val="00367543"/>
    <w:rsid w:val="0037076E"/>
    <w:rsid w:val="0037138D"/>
    <w:rsid w:val="00373543"/>
    <w:rsid w:val="00375B46"/>
    <w:rsid w:val="00375CD6"/>
    <w:rsid w:val="00376212"/>
    <w:rsid w:val="0037626E"/>
    <w:rsid w:val="00377FF0"/>
    <w:rsid w:val="00380286"/>
    <w:rsid w:val="00380423"/>
    <w:rsid w:val="00380639"/>
    <w:rsid w:val="003814BB"/>
    <w:rsid w:val="0038153F"/>
    <w:rsid w:val="0038170E"/>
    <w:rsid w:val="0038208D"/>
    <w:rsid w:val="00382307"/>
    <w:rsid w:val="003823E8"/>
    <w:rsid w:val="00382404"/>
    <w:rsid w:val="00382873"/>
    <w:rsid w:val="003833DB"/>
    <w:rsid w:val="00384573"/>
    <w:rsid w:val="00384E2E"/>
    <w:rsid w:val="0038586D"/>
    <w:rsid w:val="0038626E"/>
    <w:rsid w:val="003872E8"/>
    <w:rsid w:val="00387654"/>
    <w:rsid w:val="00387871"/>
    <w:rsid w:val="00387873"/>
    <w:rsid w:val="00387BFF"/>
    <w:rsid w:val="00387CDC"/>
    <w:rsid w:val="00390A02"/>
    <w:rsid w:val="00393EAC"/>
    <w:rsid w:val="003945AE"/>
    <w:rsid w:val="00394649"/>
    <w:rsid w:val="00394B34"/>
    <w:rsid w:val="00394D43"/>
    <w:rsid w:val="00394F03"/>
    <w:rsid w:val="003959E2"/>
    <w:rsid w:val="00396731"/>
    <w:rsid w:val="00397DCE"/>
    <w:rsid w:val="003A0B75"/>
    <w:rsid w:val="003A0D8F"/>
    <w:rsid w:val="003A2131"/>
    <w:rsid w:val="003A3E80"/>
    <w:rsid w:val="003A3FF0"/>
    <w:rsid w:val="003A4090"/>
    <w:rsid w:val="003A47EB"/>
    <w:rsid w:val="003A61B6"/>
    <w:rsid w:val="003A794A"/>
    <w:rsid w:val="003A7FC9"/>
    <w:rsid w:val="003B06FA"/>
    <w:rsid w:val="003B0BB0"/>
    <w:rsid w:val="003B0E0C"/>
    <w:rsid w:val="003B1850"/>
    <w:rsid w:val="003B2CCB"/>
    <w:rsid w:val="003B2F48"/>
    <w:rsid w:val="003B40EF"/>
    <w:rsid w:val="003B51A2"/>
    <w:rsid w:val="003B53A3"/>
    <w:rsid w:val="003B591F"/>
    <w:rsid w:val="003B654A"/>
    <w:rsid w:val="003B6930"/>
    <w:rsid w:val="003B7351"/>
    <w:rsid w:val="003C0DF4"/>
    <w:rsid w:val="003C0FA8"/>
    <w:rsid w:val="003C2757"/>
    <w:rsid w:val="003C2C3F"/>
    <w:rsid w:val="003C3BBD"/>
    <w:rsid w:val="003C5A67"/>
    <w:rsid w:val="003C5AFE"/>
    <w:rsid w:val="003C78F0"/>
    <w:rsid w:val="003C7CD9"/>
    <w:rsid w:val="003C7DF8"/>
    <w:rsid w:val="003D10FE"/>
    <w:rsid w:val="003D208A"/>
    <w:rsid w:val="003D2E10"/>
    <w:rsid w:val="003D33CA"/>
    <w:rsid w:val="003D3FEA"/>
    <w:rsid w:val="003D42BA"/>
    <w:rsid w:val="003D45CB"/>
    <w:rsid w:val="003D552B"/>
    <w:rsid w:val="003D6610"/>
    <w:rsid w:val="003D6C39"/>
    <w:rsid w:val="003D721E"/>
    <w:rsid w:val="003E0006"/>
    <w:rsid w:val="003E02D2"/>
    <w:rsid w:val="003E13F2"/>
    <w:rsid w:val="003E1554"/>
    <w:rsid w:val="003E1812"/>
    <w:rsid w:val="003E188E"/>
    <w:rsid w:val="003E19C5"/>
    <w:rsid w:val="003E1A09"/>
    <w:rsid w:val="003E1C68"/>
    <w:rsid w:val="003E1F44"/>
    <w:rsid w:val="003E2169"/>
    <w:rsid w:val="003E4585"/>
    <w:rsid w:val="003E4DA8"/>
    <w:rsid w:val="003E5335"/>
    <w:rsid w:val="003E5516"/>
    <w:rsid w:val="003E5DC6"/>
    <w:rsid w:val="003E6F68"/>
    <w:rsid w:val="003E7C7F"/>
    <w:rsid w:val="003F02B4"/>
    <w:rsid w:val="003F0804"/>
    <w:rsid w:val="003F0A06"/>
    <w:rsid w:val="003F0BD6"/>
    <w:rsid w:val="003F11A5"/>
    <w:rsid w:val="003F22D5"/>
    <w:rsid w:val="003F32E1"/>
    <w:rsid w:val="003F3680"/>
    <w:rsid w:val="003F393D"/>
    <w:rsid w:val="003F404F"/>
    <w:rsid w:val="003F468E"/>
    <w:rsid w:val="003F5C87"/>
    <w:rsid w:val="003F69AE"/>
    <w:rsid w:val="003F7165"/>
    <w:rsid w:val="003F724B"/>
    <w:rsid w:val="003F77D3"/>
    <w:rsid w:val="00400836"/>
    <w:rsid w:val="004008AD"/>
    <w:rsid w:val="00400B4D"/>
    <w:rsid w:val="00401EF7"/>
    <w:rsid w:val="004022BA"/>
    <w:rsid w:val="004024E2"/>
    <w:rsid w:val="00402E84"/>
    <w:rsid w:val="00404483"/>
    <w:rsid w:val="00404632"/>
    <w:rsid w:val="004048A7"/>
    <w:rsid w:val="00404FE1"/>
    <w:rsid w:val="00405916"/>
    <w:rsid w:val="004059C3"/>
    <w:rsid w:val="0040607C"/>
    <w:rsid w:val="00406B13"/>
    <w:rsid w:val="00410EF0"/>
    <w:rsid w:val="00412CF8"/>
    <w:rsid w:val="004141EF"/>
    <w:rsid w:val="0041506E"/>
    <w:rsid w:val="004164CB"/>
    <w:rsid w:val="00416697"/>
    <w:rsid w:val="00417A3A"/>
    <w:rsid w:val="00420398"/>
    <w:rsid w:val="00420638"/>
    <w:rsid w:val="00420C27"/>
    <w:rsid w:val="00420F81"/>
    <w:rsid w:val="00421445"/>
    <w:rsid w:val="004214AA"/>
    <w:rsid w:val="00423678"/>
    <w:rsid w:val="00424CA9"/>
    <w:rsid w:val="004251B5"/>
    <w:rsid w:val="004255F7"/>
    <w:rsid w:val="00425952"/>
    <w:rsid w:val="004269BA"/>
    <w:rsid w:val="00426C7A"/>
    <w:rsid w:val="00427910"/>
    <w:rsid w:val="004304B0"/>
    <w:rsid w:val="00430846"/>
    <w:rsid w:val="004309F0"/>
    <w:rsid w:val="00431519"/>
    <w:rsid w:val="004319F7"/>
    <w:rsid w:val="00432457"/>
    <w:rsid w:val="00434327"/>
    <w:rsid w:val="00434EAA"/>
    <w:rsid w:val="004359FE"/>
    <w:rsid w:val="00436196"/>
    <w:rsid w:val="00436BA0"/>
    <w:rsid w:val="004371C9"/>
    <w:rsid w:val="00437946"/>
    <w:rsid w:val="00440017"/>
    <w:rsid w:val="0044155B"/>
    <w:rsid w:val="00441A2C"/>
    <w:rsid w:val="00441A4F"/>
    <w:rsid w:val="00442274"/>
    <w:rsid w:val="0044232C"/>
    <w:rsid w:val="00442B2B"/>
    <w:rsid w:val="00443627"/>
    <w:rsid w:val="004439BB"/>
    <w:rsid w:val="00444428"/>
    <w:rsid w:val="004457D3"/>
    <w:rsid w:val="00446F67"/>
    <w:rsid w:val="0044739E"/>
    <w:rsid w:val="00447C32"/>
    <w:rsid w:val="0045001E"/>
    <w:rsid w:val="00450234"/>
    <w:rsid w:val="00452658"/>
    <w:rsid w:val="004526EE"/>
    <w:rsid w:val="00452A2D"/>
    <w:rsid w:val="00452B4C"/>
    <w:rsid w:val="00453263"/>
    <w:rsid w:val="00453625"/>
    <w:rsid w:val="00454728"/>
    <w:rsid w:val="004559D2"/>
    <w:rsid w:val="00456127"/>
    <w:rsid w:val="0045749F"/>
    <w:rsid w:val="00460493"/>
    <w:rsid w:val="00462210"/>
    <w:rsid w:val="004624C3"/>
    <w:rsid w:val="00463723"/>
    <w:rsid w:val="004637A6"/>
    <w:rsid w:val="004637BF"/>
    <w:rsid w:val="00464499"/>
    <w:rsid w:val="00464862"/>
    <w:rsid w:val="00465B3F"/>
    <w:rsid w:val="004667E3"/>
    <w:rsid w:val="00466864"/>
    <w:rsid w:val="004674C6"/>
    <w:rsid w:val="00467546"/>
    <w:rsid w:val="0047128E"/>
    <w:rsid w:val="00471313"/>
    <w:rsid w:val="00471C6F"/>
    <w:rsid w:val="00472577"/>
    <w:rsid w:val="00472B2C"/>
    <w:rsid w:val="004730A7"/>
    <w:rsid w:val="004735A0"/>
    <w:rsid w:val="00473E7D"/>
    <w:rsid w:val="00474EA7"/>
    <w:rsid w:val="00474EC6"/>
    <w:rsid w:val="00475B2D"/>
    <w:rsid w:val="00476112"/>
    <w:rsid w:val="00476677"/>
    <w:rsid w:val="00476B14"/>
    <w:rsid w:val="00477684"/>
    <w:rsid w:val="00477AEC"/>
    <w:rsid w:val="00480845"/>
    <w:rsid w:val="004819AF"/>
    <w:rsid w:val="004830CA"/>
    <w:rsid w:val="004836F3"/>
    <w:rsid w:val="00484336"/>
    <w:rsid w:val="0048644D"/>
    <w:rsid w:val="0048698D"/>
    <w:rsid w:val="004877D8"/>
    <w:rsid w:val="00487C99"/>
    <w:rsid w:val="004902FC"/>
    <w:rsid w:val="00490A3B"/>
    <w:rsid w:val="00491E8E"/>
    <w:rsid w:val="00492874"/>
    <w:rsid w:val="004933DA"/>
    <w:rsid w:val="004938DE"/>
    <w:rsid w:val="004948C8"/>
    <w:rsid w:val="00494989"/>
    <w:rsid w:val="00495117"/>
    <w:rsid w:val="00495F46"/>
    <w:rsid w:val="004964F6"/>
    <w:rsid w:val="0049677C"/>
    <w:rsid w:val="00497DFE"/>
    <w:rsid w:val="004A0746"/>
    <w:rsid w:val="004A2419"/>
    <w:rsid w:val="004A2F04"/>
    <w:rsid w:val="004A304F"/>
    <w:rsid w:val="004A3647"/>
    <w:rsid w:val="004A3795"/>
    <w:rsid w:val="004A3C87"/>
    <w:rsid w:val="004A3DF2"/>
    <w:rsid w:val="004A4725"/>
    <w:rsid w:val="004A4DCD"/>
    <w:rsid w:val="004A64B0"/>
    <w:rsid w:val="004A795E"/>
    <w:rsid w:val="004B01B8"/>
    <w:rsid w:val="004B16DF"/>
    <w:rsid w:val="004B2C80"/>
    <w:rsid w:val="004B3246"/>
    <w:rsid w:val="004B338B"/>
    <w:rsid w:val="004B4049"/>
    <w:rsid w:val="004B4753"/>
    <w:rsid w:val="004B4AE3"/>
    <w:rsid w:val="004B517C"/>
    <w:rsid w:val="004B5B57"/>
    <w:rsid w:val="004B5C7A"/>
    <w:rsid w:val="004B77BE"/>
    <w:rsid w:val="004B7826"/>
    <w:rsid w:val="004B7F9A"/>
    <w:rsid w:val="004C0A58"/>
    <w:rsid w:val="004C11D4"/>
    <w:rsid w:val="004C1F79"/>
    <w:rsid w:val="004C2FC4"/>
    <w:rsid w:val="004C3234"/>
    <w:rsid w:val="004C3D05"/>
    <w:rsid w:val="004C3D48"/>
    <w:rsid w:val="004C3E9B"/>
    <w:rsid w:val="004C48F3"/>
    <w:rsid w:val="004C4EFE"/>
    <w:rsid w:val="004C509B"/>
    <w:rsid w:val="004C5686"/>
    <w:rsid w:val="004C613F"/>
    <w:rsid w:val="004C67E5"/>
    <w:rsid w:val="004C7951"/>
    <w:rsid w:val="004D05A5"/>
    <w:rsid w:val="004D1EFF"/>
    <w:rsid w:val="004D295E"/>
    <w:rsid w:val="004D2975"/>
    <w:rsid w:val="004D2A5F"/>
    <w:rsid w:val="004D2A7E"/>
    <w:rsid w:val="004D3C92"/>
    <w:rsid w:val="004D3E71"/>
    <w:rsid w:val="004D43C1"/>
    <w:rsid w:val="004D5049"/>
    <w:rsid w:val="004D5C32"/>
    <w:rsid w:val="004D6126"/>
    <w:rsid w:val="004D6B6C"/>
    <w:rsid w:val="004D6D3E"/>
    <w:rsid w:val="004D7186"/>
    <w:rsid w:val="004D7336"/>
    <w:rsid w:val="004D7A1F"/>
    <w:rsid w:val="004D7FD8"/>
    <w:rsid w:val="004E0013"/>
    <w:rsid w:val="004E1865"/>
    <w:rsid w:val="004E1C16"/>
    <w:rsid w:val="004E23F5"/>
    <w:rsid w:val="004E2F73"/>
    <w:rsid w:val="004E30E3"/>
    <w:rsid w:val="004E376D"/>
    <w:rsid w:val="004E479F"/>
    <w:rsid w:val="004E4B0A"/>
    <w:rsid w:val="004E6CA1"/>
    <w:rsid w:val="004E713B"/>
    <w:rsid w:val="004E730E"/>
    <w:rsid w:val="004F0CA2"/>
    <w:rsid w:val="004F13E5"/>
    <w:rsid w:val="004F15EE"/>
    <w:rsid w:val="004F2899"/>
    <w:rsid w:val="004F2B24"/>
    <w:rsid w:val="004F2EB0"/>
    <w:rsid w:val="004F31A0"/>
    <w:rsid w:val="004F3284"/>
    <w:rsid w:val="004F3290"/>
    <w:rsid w:val="004F4191"/>
    <w:rsid w:val="004F430D"/>
    <w:rsid w:val="004F46B5"/>
    <w:rsid w:val="004F49FB"/>
    <w:rsid w:val="004F4F49"/>
    <w:rsid w:val="004F5AE4"/>
    <w:rsid w:val="004F5DBD"/>
    <w:rsid w:val="004F6D28"/>
    <w:rsid w:val="004F6D67"/>
    <w:rsid w:val="004F799C"/>
    <w:rsid w:val="00500201"/>
    <w:rsid w:val="00500690"/>
    <w:rsid w:val="00500710"/>
    <w:rsid w:val="00502035"/>
    <w:rsid w:val="00503452"/>
    <w:rsid w:val="00503D49"/>
    <w:rsid w:val="005042F6"/>
    <w:rsid w:val="00504AFE"/>
    <w:rsid w:val="00504B1A"/>
    <w:rsid w:val="00504BA5"/>
    <w:rsid w:val="005053E5"/>
    <w:rsid w:val="005058E2"/>
    <w:rsid w:val="00506BE9"/>
    <w:rsid w:val="00507DDC"/>
    <w:rsid w:val="00511573"/>
    <w:rsid w:val="00511BF6"/>
    <w:rsid w:val="00512693"/>
    <w:rsid w:val="00512961"/>
    <w:rsid w:val="00513997"/>
    <w:rsid w:val="00513A4D"/>
    <w:rsid w:val="00513B96"/>
    <w:rsid w:val="0051497E"/>
    <w:rsid w:val="00515328"/>
    <w:rsid w:val="005157F5"/>
    <w:rsid w:val="00515AC1"/>
    <w:rsid w:val="0052006D"/>
    <w:rsid w:val="005212B8"/>
    <w:rsid w:val="00522C47"/>
    <w:rsid w:val="00524177"/>
    <w:rsid w:val="005246DD"/>
    <w:rsid w:val="00524713"/>
    <w:rsid w:val="00525262"/>
    <w:rsid w:val="005252C5"/>
    <w:rsid w:val="00525850"/>
    <w:rsid w:val="00526204"/>
    <w:rsid w:val="0052738A"/>
    <w:rsid w:val="00527B28"/>
    <w:rsid w:val="005300E9"/>
    <w:rsid w:val="00530AC7"/>
    <w:rsid w:val="00530C4D"/>
    <w:rsid w:val="00532E21"/>
    <w:rsid w:val="00533036"/>
    <w:rsid w:val="00533462"/>
    <w:rsid w:val="005337C9"/>
    <w:rsid w:val="00534143"/>
    <w:rsid w:val="00534B88"/>
    <w:rsid w:val="00535572"/>
    <w:rsid w:val="00535F16"/>
    <w:rsid w:val="00536019"/>
    <w:rsid w:val="005373DC"/>
    <w:rsid w:val="00537533"/>
    <w:rsid w:val="00537E0B"/>
    <w:rsid w:val="00540349"/>
    <w:rsid w:val="00542390"/>
    <w:rsid w:val="005426DA"/>
    <w:rsid w:val="00542911"/>
    <w:rsid w:val="00543DBE"/>
    <w:rsid w:val="0054574A"/>
    <w:rsid w:val="00545C58"/>
    <w:rsid w:val="00546CF9"/>
    <w:rsid w:val="00547607"/>
    <w:rsid w:val="005476CF"/>
    <w:rsid w:val="00547852"/>
    <w:rsid w:val="0054786E"/>
    <w:rsid w:val="00547EB2"/>
    <w:rsid w:val="005502F3"/>
    <w:rsid w:val="00550A31"/>
    <w:rsid w:val="00550F55"/>
    <w:rsid w:val="00551734"/>
    <w:rsid w:val="00551A19"/>
    <w:rsid w:val="0055215C"/>
    <w:rsid w:val="0055240C"/>
    <w:rsid w:val="00552846"/>
    <w:rsid w:val="005548D8"/>
    <w:rsid w:val="00554C52"/>
    <w:rsid w:val="005551A5"/>
    <w:rsid w:val="00555C47"/>
    <w:rsid w:val="00555C4F"/>
    <w:rsid w:val="005563CB"/>
    <w:rsid w:val="005566AC"/>
    <w:rsid w:val="00556B24"/>
    <w:rsid w:val="0055778A"/>
    <w:rsid w:val="005604DB"/>
    <w:rsid w:val="00560808"/>
    <w:rsid w:val="00560A59"/>
    <w:rsid w:val="005613D7"/>
    <w:rsid w:val="00564493"/>
    <w:rsid w:val="005657A9"/>
    <w:rsid w:val="00566ECA"/>
    <w:rsid w:val="00566EDC"/>
    <w:rsid w:val="0056709A"/>
    <w:rsid w:val="00567448"/>
    <w:rsid w:val="00567956"/>
    <w:rsid w:val="00567B4C"/>
    <w:rsid w:val="00570323"/>
    <w:rsid w:val="005708D7"/>
    <w:rsid w:val="005709F7"/>
    <w:rsid w:val="00570CDB"/>
    <w:rsid w:val="005720E3"/>
    <w:rsid w:val="00572A75"/>
    <w:rsid w:val="00572FD1"/>
    <w:rsid w:val="00573BE1"/>
    <w:rsid w:val="00574353"/>
    <w:rsid w:val="005743E0"/>
    <w:rsid w:val="0057443D"/>
    <w:rsid w:val="005753EE"/>
    <w:rsid w:val="0057698A"/>
    <w:rsid w:val="00576D6E"/>
    <w:rsid w:val="00577EEE"/>
    <w:rsid w:val="00580074"/>
    <w:rsid w:val="005809C4"/>
    <w:rsid w:val="00580B1E"/>
    <w:rsid w:val="00580BBE"/>
    <w:rsid w:val="0058261A"/>
    <w:rsid w:val="00583010"/>
    <w:rsid w:val="0058337B"/>
    <w:rsid w:val="00584D53"/>
    <w:rsid w:val="00584D5A"/>
    <w:rsid w:val="00585666"/>
    <w:rsid w:val="00585A02"/>
    <w:rsid w:val="0058676F"/>
    <w:rsid w:val="005868B2"/>
    <w:rsid w:val="00586D5F"/>
    <w:rsid w:val="00586DE5"/>
    <w:rsid w:val="005873B3"/>
    <w:rsid w:val="00587CD3"/>
    <w:rsid w:val="00591389"/>
    <w:rsid w:val="005914DD"/>
    <w:rsid w:val="0059169E"/>
    <w:rsid w:val="0059383E"/>
    <w:rsid w:val="0059397E"/>
    <w:rsid w:val="00593D9C"/>
    <w:rsid w:val="00593E13"/>
    <w:rsid w:val="00594DD7"/>
    <w:rsid w:val="005971D9"/>
    <w:rsid w:val="00597669"/>
    <w:rsid w:val="005A077D"/>
    <w:rsid w:val="005A0EBE"/>
    <w:rsid w:val="005A1B4F"/>
    <w:rsid w:val="005A1DD1"/>
    <w:rsid w:val="005A3189"/>
    <w:rsid w:val="005A42A1"/>
    <w:rsid w:val="005A6469"/>
    <w:rsid w:val="005A73EC"/>
    <w:rsid w:val="005B00BE"/>
    <w:rsid w:val="005B0338"/>
    <w:rsid w:val="005B033C"/>
    <w:rsid w:val="005B04DB"/>
    <w:rsid w:val="005B0F91"/>
    <w:rsid w:val="005B1061"/>
    <w:rsid w:val="005B2165"/>
    <w:rsid w:val="005B3CA3"/>
    <w:rsid w:val="005B4F7A"/>
    <w:rsid w:val="005B500A"/>
    <w:rsid w:val="005B508F"/>
    <w:rsid w:val="005B5E1C"/>
    <w:rsid w:val="005B5F35"/>
    <w:rsid w:val="005C0525"/>
    <w:rsid w:val="005C05FC"/>
    <w:rsid w:val="005C06B7"/>
    <w:rsid w:val="005C0930"/>
    <w:rsid w:val="005C23E5"/>
    <w:rsid w:val="005C24DF"/>
    <w:rsid w:val="005C263E"/>
    <w:rsid w:val="005C339D"/>
    <w:rsid w:val="005C39D0"/>
    <w:rsid w:val="005C4084"/>
    <w:rsid w:val="005C4B22"/>
    <w:rsid w:val="005C524D"/>
    <w:rsid w:val="005C6298"/>
    <w:rsid w:val="005C7938"/>
    <w:rsid w:val="005C7A06"/>
    <w:rsid w:val="005D0E68"/>
    <w:rsid w:val="005D1155"/>
    <w:rsid w:val="005D2497"/>
    <w:rsid w:val="005D39C3"/>
    <w:rsid w:val="005D4C81"/>
    <w:rsid w:val="005D4E14"/>
    <w:rsid w:val="005D551F"/>
    <w:rsid w:val="005D55A9"/>
    <w:rsid w:val="005D5C7A"/>
    <w:rsid w:val="005D6794"/>
    <w:rsid w:val="005D68F3"/>
    <w:rsid w:val="005D72C9"/>
    <w:rsid w:val="005D7309"/>
    <w:rsid w:val="005D78B9"/>
    <w:rsid w:val="005E05E4"/>
    <w:rsid w:val="005E0624"/>
    <w:rsid w:val="005E0A95"/>
    <w:rsid w:val="005E1083"/>
    <w:rsid w:val="005E16A4"/>
    <w:rsid w:val="005E2366"/>
    <w:rsid w:val="005E32A1"/>
    <w:rsid w:val="005E39A0"/>
    <w:rsid w:val="005E4DB3"/>
    <w:rsid w:val="005E50FE"/>
    <w:rsid w:val="005E5854"/>
    <w:rsid w:val="005E5BE6"/>
    <w:rsid w:val="005E6B43"/>
    <w:rsid w:val="005F0460"/>
    <w:rsid w:val="005F0AAF"/>
    <w:rsid w:val="005F1401"/>
    <w:rsid w:val="005F28D3"/>
    <w:rsid w:val="005F3079"/>
    <w:rsid w:val="005F34AE"/>
    <w:rsid w:val="005F38EB"/>
    <w:rsid w:val="005F4000"/>
    <w:rsid w:val="005F4CD1"/>
    <w:rsid w:val="005F6181"/>
    <w:rsid w:val="005F6340"/>
    <w:rsid w:val="005F7B8C"/>
    <w:rsid w:val="00600774"/>
    <w:rsid w:val="0060111E"/>
    <w:rsid w:val="006011D9"/>
    <w:rsid w:val="0060136F"/>
    <w:rsid w:val="006031EC"/>
    <w:rsid w:val="00603502"/>
    <w:rsid w:val="006036A6"/>
    <w:rsid w:val="00603F55"/>
    <w:rsid w:val="00603F6C"/>
    <w:rsid w:val="006040C6"/>
    <w:rsid w:val="006046D5"/>
    <w:rsid w:val="00604B7F"/>
    <w:rsid w:val="006078CF"/>
    <w:rsid w:val="00607E65"/>
    <w:rsid w:val="006100F4"/>
    <w:rsid w:val="00611476"/>
    <w:rsid w:val="00611729"/>
    <w:rsid w:val="006122BE"/>
    <w:rsid w:val="006123BA"/>
    <w:rsid w:val="00612D89"/>
    <w:rsid w:val="00612DDE"/>
    <w:rsid w:val="00612EC4"/>
    <w:rsid w:val="006136AC"/>
    <w:rsid w:val="00613F10"/>
    <w:rsid w:val="00615390"/>
    <w:rsid w:val="00616E86"/>
    <w:rsid w:val="00620591"/>
    <w:rsid w:val="00620A57"/>
    <w:rsid w:val="00621626"/>
    <w:rsid w:val="00622FD8"/>
    <w:rsid w:val="0062384B"/>
    <w:rsid w:val="00623ADF"/>
    <w:rsid w:val="00623C74"/>
    <w:rsid w:val="006246AC"/>
    <w:rsid w:val="00624E38"/>
    <w:rsid w:val="006250A1"/>
    <w:rsid w:val="0062561A"/>
    <w:rsid w:val="00625E1C"/>
    <w:rsid w:val="006272D0"/>
    <w:rsid w:val="006302B0"/>
    <w:rsid w:val="00630A7F"/>
    <w:rsid w:val="006319FC"/>
    <w:rsid w:val="00631E09"/>
    <w:rsid w:val="006324D1"/>
    <w:rsid w:val="00632594"/>
    <w:rsid w:val="0063435B"/>
    <w:rsid w:val="006344CF"/>
    <w:rsid w:val="00636C2D"/>
    <w:rsid w:val="00637A6A"/>
    <w:rsid w:val="00637B9D"/>
    <w:rsid w:val="00637D48"/>
    <w:rsid w:val="00640A7F"/>
    <w:rsid w:val="00640F19"/>
    <w:rsid w:val="00642CF5"/>
    <w:rsid w:val="00642E27"/>
    <w:rsid w:val="00645588"/>
    <w:rsid w:val="006455E9"/>
    <w:rsid w:val="00645F68"/>
    <w:rsid w:val="006476DB"/>
    <w:rsid w:val="00647E02"/>
    <w:rsid w:val="00650614"/>
    <w:rsid w:val="006506DC"/>
    <w:rsid w:val="00651E66"/>
    <w:rsid w:val="00652251"/>
    <w:rsid w:val="0065239F"/>
    <w:rsid w:val="00653DF7"/>
    <w:rsid w:val="00654765"/>
    <w:rsid w:val="00654E30"/>
    <w:rsid w:val="006555F4"/>
    <w:rsid w:val="0065603B"/>
    <w:rsid w:val="006563F1"/>
    <w:rsid w:val="00657656"/>
    <w:rsid w:val="00657CC3"/>
    <w:rsid w:val="00660BB9"/>
    <w:rsid w:val="00661010"/>
    <w:rsid w:val="006615AF"/>
    <w:rsid w:val="00662FC3"/>
    <w:rsid w:val="0066328E"/>
    <w:rsid w:val="006639C2"/>
    <w:rsid w:val="00663EB9"/>
    <w:rsid w:val="00664008"/>
    <w:rsid w:val="00664895"/>
    <w:rsid w:val="00665850"/>
    <w:rsid w:val="00665A15"/>
    <w:rsid w:val="00665DBC"/>
    <w:rsid w:val="00666461"/>
    <w:rsid w:val="00667D75"/>
    <w:rsid w:val="00667E77"/>
    <w:rsid w:val="00670521"/>
    <w:rsid w:val="00670B46"/>
    <w:rsid w:val="006727CA"/>
    <w:rsid w:val="00672C8F"/>
    <w:rsid w:val="00673CFE"/>
    <w:rsid w:val="006747EC"/>
    <w:rsid w:val="00674A19"/>
    <w:rsid w:val="00674F39"/>
    <w:rsid w:val="00675483"/>
    <w:rsid w:val="00675A23"/>
    <w:rsid w:val="00675AEB"/>
    <w:rsid w:val="00676956"/>
    <w:rsid w:val="0067697E"/>
    <w:rsid w:val="00677379"/>
    <w:rsid w:val="00677A60"/>
    <w:rsid w:val="00677BF8"/>
    <w:rsid w:val="00680A30"/>
    <w:rsid w:val="00680BC7"/>
    <w:rsid w:val="0068113D"/>
    <w:rsid w:val="00681725"/>
    <w:rsid w:val="006819EB"/>
    <w:rsid w:val="00683DE3"/>
    <w:rsid w:val="006845E3"/>
    <w:rsid w:val="006846A8"/>
    <w:rsid w:val="006846B0"/>
    <w:rsid w:val="006857A1"/>
    <w:rsid w:val="00685CF1"/>
    <w:rsid w:val="00685F1C"/>
    <w:rsid w:val="00686507"/>
    <w:rsid w:val="00686FC2"/>
    <w:rsid w:val="00687CF6"/>
    <w:rsid w:val="0069110F"/>
    <w:rsid w:val="0069195B"/>
    <w:rsid w:val="00691DE2"/>
    <w:rsid w:val="0069295D"/>
    <w:rsid w:val="00692BF8"/>
    <w:rsid w:val="00692DF7"/>
    <w:rsid w:val="0069328A"/>
    <w:rsid w:val="00693DAE"/>
    <w:rsid w:val="0069489C"/>
    <w:rsid w:val="006948E9"/>
    <w:rsid w:val="00694C59"/>
    <w:rsid w:val="00694E8E"/>
    <w:rsid w:val="00695142"/>
    <w:rsid w:val="00696CD0"/>
    <w:rsid w:val="00696F2A"/>
    <w:rsid w:val="00697735"/>
    <w:rsid w:val="006A0642"/>
    <w:rsid w:val="006A0A59"/>
    <w:rsid w:val="006A1458"/>
    <w:rsid w:val="006A2360"/>
    <w:rsid w:val="006A23EC"/>
    <w:rsid w:val="006A2811"/>
    <w:rsid w:val="006A2F60"/>
    <w:rsid w:val="006A37DF"/>
    <w:rsid w:val="006A4365"/>
    <w:rsid w:val="006A4635"/>
    <w:rsid w:val="006A46CE"/>
    <w:rsid w:val="006A487E"/>
    <w:rsid w:val="006A49EB"/>
    <w:rsid w:val="006A5464"/>
    <w:rsid w:val="006A5482"/>
    <w:rsid w:val="006A69EE"/>
    <w:rsid w:val="006A7036"/>
    <w:rsid w:val="006A7D8F"/>
    <w:rsid w:val="006A7DAE"/>
    <w:rsid w:val="006B06D7"/>
    <w:rsid w:val="006B24F2"/>
    <w:rsid w:val="006B2882"/>
    <w:rsid w:val="006B39D1"/>
    <w:rsid w:val="006B3AD2"/>
    <w:rsid w:val="006B4DD5"/>
    <w:rsid w:val="006B6026"/>
    <w:rsid w:val="006B6568"/>
    <w:rsid w:val="006B681C"/>
    <w:rsid w:val="006B6C2C"/>
    <w:rsid w:val="006B7C20"/>
    <w:rsid w:val="006C18C4"/>
    <w:rsid w:val="006C196B"/>
    <w:rsid w:val="006C3DED"/>
    <w:rsid w:val="006C5078"/>
    <w:rsid w:val="006C5222"/>
    <w:rsid w:val="006C53C3"/>
    <w:rsid w:val="006C5812"/>
    <w:rsid w:val="006C5ACA"/>
    <w:rsid w:val="006C66B2"/>
    <w:rsid w:val="006C6EC0"/>
    <w:rsid w:val="006C7446"/>
    <w:rsid w:val="006D0F26"/>
    <w:rsid w:val="006D2911"/>
    <w:rsid w:val="006D3692"/>
    <w:rsid w:val="006D36C0"/>
    <w:rsid w:val="006D399A"/>
    <w:rsid w:val="006D3E34"/>
    <w:rsid w:val="006D4B4E"/>
    <w:rsid w:val="006D4FEF"/>
    <w:rsid w:val="006D552B"/>
    <w:rsid w:val="006D5A59"/>
    <w:rsid w:val="006D5EB4"/>
    <w:rsid w:val="006D64BE"/>
    <w:rsid w:val="006D6BF6"/>
    <w:rsid w:val="006D7B0B"/>
    <w:rsid w:val="006E0BAD"/>
    <w:rsid w:val="006E188F"/>
    <w:rsid w:val="006E1CD9"/>
    <w:rsid w:val="006E2054"/>
    <w:rsid w:val="006E20A4"/>
    <w:rsid w:val="006E290A"/>
    <w:rsid w:val="006E2B33"/>
    <w:rsid w:val="006E2BB1"/>
    <w:rsid w:val="006E58FD"/>
    <w:rsid w:val="006E5F4E"/>
    <w:rsid w:val="006E636D"/>
    <w:rsid w:val="006E685C"/>
    <w:rsid w:val="006F0176"/>
    <w:rsid w:val="006F0913"/>
    <w:rsid w:val="006F121A"/>
    <w:rsid w:val="006F212B"/>
    <w:rsid w:val="006F3827"/>
    <w:rsid w:val="006F3B0D"/>
    <w:rsid w:val="006F4D6F"/>
    <w:rsid w:val="006F503C"/>
    <w:rsid w:val="006F5BDD"/>
    <w:rsid w:val="006F5D64"/>
    <w:rsid w:val="006F6686"/>
    <w:rsid w:val="006F727A"/>
    <w:rsid w:val="006F780B"/>
    <w:rsid w:val="006F78FD"/>
    <w:rsid w:val="006F7CC6"/>
    <w:rsid w:val="00701D05"/>
    <w:rsid w:val="007024CF"/>
    <w:rsid w:val="0070435F"/>
    <w:rsid w:val="00704F25"/>
    <w:rsid w:val="00705D6D"/>
    <w:rsid w:val="00706FFF"/>
    <w:rsid w:val="007077DA"/>
    <w:rsid w:val="00707876"/>
    <w:rsid w:val="0071079A"/>
    <w:rsid w:val="007132A9"/>
    <w:rsid w:val="007145CD"/>
    <w:rsid w:val="00714DEA"/>
    <w:rsid w:val="00715F1D"/>
    <w:rsid w:val="007163EE"/>
    <w:rsid w:val="0071651F"/>
    <w:rsid w:val="00716DC0"/>
    <w:rsid w:val="0071756B"/>
    <w:rsid w:val="00720FC7"/>
    <w:rsid w:val="00721F4A"/>
    <w:rsid w:val="00722055"/>
    <w:rsid w:val="00722247"/>
    <w:rsid w:val="0072277B"/>
    <w:rsid w:val="00722C63"/>
    <w:rsid w:val="00723523"/>
    <w:rsid w:val="007237EB"/>
    <w:rsid w:val="00723FD6"/>
    <w:rsid w:val="00724488"/>
    <w:rsid w:val="00725E2E"/>
    <w:rsid w:val="00726B56"/>
    <w:rsid w:val="00726FB9"/>
    <w:rsid w:val="0073001E"/>
    <w:rsid w:val="00730FFD"/>
    <w:rsid w:val="00731147"/>
    <w:rsid w:val="007327E9"/>
    <w:rsid w:val="00732ED1"/>
    <w:rsid w:val="00735919"/>
    <w:rsid w:val="00736085"/>
    <w:rsid w:val="0073680E"/>
    <w:rsid w:val="00736C44"/>
    <w:rsid w:val="0073783B"/>
    <w:rsid w:val="007378B2"/>
    <w:rsid w:val="007405C0"/>
    <w:rsid w:val="00740665"/>
    <w:rsid w:val="007409E9"/>
    <w:rsid w:val="00740FDA"/>
    <w:rsid w:val="00741056"/>
    <w:rsid w:val="00741915"/>
    <w:rsid w:val="00741FF1"/>
    <w:rsid w:val="0074212F"/>
    <w:rsid w:val="00742253"/>
    <w:rsid w:val="007437A5"/>
    <w:rsid w:val="00744E44"/>
    <w:rsid w:val="0074660C"/>
    <w:rsid w:val="007467E2"/>
    <w:rsid w:val="007468BB"/>
    <w:rsid w:val="0074726E"/>
    <w:rsid w:val="00747C55"/>
    <w:rsid w:val="00750555"/>
    <w:rsid w:val="00750CFF"/>
    <w:rsid w:val="00750FE4"/>
    <w:rsid w:val="00751661"/>
    <w:rsid w:val="0075173D"/>
    <w:rsid w:val="00751A28"/>
    <w:rsid w:val="00751AA9"/>
    <w:rsid w:val="0075235E"/>
    <w:rsid w:val="0075246C"/>
    <w:rsid w:val="0075253E"/>
    <w:rsid w:val="00754706"/>
    <w:rsid w:val="007553AC"/>
    <w:rsid w:val="007556F9"/>
    <w:rsid w:val="00755DF4"/>
    <w:rsid w:val="00756269"/>
    <w:rsid w:val="007578BD"/>
    <w:rsid w:val="00757B6D"/>
    <w:rsid w:val="00757CC1"/>
    <w:rsid w:val="00760553"/>
    <w:rsid w:val="007617C6"/>
    <w:rsid w:val="007619AF"/>
    <w:rsid w:val="00761B06"/>
    <w:rsid w:val="00762F95"/>
    <w:rsid w:val="0076380B"/>
    <w:rsid w:val="00763BC8"/>
    <w:rsid w:val="00763CE2"/>
    <w:rsid w:val="00765FCF"/>
    <w:rsid w:val="00766597"/>
    <w:rsid w:val="00767DA5"/>
    <w:rsid w:val="00767EAE"/>
    <w:rsid w:val="0077190C"/>
    <w:rsid w:val="00771EA9"/>
    <w:rsid w:val="00771EC4"/>
    <w:rsid w:val="0077285C"/>
    <w:rsid w:val="00772984"/>
    <w:rsid w:val="00773BC1"/>
    <w:rsid w:val="00774A1D"/>
    <w:rsid w:val="007757AE"/>
    <w:rsid w:val="00776624"/>
    <w:rsid w:val="00776EE7"/>
    <w:rsid w:val="00777DEE"/>
    <w:rsid w:val="00777F4A"/>
    <w:rsid w:val="00777F8D"/>
    <w:rsid w:val="0078062E"/>
    <w:rsid w:val="00780650"/>
    <w:rsid w:val="00780872"/>
    <w:rsid w:val="00780D0E"/>
    <w:rsid w:val="007826EB"/>
    <w:rsid w:val="00782AD2"/>
    <w:rsid w:val="0078321D"/>
    <w:rsid w:val="00783EDB"/>
    <w:rsid w:val="0078483E"/>
    <w:rsid w:val="00786209"/>
    <w:rsid w:val="00786452"/>
    <w:rsid w:val="007866D2"/>
    <w:rsid w:val="00786853"/>
    <w:rsid w:val="007869F8"/>
    <w:rsid w:val="00786A0F"/>
    <w:rsid w:val="00786EAA"/>
    <w:rsid w:val="00787215"/>
    <w:rsid w:val="007875DC"/>
    <w:rsid w:val="007876B8"/>
    <w:rsid w:val="00787A32"/>
    <w:rsid w:val="00787DC4"/>
    <w:rsid w:val="007904BE"/>
    <w:rsid w:val="00790936"/>
    <w:rsid w:val="00790B08"/>
    <w:rsid w:val="00790C72"/>
    <w:rsid w:val="0079106B"/>
    <w:rsid w:val="00791C51"/>
    <w:rsid w:val="00792309"/>
    <w:rsid w:val="00793164"/>
    <w:rsid w:val="00793176"/>
    <w:rsid w:val="0079343E"/>
    <w:rsid w:val="0079446C"/>
    <w:rsid w:val="00794F50"/>
    <w:rsid w:val="007959E5"/>
    <w:rsid w:val="00797111"/>
    <w:rsid w:val="0079784F"/>
    <w:rsid w:val="00797B25"/>
    <w:rsid w:val="007A0308"/>
    <w:rsid w:val="007A061C"/>
    <w:rsid w:val="007A0B0F"/>
    <w:rsid w:val="007A1D2A"/>
    <w:rsid w:val="007A2789"/>
    <w:rsid w:val="007A2959"/>
    <w:rsid w:val="007A2CBD"/>
    <w:rsid w:val="007A2D3C"/>
    <w:rsid w:val="007A2EB3"/>
    <w:rsid w:val="007A3644"/>
    <w:rsid w:val="007A4085"/>
    <w:rsid w:val="007A4DEE"/>
    <w:rsid w:val="007A5240"/>
    <w:rsid w:val="007A56B8"/>
    <w:rsid w:val="007A60E7"/>
    <w:rsid w:val="007A68A6"/>
    <w:rsid w:val="007A6AF0"/>
    <w:rsid w:val="007A7114"/>
    <w:rsid w:val="007A74BC"/>
    <w:rsid w:val="007A7CD4"/>
    <w:rsid w:val="007B1AFB"/>
    <w:rsid w:val="007B2540"/>
    <w:rsid w:val="007B27A9"/>
    <w:rsid w:val="007B2EE7"/>
    <w:rsid w:val="007B2FD9"/>
    <w:rsid w:val="007B4069"/>
    <w:rsid w:val="007B638A"/>
    <w:rsid w:val="007B67AB"/>
    <w:rsid w:val="007B7568"/>
    <w:rsid w:val="007B7B33"/>
    <w:rsid w:val="007C00D5"/>
    <w:rsid w:val="007C224C"/>
    <w:rsid w:val="007C2CE5"/>
    <w:rsid w:val="007C3193"/>
    <w:rsid w:val="007C37F3"/>
    <w:rsid w:val="007C43BF"/>
    <w:rsid w:val="007C45E0"/>
    <w:rsid w:val="007C494A"/>
    <w:rsid w:val="007C51BB"/>
    <w:rsid w:val="007C635C"/>
    <w:rsid w:val="007D0496"/>
    <w:rsid w:val="007D0880"/>
    <w:rsid w:val="007D1217"/>
    <w:rsid w:val="007D263C"/>
    <w:rsid w:val="007D3823"/>
    <w:rsid w:val="007D4012"/>
    <w:rsid w:val="007D4605"/>
    <w:rsid w:val="007D4763"/>
    <w:rsid w:val="007D62F6"/>
    <w:rsid w:val="007D6E69"/>
    <w:rsid w:val="007D7D09"/>
    <w:rsid w:val="007D7EC1"/>
    <w:rsid w:val="007D7FBC"/>
    <w:rsid w:val="007E0FBD"/>
    <w:rsid w:val="007E1FD8"/>
    <w:rsid w:val="007E3298"/>
    <w:rsid w:val="007E32D6"/>
    <w:rsid w:val="007E496B"/>
    <w:rsid w:val="007E4BAA"/>
    <w:rsid w:val="007E5CF7"/>
    <w:rsid w:val="007E68C3"/>
    <w:rsid w:val="007E69F1"/>
    <w:rsid w:val="007E7029"/>
    <w:rsid w:val="007E772A"/>
    <w:rsid w:val="007F0611"/>
    <w:rsid w:val="007F107A"/>
    <w:rsid w:val="007F1246"/>
    <w:rsid w:val="007F1282"/>
    <w:rsid w:val="007F12E0"/>
    <w:rsid w:val="007F147C"/>
    <w:rsid w:val="007F152E"/>
    <w:rsid w:val="007F2038"/>
    <w:rsid w:val="007F34D9"/>
    <w:rsid w:val="007F3C3E"/>
    <w:rsid w:val="007F4953"/>
    <w:rsid w:val="007F4E8C"/>
    <w:rsid w:val="007F5055"/>
    <w:rsid w:val="007F6100"/>
    <w:rsid w:val="007F7779"/>
    <w:rsid w:val="0080048B"/>
    <w:rsid w:val="00800706"/>
    <w:rsid w:val="008014B5"/>
    <w:rsid w:val="00802358"/>
    <w:rsid w:val="0080314E"/>
    <w:rsid w:val="00804773"/>
    <w:rsid w:val="00804C15"/>
    <w:rsid w:val="00805A69"/>
    <w:rsid w:val="00806476"/>
    <w:rsid w:val="008072EF"/>
    <w:rsid w:val="008073C6"/>
    <w:rsid w:val="008075FD"/>
    <w:rsid w:val="00807BED"/>
    <w:rsid w:val="008114DD"/>
    <w:rsid w:val="00811D9A"/>
    <w:rsid w:val="00812E2E"/>
    <w:rsid w:val="00812F94"/>
    <w:rsid w:val="00813304"/>
    <w:rsid w:val="0081347F"/>
    <w:rsid w:val="00814099"/>
    <w:rsid w:val="00814E5D"/>
    <w:rsid w:val="00815C86"/>
    <w:rsid w:val="00816A7A"/>
    <w:rsid w:val="00816D3F"/>
    <w:rsid w:val="00816EC9"/>
    <w:rsid w:val="0082120B"/>
    <w:rsid w:val="008234B8"/>
    <w:rsid w:val="00823B25"/>
    <w:rsid w:val="00823D82"/>
    <w:rsid w:val="00825138"/>
    <w:rsid w:val="00825B42"/>
    <w:rsid w:val="00826CAA"/>
    <w:rsid w:val="008274DC"/>
    <w:rsid w:val="0083035A"/>
    <w:rsid w:val="00830498"/>
    <w:rsid w:val="00830873"/>
    <w:rsid w:val="00831553"/>
    <w:rsid w:val="008318CA"/>
    <w:rsid w:val="00832ACD"/>
    <w:rsid w:val="008338FD"/>
    <w:rsid w:val="00834225"/>
    <w:rsid w:val="00835196"/>
    <w:rsid w:val="00835BA2"/>
    <w:rsid w:val="00836B2A"/>
    <w:rsid w:val="0083706F"/>
    <w:rsid w:val="00837178"/>
    <w:rsid w:val="008401EA"/>
    <w:rsid w:val="0084040E"/>
    <w:rsid w:val="0084098D"/>
    <w:rsid w:val="008418AC"/>
    <w:rsid w:val="00841E97"/>
    <w:rsid w:val="00842879"/>
    <w:rsid w:val="008428DF"/>
    <w:rsid w:val="008433F8"/>
    <w:rsid w:val="008443DD"/>
    <w:rsid w:val="00844A04"/>
    <w:rsid w:val="008454CC"/>
    <w:rsid w:val="00845515"/>
    <w:rsid w:val="00846472"/>
    <w:rsid w:val="0084790A"/>
    <w:rsid w:val="00851167"/>
    <w:rsid w:val="008517F5"/>
    <w:rsid w:val="00851A2F"/>
    <w:rsid w:val="00851F4E"/>
    <w:rsid w:val="00852895"/>
    <w:rsid w:val="00854F0F"/>
    <w:rsid w:val="008553BD"/>
    <w:rsid w:val="008565E4"/>
    <w:rsid w:val="008568F6"/>
    <w:rsid w:val="008578B8"/>
    <w:rsid w:val="008610B7"/>
    <w:rsid w:val="00861DFA"/>
    <w:rsid w:val="00861F5E"/>
    <w:rsid w:val="008639D8"/>
    <w:rsid w:val="00864187"/>
    <w:rsid w:val="0086477D"/>
    <w:rsid w:val="00864D3B"/>
    <w:rsid w:val="00864DFE"/>
    <w:rsid w:val="00864EC4"/>
    <w:rsid w:val="008658AA"/>
    <w:rsid w:val="00866236"/>
    <w:rsid w:val="00867A4A"/>
    <w:rsid w:val="00870648"/>
    <w:rsid w:val="008709A2"/>
    <w:rsid w:val="00870B0C"/>
    <w:rsid w:val="00870CE7"/>
    <w:rsid w:val="00871052"/>
    <w:rsid w:val="0087174A"/>
    <w:rsid w:val="00871D37"/>
    <w:rsid w:val="00872B33"/>
    <w:rsid w:val="00873AB0"/>
    <w:rsid w:val="00874BBA"/>
    <w:rsid w:val="00874F33"/>
    <w:rsid w:val="008754D2"/>
    <w:rsid w:val="00876900"/>
    <w:rsid w:val="00876BAF"/>
    <w:rsid w:val="0087779B"/>
    <w:rsid w:val="008808BB"/>
    <w:rsid w:val="00880B97"/>
    <w:rsid w:val="00881B0A"/>
    <w:rsid w:val="00881B94"/>
    <w:rsid w:val="008831AD"/>
    <w:rsid w:val="00883ABE"/>
    <w:rsid w:val="0088543B"/>
    <w:rsid w:val="00885C4B"/>
    <w:rsid w:val="0088691C"/>
    <w:rsid w:val="00886BA7"/>
    <w:rsid w:val="00887214"/>
    <w:rsid w:val="008875CB"/>
    <w:rsid w:val="00887B94"/>
    <w:rsid w:val="008901A3"/>
    <w:rsid w:val="008909E5"/>
    <w:rsid w:val="00890D22"/>
    <w:rsid w:val="00890E69"/>
    <w:rsid w:val="00891154"/>
    <w:rsid w:val="008931C9"/>
    <w:rsid w:val="00895932"/>
    <w:rsid w:val="00896191"/>
    <w:rsid w:val="00896B3B"/>
    <w:rsid w:val="008972E0"/>
    <w:rsid w:val="008977CB"/>
    <w:rsid w:val="008A0274"/>
    <w:rsid w:val="008A06A6"/>
    <w:rsid w:val="008A1504"/>
    <w:rsid w:val="008A18F6"/>
    <w:rsid w:val="008A2022"/>
    <w:rsid w:val="008A296E"/>
    <w:rsid w:val="008A2FCC"/>
    <w:rsid w:val="008A32CD"/>
    <w:rsid w:val="008A432D"/>
    <w:rsid w:val="008A4EFF"/>
    <w:rsid w:val="008A650A"/>
    <w:rsid w:val="008A6713"/>
    <w:rsid w:val="008A6CEF"/>
    <w:rsid w:val="008A75A7"/>
    <w:rsid w:val="008B01B0"/>
    <w:rsid w:val="008B0DCE"/>
    <w:rsid w:val="008B238A"/>
    <w:rsid w:val="008B2516"/>
    <w:rsid w:val="008B25A9"/>
    <w:rsid w:val="008B2AAE"/>
    <w:rsid w:val="008B39DA"/>
    <w:rsid w:val="008B3FD7"/>
    <w:rsid w:val="008B40DD"/>
    <w:rsid w:val="008B442A"/>
    <w:rsid w:val="008B4663"/>
    <w:rsid w:val="008B54E8"/>
    <w:rsid w:val="008B553F"/>
    <w:rsid w:val="008B557C"/>
    <w:rsid w:val="008B55EE"/>
    <w:rsid w:val="008B66D0"/>
    <w:rsid w:val="008B66F6"/>
    <w:rsid w:val="008B6747"/>
    <w:rsid w:val="008B69A7"/>
    <w:rsid w:val="008B6AE6"/>
    <w:rsid w:val="008B6E87"/>
    <w:rsid w:val="008B701E"/>
    <w:rsid w:val="008B7225"/>
    <w:rsid w:val="008B7C44"/>
    <w:rsid w:val="008C019C"/>
    <w:rsid w:val="008C1384"/>
    <w:rsid w:val="008C1749"/>
    <w:rsid w:val="008C1C53"/>
    <w:rsid w:val="008C24F4"/>
    <w:rsid w:val="008C25CB"/>
    <w:rsid w:val="008C2AB7"/>
    <w:rsid w:val="008C2DE1"/>
    <w:rsid w:val="008C37AD"/>
    <w:rsid w:val="008C4448"/>
    <w:rsid w:val="008C50D8"/>
    <w:rsid w:val="008C66D5"/>
    <w:rsid w:val="008C67F5"/>
    <w:rsid w:val="008C6D7A"/>
    <w:rsid w:val="008C739C"/>
    <w:rsid w:val="008D00D5"/>
    <w:rsid w:val="008D09E0"/>
    <w:rsid w:val="008D123C"/>
    <w:rsid w:val="008D1825"/>
    <w:rsid w:val="008D233E"/>
    <w:rsid w:val="008D2918"/>
    <w:rsid w:val="008D2DBC"/>
    <w:rsid w:val="008D3A47"/>
    <w:rsid w:val="008D5176"/>
    <w:rsid w:val="008D6651"/>
    <w:rsid w:val="008D6A97"/>
    <w:rsid w:val="008D6B13"/>
    <w:rsid w:val="008D6B82"/>
    <w:rsid w:val="008D6D82"/>
    <w:rsid w:val="008D7882"/>
    <w:rsid w:val="008E05BC"/>
    <w:rsid w:val="008E1C26"/>
    <w:rsid w:val="008E2D13"/>
    <w:rsid w:val="008E3179"/>
    <w:rsid w:val="008E3908"/>
    <w:rsid w:val="008E398B"/>
    <w:rsid w:val="008E3B2B"/>
    <w:rsid w:val="008E4FD0"/>
    <w:rsid w:val="008E5EB6"/>
    <w:rsid w:val="008E65B6"/>
    <w:rsid w:val="008F00C1"/>
    <w:rsid w:val="008F0E6F"/>
    <w:rsid w:val="008F0FB3"/>
    <w:rsid w:val="008F1495"/>
    <w:rsid w:val="008F211D"/>
    <w:rsid w:val="008F25C9"/>
    <w:rsid w:val="008F5251"/>
    <w:rsid w:val="008F5484"/>
    <w:rsid w:val="008F746D"/>
    <w:rsid w:val="009007EA"/>
    <w:rsid w:val="00900AB6"/>
    <w:rsid w:val="00901F9B"/>
    <w:rsid w:val="00902A0B"/>
    <w:rsid w:val="00902EAE"/>
    <w:rsid w:val="009032F1"/>
    <w:rsid w:val="009038AE"/>
    <w:rsid w:val="00903954"/>
    <w:rsid w:val="00903E3D"/>
    <w:rsid w:val="00904DCA"/>
    <w:rsid w:val="009067E7"/>
    <w:rsid w:val="00907BD3"/>
    <w:rsid w:val="009102AD"/>
    <w:rsid w:val="0091044B"/>
    <w:rsid w:val="00910896"/>
    <w:rsid w:val="00911997"/>
    <w:rsid w:val="00913C7E"/>
    <w:rsid w:val="00914517"/>
    <w:rsid w:val="00914761"/>
    <w:rsid w:val="00914D8D"/>
    <w:rsid w:val="00914E00"/>
    <w:rsid w:val="0091661B"/>
    <w:rsid w:val="0092116C"/>
    <w:rsid w:val="00921ADE"/>
    <w:rsid w:val="00923E98"/>
    <w:rsid w:val="00923EA4"/>
    <w:rsid w:val="009257EF"/>
    <w:rsid w:val="0092580E"/>
    <w:rsid w:val="009258D4"/>
    <w:rsid w:val="0092677C"/>
    <w:rsid w:val="00926903"/>
    <w:rsid w:val="00930DE4"/>
    <w:rsid w:val="009316DD"/>
    <w:rsid w:val="00931C1E"/>
    <w:rsid w:val="00932224"/>
    <w:rsid w:val="00932430"/>
    <w:rsid w:val="009338B9"/>
    <w:rsid w:val="00933FF4"/>
    <w:rsid w:val="0093441C"/>
    <w:rsid w:val="009345E5"/>
    <w:rsid w:val="00934862"/>
    <w:rsid w:val="00934CEA"/>
    <w:rsid w:val="00935F37"/>
    <w:rsid w:val="0094093F"/>
    <w:rsid w:val="00940C97"/>
    <w:rsid w:val="00941CC8"/>
    <w:rsid w:val="0094249D"/>
    <w:rsid w:val="00943549"/>
    <w:rsid w:val="00943A05"/>
    <w:rsid w:val="00944548"/>
    <w:rsid w:val="009447DE"/>
    <w:rsid w:val="009458B6"/>
    <w:rsid w:val="00945FE7"/>
    <w:rsid w:val="0094653C"/>
    <w:rsid w:val="0094691F"/>
    <w:rsid w:val="00947F11"/>
    <w:rsid w:val="009504C3"/>
    <w:rsid w:val="00950A43"/>
    <w:rsid w:val="00950D41"/>
    <w:rsid w:val="00950EBA"/>
    <w:rsid w:val="00950EBC"/>
    <w:rsid w:val="00951202"/>
    <w:rsid w:val="00951B83"/>
    <w:rsid w:val="00952512"/>
    <w:rsid w:val="00952845"/>
    <w:rsid w:val="0095298E"/>
    <w:rsid w:val="00954E54"/>
    <w:rsid w:val="0095582F"/>
    <w:rsid w:val="009559CF"/>
    <w:rsid w:val="00956356"/>
    <w:rsid w:val="00956669"/>
    <w:rsid w:val="0095699C"/>
    <w:rsid w:val="00956A0E"/>
    <w:rsid w:val="00956CF0"/>
    <w:rsid w:val="00956D9A"/>
    <w:rsid w:val="009571E1"/>
    <w:rsid w:val="00960FB9"/>
    <w:rsid w:val="0096166B"/>
    <w:rsid w:val="009636BC"/>
    <w:rsid w:val="00964877"/>
    <w:rsid w:val="00965546"/>
    <w:rsid w:val="009655F3"/>
    <w:rsid w:val="009662D5"/>
    <w:rsid w:val="0096634E"/>
    <w:rsid w:val="00966E36"/>
    <w:rsid w:val="009670D2"/>
    <w:rsid w:val="00967440"/>
    <w:rsid w:val="00967B10"/>
    <w:rsid w:val="0097065D"/>
    <w:rsid w:val="00970FEF"/>
    <w:rsid w:val="009713C5"/>
    <w:rsid w:val="00971B6B"/>
    <w:rsid w:val="00974049"/>
    <w:rsid w:val="009747CF"/>
    <w:rsid w:val="009748CA"/>
    <w:rsid w:val="00975591"/>
    <w:rsid w:val="0097651E"/>
    <w:rsid w:val="00976F08"/>
    <w:rsid w:val="00976F74"/>
    <w:rsid w:val="00981376"/>
    <w:rsid w:val="00981B80"/>
    <w:rsid w:val="009828E7"/>
    <w:rsid w:val="0098390B"/>
    <w:rsid w:val="00983D33"/>
    <w:rsid w:val="00985713"/>
    <w:rsid w:val="00986843"/>
    <w:rsid w:val="009869FC"/>
    <w:rsid w:val="009914A9"/>
    <w:rsid w:val="00991B27"/>
    <w:rsid w:val="009924A5"/>
    <w:rsid w:val="00992B51"/>
    <w:rsid w:val="00993218"/>
    <w:rsid w:val="0099352F"/>
    <w:rsid w:val="00993555"/>
    <w:rsid w:val="00993913"/>
    <w:rsid w:val="00993C3E"/>
    <w:rsid w:val="00994852"/>
    <w:rsid w:val="009953C9"/>
    <w:rsid w:val="00996228"/>
    <w:rsid w:val="00996D81"/>
    <w:rsid w:val="00996E0D"/>
    <w:rsid w:val="00996E5B"/>
    <w:rsid w:val="00996FF2"/>
    <w:rsid w:val="009A09A4"/>
    <w:rsid w:val="009A156B"/>
    <w:rsid w:val="009A1DD9"/>
    <w:rsid w:val="009A1F6F"/>
    <w:rsid w:val="009A2FE2"/>
    <w:rsid w:val="009A36BF"/>
    <w:rsid w:val="009A3CF4"/>
    <w:rsid w:val="009A44B5"/>
    <w:rsid w:val="009A4B2C"/>
    <w:rsid w:val="009A5202"/>
    <w:rsid w:val="009A585F"/>
    <w:rsid w:val="009A5896"/>
    <w:rsid w:val="009A6B50"/>
    <w:rsid w:val="009A6C2A"/>
    <w:rsid w:val="009A6FA9"/>
    <w:rsid w:val="009A7EDC"/>
    <w:rsid w:val="009B0B16"/>
    <w:rsid w:val="009B162F"/>
    <w:rsid w:val="009B2506"/>
    <w:rsid w:val="009B25EC"/>
    <w:rsid w:val="009B28F3"/>
    <w:rsid w:val="009B355B"/>
    <w:rsid w:val="009B37EA"/>
    <w:rsid w:val="009B3B59"/>
    <w:rsid w:val="009B41E8"/>
    <w:rsid w:val="009B6B7F"/>
    <w:rsid w:val="009B74C1"/>
    <w:rsid w:val="009C04AD"/>
    <w:rsid w:val="009C1088"/>
    <w:rsid w:val="009C2384"/>
    <w:rsid w:val="009C2B0F"/>
    <w:rsid w:val="009C3664"/>
    <w:rsid w:val="009C41F9"/>
    <w:rsid w:val="009C4B14"/>
    <w:rsid w:val="009C5379"/>
    <w:rsid w:val="009C5D68"/>
    <w:rsid w:val="009C5EE7"/>
    <w:rsid w:val="009C6666"/>
    <w:rsid w:val="009C6987"/>
    <w:rsid w:val="009C7133"/>
    <w:rsid w:val="009D0162"/>
    <w:rsid w:val="009D0862"/>
    <w:rsid w:val="009D0923"/>
    <w:rsid w:val="009D13EA"/>
    <w:rsid w:val="009D1CD5"/>
    <w:rsid w:val="009D2A5A"/>
    <w:rsid w:val="009D30EE"/>
    <w:rsid w:val="009D365D"/>
    <w:rsid w:val="009D3BBC"/>
    <w:rsid w:val="009D42E4"/>
    <w:rsid w:val="009D47F8"/>
    <w:rsid w:val="009D570B"/>
    <w:rsid w:val="009D59AC"/>
    <w:rsid w:val="009D5FA5"/>
    <w:rsid w:val="009D62C1"/>
    <w:rsid w:val="009D730F"/>
    <w:rsid w:val="009E09A1"/>
    <w:rsid w:val="009E112F"/>
    <w:rsid w:val="009E113F"/>
    <w:rsid w:val="009E1A07"/>
    <w:rsid w:val="009E20EA"/>
    <w:rsid w:val="009E3A43"/>
    <w:rsid w:val="009E3B44"/>
    <w:rsid w:val="009E4616"/>
    <w:rsid w:val="009E4B14"/>
    <w:rsid w:val="009E508E"/>
    <w:rsid w:val="009E5389"/>
    <w:rsid w:val="009E56BC"/>
    <w:rsid w:val="009E6718"/>
    <w:rsid w:val="009E6EC8"/>
    <w:rsid w:val="009E7455"/>
    <w:rsid w:val="009F1B74"/>
    <w:rsid w:val="009F1E61"/>
    <w:rsid w:val="009F2281"/>
    <w:rsid w:val="009F2750"/>
    <w:rsid w:val="009F4797"/>
    <w:rsid w:val="009F4F7F"/>
    <w:rsid w:val="009F66A6"/>
    <w:rsid w:val="009F6B46"/>
    <w:rsid w:val="009F70D1"/>
    <w:rsid w:val="009F75DA"/>
    <w:rsid w:val="009F7FA6"/>
    <w:rsid w:val="00A00B32"/>
    <w:rsid w:val="00A026B2"/>
    <w:rsid w:val="00A02C9F"/>
    <w:rsid w:val="00A02CB1"/>
    <w:rsid w:val="00A03468"/>
    <w:rsid w:val="00A0388B"/>
    <w:rsid w:val="00A05965"/>
    <w:rsid w:val="00A064A7"/>
    <w:rsid w:val="00A0791B"/>
    <w:rsid w:val="00A12134"/>
    <w:rsid w:val="00A137B5"/>
    <w:rsid w:val="00A13A2E"/>
    <w:rsid w:val="00A13BFA"/>
    <w:rsid w:val="00A146C5"/>
    <w:rsid w:val="00A15F69"/>
    <w:rsid w:val="00A16F0D"/>
    <w:rsid w:val="00A175A3"/>
    <w:rsid w:val="00A1784D"/>
    <w:rsid w:val="00A20D44"/>
    <w:rsid w:val="00A21E08"/>
    <w:rsid w:val="00A22098"/>
    <w:rsid w:val="00A228A6"/>
    <w:rsid w:val="00A2414A"/>
    <w:rsid w:val="00A24808"/>
    <w:rsid w:val="00A253C1"/>
    <w:rsid w:val="00A259FC"/>
    <w:rsid w:val="00A2616E"/>
    <w:rsid w:val="00A26E2E"/>
    <w:rsid w:val="00A27362"/>
    <w:rsid w:val="00A27A94"/>
    <w:rsid w:val="00A27D21"/>
    <w:rsid w:val="00A3043A"/>
    <w:rsid w:val="00A30E1D"/>
    <w:rsid w:val="00A32607"/>
    <w:rsid w:val="00A32658"/>
    <w:rsid w:val="00A3340B"/>
    <w:rsid w:val="00A3341B"/>
    <w:rsid w:val="00A3348D"/>
    <w:rsid w:val="00A33E55"/>
    <w:rsid w:val="00A3495B"/>
    <w:rsid w:val="00A34ADB"/>
    <w:rsid w:val="00A35358"/>
    <w:rsid w:val="00A35A50"/>
    <w:rsid w:val="00A35B78"/>
    <w:rsid w:val="00A36AAE"/>
    <w:rsid w:val="00A36F40"/>
    <w:rsid w:val="00A37758"/>
    <w:rsid w:val="00A37CDF"/>
    <w:rsid w:val="00A401D1"/>
    <w:rsid w:val="00A40784"/>
    <w:rsid w:val="00A41991"/>
    <w:rsid w:val="00A420A9"/>
    <w:rsid w:val="00A43710"/>
    <w:rsid w:val="00A4388C"/>
    <w:rsid w:val="00A438CB"/>
    <w:rsid w:val="00A43D8C"/>
    <w:rsid w:val="00A43DB4"/>
    <w:rsid w:val="00A4477E"/>
    <w:rsid w:val="00A458DD"/>
    <w:rsid w:val="00A45DAE"/>
    <w:rsid w:val="00A46252"/>
    <w:rsid w:val="00A46427"/>
    <w:rsid w:val="00A46700"/>
    <w:rsid w:val="00A46F0E"/>
    <w:rsid w:val="00A4737B"/>
    <w:rsid w:val="00A47CFE"/>
    <w:rsid w:val="00A50BA0"/>
    <w:rsid w:val="00A50C97"/>
    <w:rsid w:val="00A50CCF"/>
    <w:rsid w:val="00A510C9"/>
    <w:rsid w:val="00A51D23"/>
    <w:rsid w:val="00A52630"/>
    <w:rsid w:val="00A52D69"/>
    <w:rsid w:val="00A53413"/>
    <w:rsid w:val="00A54DFF"/>
    <w:rsid w:val="00A55583"/>
    <w:rsid w:val="00A559C2"/>
    <w:rsid w:val="00A55DB4"/>
    <w:rsid w:val="00A56796"/>
    <w:rsid w:val="00A56FB3"/>
    <w:rsid w:val="00A573BB"/>
    <w:rsid w:val="00A6018F"/>
    <w:rsid w:val="00A60E42"/>
    <w:rsid w:val="00A61B5B"/>
    <w:rsid w:val="00A627DA"/>
    <w:rsid w:val="00A62F42"/>
    <w:rsid w:val="00A632EB"/>
    <w:rsid w:val="00A63CE5"/>
    <w:rsid w:val="00A6430E"/>
    <w:rsid w:val="00A64B48"/>
    <w:rsid w:val="00A65D44"/>
    <w:rsid w:val="00A6702A"/>
    <w:rsid w:val="00A70F1E"/>
    <w:rsid w:val="00A70FE1"/>
    <w:rsid w:val="00A7228A"/>
    <w:rsid w:val="00A7356B"/>
    <w:rsid w:val="00A742AC"/>
    <w:rsid w:val="00A74CC3"/>
    <w:rsid w:val="00A75389"/>
    <w:rsid w:val="00A75C92"/>
    <w:rsid w:val="00A761DC"/>
    <w:rsid w:val="00A77494"/>
    <w:rsid w:val="00A8121A"/>
    <w:rsid w:val="00A81BDB"/>
    <w:rsid w:val="00A821EE"/>
    <w:rsid w:val="00A82BF6"/>
    <w:rsid w:val="00A82F4D"/>
    <w:rsid w:val="00A843FE"/>
    <w:rsid w:val="00A84855"/>
    <w:rsid w:val="00A848C9"/>
    <w:rsid w:val="00A85295"/>
    <w:rsid w:val="00A854A5"/>
    <w:rsid w:val="00A86746"/>
    <w:rsid w:val="00A86F09"/>
    <w:rsid w:val="00A8750A"/>
    <w:rsid w:val="00A8750B"/>
    <w:rsid w:val="00A87A02"/>
    <w:rsid w:val="00A90606"/>
    <w:rsid w:val="00A91B12"/>
    <w:rsid w:val="00A927F5"/>
    <w:rsid w:val="00A92924"/>
    <w:rsid w:val="00A92A38"/>
    <w:rsid w:val="00A93025"/>
    <w:rsid w:val="00A93A6F"/>
    <w:rsid w:val="00A93C39"/>
    <w:rsid w:val="00A953DA"/>
    <w:rsid w:val="00A954D3"/>
    <w:rsid w:val="00A95C41"/>
    <w:rsid w:val="00A96DCE"/>
    <w:rsid w:val="00A972C1"/>
    <w:rsid w:val="00A97386"/>
    <w:rsid w:val="00A97ADE"/>
    <w:rsid w:val="00AA00D3"/>
    <w:rsid w:val="00AA0191"/>
    <w:rsid w:val="00AA04BD"/>
    <w:rsid w:val="00AA07CD"/>
    <w:rsid w:val="00AA0861"/>
    <w:rsid w:val="00AA0BC0"/>
    <w:rsid w:val="00AA0F01"/>
    <w:rsid w:val="00AA181A"/>
    <w:rsid w:val="00AA1A9B"/>
    <w:rsid w:val="00AA1B54"/>
    <w:rsid w:val="00AA2DC4"/>
    <w:rsid w:val="00AA358D"/>
    <w:rsid w:val="00AA3A63"/>
    <w:rsid w:val="00AA6EE1"/>
    <w:rsid w:val="00AA788B"/>
    <w:rsid w:val="00AA7CD0"/>
    <w:rsid w:val="00AB1415"/>
    <w:rsid w:val="00AB16F1"/>
    <w:rsid w:val="00AB1FE7"/>
    <w:rsid w:val="00AB2302"/>
    <w:rsid w:val="00AB2748"/>
    <w:rsid w:val="00AB35B1"/>
    <w:rsid w:val="00AB3C9B"/>
    <w:rsid w:val="00AB4356"/>
    <w:rsid w:val="00AB4C34"/>
    <w:rsid w:val="00AB5E2F"/>
    <w:rsid w:val="00AB616A"/>
    <w:rsid w:val="00AB777E"/>
    <w:rsid w:val="00AB7DC5"/>
    <w:rsid w:val="00AC0ADD"/>
    <w:rsid w:val="00AC1294"/>
    <w:rsid w:val="00AC1408"/>
    <w:rsid w:val="00AC1839"/>
    <w:rsid w:val="00AC1C7F"/>
    <w:rsid w:val="00AC2D18"/>
    <w:rsid w:val="00AC329D"/>
    <w:rsid w:val="00AC3353"/>
    <w:rsid w:val="00AC3B28"/>
    <w:rsid w:val="00AC417D"/>
    <w:rsid w:val="00AC58BA"/>
    <w:rsid w:val="00AC78E0"/>
    <w:rsid w:val="00AC7D34"/>
    <w:rsid w:val="00AC7E26"/>
    <w:rsid w:val="00AD00F9"/>
    <w:rsid w:val="00AD069E"/>
    <w:rsid w:val="00AD1597"/>
    <w:rsid w:val="00AD20DC"/>
    <w:rsid w:val="00AD24B2"/>
    <w:rsid w:val="00AD2CBC"/>
    <w:rsid w:val="00AD30D2"/>
    <w:rsid w:val="00AD3F0A"/>
    <w:rsid w:val="00AD43D6"/>
    <w:rsid w:val="00AD443D"/>
    <w:rsid w:val="00AD6E28"/>
    <w:rsid w:val="00AE06AC"/>
    <w:rsid w:val="00AE0880"/>
    <w:rsid w:val="00AE08DF"/>
    <w:rsid w:val="00AE1225"/>
    <w:rsid w:val="00AE1659"/>
    <w:rsid w:val="00AE26B7"/>
    <w:rsid w:val="00AE3030"/>
    <w:rsid w:val="00AE358A"/>
    <w:rsid w:val="00AE3617"/>
    <w:rsid w:val="00AE3FB0"/>
    <w:rsid w:val="00AE465D"/>
    <w:rsid w:val="00AE50B5"/>
    <w:rsid w:val="00AE5714"/>
    <w:rsid w:val="00AE6C55"/>
    <w:rsid w:val="00AE6D2F"/>
    <w:rsid w:val="00AE71F3"/>
    <w:rsid w:val="00AE7859"/>
    <w:rsid w:val="00AF06E7"/>
    <w:rsid w:val="00AF1459"/>
    <w:rsid w:val="00AF17D7"/>
    <w:rsid w:val="00AF1802"/>
    <w:rsid w:val="00AF23F7"/>
    <w:rsid w:val="00AF2C7D"/>
    <w:rsid w:val="00AF3609"/>
    <w:rsid w:val="00AF36B7"/>
    <w:rsid w:val="00AF41FB"/>
    <w:rsid w:val="00AF42CB"/>
    <w:rsid w:val="00AF4BB9"/>
    <w:rsid w:val="00AF6454"/>
    <w:rsid w:val="00AF6526"/>
    <w:rsid w:val="00AF7294"/>
    <w:rsid w:val="00AF7752"/>
    <w:rsid w:val="00B01F67"/>
    <w:rsid w:val="00B0350D"/>
    <w:rsid w:val="00B041CA"/>
    <w:rsid w:val="00B042B4"/>
    <w:rsid w:val="00B04C76"/>
    <w:rsid w:val="00B077E9"/>
    <w:rsid w:val="00B07BB0"/>
    <w:rsid w:val="00B1012C"/>
    <w:rsid w:val="00B1056C"/>
    <w:rsid w:val="00B10E34"/>
    <w:rsid w:val="00B1131A"/>
    <w:rsid w:val="00B1295E"/>
    <w:rsid w:val="00B133B7"/>
    <w:rsid w:val="00B13742"/>
    <w:rsid w:val="00B13928"/>
    <w:rsid w:val="00B15046"/>
    <w:rsid w:val="00B15F88"/>
    <w:rsid w:val="00B16654"/>
    <w:rsid w:val="00B178FD"/>
    <w:rsid w:val="00B1792C"/>
    <w:rsid w:val="00B17E1D"/>
    <w:rsid w:val="00B20073"/>
    <w:rsid w:val="00B200DE"/>
    <w:rsid w:val="00B203D6"/>
    <w:rsid w:val="00B203E4"/>
    <w:rsid w:val="00B20A31"/>
    <w:rsid w:val="00B20A58"/>
    <w:rsid w:val="00B2181E"/>
    <w:rsid w:val="00B2281B"/>
    <w:rsid w:val="00B24B90"/>
    <w:rsid w:val="00B25EE3"/>
    <w:rsid w:val="00B26005"/>
    <w:rsid w:val="00B26427"/>
    <w:rsid w:val="00B2653F"/>
    <w:rsid w:val="00B2679B"/>
    <w:rsid w:val="00B2776B"/>
    <w:rsid w:val="00B279A1"/>
    <w:rsid w:val="00B31145"/>
    <w:rsid w:val="00B31BD7"/>
    <w:rsid w:val="00B31D39"/>
    <w:rsid w:val="00B31D55"/>
    <w:rsid w:val="00B325D6"/>
    <w:rsid w:val="00B32DF3"/>
    <w:rsid w:val="00B342DB"/>
    <w:rsid w:val="00B34BD2"/>
    <w:rsid w:val="00B35202"/>
    <w:rsid w:val="00B35958"/>
    <w:rsid w:val="00B36441"/>
    <w:rsid w:val="00B36A26"/>
    <w:rsid w:val="00B3701F"/>
    <w:rsid w:val="00B37764"/>
    <w:rsid w:val="00B3784A"/>
    <w:rsid w:val="00B37895"/>
    <w:rsid w:val="00B37C60"/>
    <w:rsid w:val="00B409B9"/>
    <w:rsid w:val="00B41348"/>
    <w:rsid w:val="00B41807"/>
    <w:rsid w:val="00B418E1"/>
    <w:rsid w:val="00B419BE"/>
    <w:rsid w:val="00B4231E"/>
    <w:rsid w:val="00B465AC"/>
    <w:rsid w:val="00B4773B"/>
    <w:rsid w:val="00B504B2"/>
    <w:rsid w:val="00B50E65"/>
    <w:rsid w:val="00B514B6"/>
    <w:rsid w:val="00B5169C"/>
    <w:rsid w:val="00B51F58"/>
    <w:rsid w:val="00B52CC7"/>
    <w:rsid w:val="00B557F5"/>
    <w:rsid w:val="00B5585E"/>
    <w:rsid w:val="00B56DAE"/>
    <w:rsid w:val="00B57DFF"/>
    <w:rsid w:val="00B601C5"/>
    <w:rsid w:val="00B6031B"/>
    <w:rsid w:val="00B604B1"/>
    <w:rsid w:val="00B61626"/>
    <w:rsid w:val="00B6170C"/>
    <w:rsid w:val="00B61BAC"/>
    <w:rsid w:val="00B621AE"/>
    <w:rsid w:val="00B621EE"/>
    <w:rsid w:val="00B62224"/>
    <w:rsid w:val="00B626FD"/>
    <w:rsid w:val="00B62F49"/>
    <w:rsid w:val="00B63661"/>
    <w:rsid w:val="00B64106"/>
    <w:rsid w:val="00B6499A"/>
    <w:rsid w:val="00B65A68"/>
    <w:rsid w:val="00B65E75"/>
    <w:rsid w:val="00B66B3E"/>
    <w:rsid w:val="00B67519"/>
    <w:rsid w:val="00B70BE0"/>
    <w:rsid w:val="00B7422B"/>
    <w:rsid w:val="00B75643"/>
    <w:rsid w:val="00B75828"/>
    <w:rsid w:val="00B75A7E"/>
    <w:rsid w:val="00B76228"/>
    <w:rsid w:val="00B767DC"/>
    <w:rsid w:val="00B76ABD"/>
    <w:rsid w:val="00B77B6B"/>
    <w:rsid w:val="00B8022F"/>
    <w:rsid w:val="00B8090C"/>
    <w:rsid w:val="00B80F61"/>
    <w:rsid w:val="00B818E0"/>
    <w:rsid w:val="00B81DC8"/>
    <w:rsid w:val="00B81F0D"/>
    <w:rsid w:val="00B824EC"/>
    <w:rsid w:val="00B82D78"/>
    <w:rsid w:val="00B837AB"/>
    <w:rsid w:val="00B83F71"/>
    <w:rsid w:val="00B84370"/>
    <w:rsid w:val="00B84CAC"/>
    <w:rsid w:val="00B860F0"/>
    <w:rsid w:val="00B860FE"/>
    <w:rsid w:val="00B86F54"/>
    <w:rsid w:val="00B906F9"/>
    <w:rsid w:val="00B92942"/>
    <w:rsid w:val="00B929DB"/>
    <w:rsid w:val="00B92B1E"/>
    <w:rsid w:val="00B934F9"/>
    <w:rsid w:val="00B93CAB"/>
    <w:rsid w:val="00B94815"/>
    <w:rsid w:val="00B94B8F"/>
    <w:rsid w:val="00B95888"/>
    <w:rsid w:val="00B95E0A"/>
    <w:rsid w:val="00B963F0"/>
    <w:rsid w:val="00B96FCC"/>
    <w:rsid w:val="00BA101F"/>
    <w:rsid w:val="00BA1B8A"/>
    <w:rsid w:val="00BA2A13"/>
    <w:rsid w:val="00BA340C"/>
    <w:rsid w:val="00BA3C11"/>
    <w:rsid w:val="00BA3E16"/>
    <w:rsid w:val="00BA3FD5"/>
    <w:rsid w:val="00BA596E"/>
    <w:rsid w:val="00BA78A6"/>
    <w:rsid w:val="00BA7B12"/>
    <w:rsid w:val="00BB02EF"/>
    <w:rsid w:val="00BB08A6"/>
    <w:rsid w:val="00BB0B74"/>
    <w:rsid w:val="00BB0ED5"/>
    <w:rsid w:val="00BB14A2"/>
    <w:rsid w:val="00BB1E50"/>
    <w:rsid w:val="00BB1EEE"/>
    <w:rsid w:val="00BB25DF"/>
    <w:rsid w:val="00BB2729"/>
    <w:rsid w:val="00BB2A00"/>
    <w:rsid w:val="00BB34CE"/>
    <w:rsid w:val="00BB3775"/>
    <w:rsid w:val="00BB45A1"/>
    <w:rsid w:val="00BB6575"/>
    <w:rsid w:val="00BB6700"/>
    <w:rsid w:val="00BB7837"/>
    <w:rsid w:val="00BB79D0"/>
    <w:rsid w:val="00BB7E51"/>
    <w:rsid w:val="00BB7FC8"/>
    <w:rsid w:val="00BC0314"/>
    <w:rsid w:val="00BC03C4"/>
    <w:rsid w:val="00BC0431"/>
    <w:rsid w:val="00BC070C"/>
    <w:rsid w:val="00BC10CA"/>
    <w:rsid w:val="00BC22D6"/>
    <w:rsid w:val="00BC2432"/>
    <w:rsid w:val="00BC2FBA"/>
    <w:rsid w:val="00BC35E8"/>
    <w:rsid w:val="00BC3EA1"/>
    <w:rsid w:val="00BC46EC"/>
    <w:rsid w:val="00BC47DF"/>
    <w:rsid w:val="00BC5A16"/>
    <w:rsid w:val="00BC63B5"/>
    <w:rsid w:val="00BD0091"/>
    <w:rsid w:val="00BD08C4"/>
    <w:rsid w:val="00BD3C88"/>
    <w:rsid w:val="00BD530F"/>
    <w:rsid w:val="00BD538B"/>
    <w:rsid w:val="00BD5D0A"/>
    <w:rsid w:val="00BD69D3"/>
    <w:rsid w:val="00BE2992"/>
    <w:rsid w:val="00BE3725"/>
    <w:rsid w:val="00BE49F8"/>
    <w:rsid w:val="00BE4E1E"/>
    <w:rsid w:val="00BE511E"/>
    <w:rsid w:val="00BE58B9"/>
    <w:rsid w:val="00BE5930"/>
    <w:rsid w:val="00BE67FB"/>
    <w:rsid w:val="00BE7638"/>
    <w:rsid w:val="00BF2110"/>
    <w:rsid w:val="00BF38A0"/>
    <w:rsid w:val="00BF3AD8"/>
    <w:rsid w:val="00BF3D39"/>
    <w:rsid w:val="00BF44BD"/>
    <w:rsid w:val="00BF4836"/>
    <w:rsid w:val="00BF4B46"/>
    <w:rsid w:val="00BF5243"/>
    <w:rsid w:val="00BF6285"/>
    <w:rsid w:val="00BF7349"/>
    <w:rsid w:val="00BF7408"/>
    <w:rsid w:val="00BF7B66"/>
    <w:rsid w:val="00BF7F8F"/>
    <w:rsid w:val="00C00DD4"/>
    <w:rsid w:val="00C01803"/>
    <w:rsid w:val="00C02FD6"/>
    <w:rsid w:val="00C02FE3"/>
    <w:rsid w:val="00C03E6D"/>
    <w:rsid w:val="00C04279"/>
    <w:rsid w:val="00C046CB"/>
    <w:rsid w:val="00C04E79"/>
    <w:rsid w:val="00C05139"/>
    <w:rsid w:val="00C051BD"/>
    <w:rsid w:val="00C058C2"/>
    <w:rsid w:val="00C05E21"/>
    <w:rsid w:val="00C0623B"/>
    <w:rsid w:val="00C070D0"/>
    <w:rsid w:val="00C074D9"/>
    <w:rsid w:val="00C07DEA"/>
    <w:rsid w:val="00C10D12"/>
    <w:rsid w:val="00C117E8"/>
    <w:rsid w:val="00C11E9E"/>
    <w:rsid w:val="00C12021"/>
    <w:rsid w:val="00C1382A"/>
    <w:rsid w:val="00C1426F"/>
    <w:rsid w:val="00C14880"/>
    <w:rsid w:val="00C14B11"/>
    <w:rsid w:val="00C150FD"/>
    <w:rsid w:val="00C1539F"/>
    <w:rsid w:val="00C15E15"/>
    <w:rsid w:val="00C1619C"/>
    <w:rsid w:val="00C1712B"/>
    <w:rsid w:val="00C17AB6"/>
    <w:rsid w:val="00C17C54"/>
    <w:rsid w:val="00C17DCF"/>
    <w:rsid w:val="00C17F4F"/>
    <w:rsid w:val="00C2129E"/>
    <w:rsid w:val="00C2236E"/>
    <w:rsid w:val="00C23482"/>
    <w:rsid w:val="00C23DE6"/>
    <w:rsid w:val="00C24C4D"/>
    <w:rsid w:val="00C24EB6"/>
    <w:rsid w:val="00C251C5"/>
    <w:rsid w:val="00C253D1"/>
    <w:rsid w:val="00C26BF5"/>
    <w:rsid w:val="00C278DE"/>
    <w:rsid w:val="00C27BA7"/>
    <w:rsid w:val="00C27D3B"/>
    <w:rsid w:val="00C307CA"/>
    <w:rsid w:val="00C30978"/>
    <w:rsid w:val="00C328C9"/>
    <w:rsid w:val="00C33253"/>
    <w:rsid w:val="00C336EB"/>
    <w:rsid w:val="00C33AE5"/>
    <w:rsid w:val="00C34683"/>
    <w:rsid w:val="00C36540"/>
    <w:rsid w:val="00C36C96"/>
    <w:rsid w:val="00C37516"/>
    <w:rsid w:val="00C37A34"/>
    <w:rsid w:val="00C4162D"/>
    <w:rsid w:val="00C437F3"/>
    <w:rsid w:val="00C438E0"/>
    <w:rsid w:val="00C43C17"/>
    <w:rsid w:val="00C44068"/>
    <w:rsid w:val="00C4454F"/>
    <w:rsid w:val="00C44599"/>
    <w:rsid w:val="00C45727"/>
    <w:rsid w:val="00C466C3"/>
    <w:rsid w:val="00C467C8"/>
    <w:rsid w:val="00C46A3A"/>
    <w:rsid w:val="00C46A46"/>
    <w:rsid w:val="00C46F4A"/>
    <w:rsid w:val="00C4760E"/>
    <w:rsid w:val="00C47D57"/>
    <w:rsid w:val="00C47F81"/>
    <w:rsid w:val="00C5018E"/>
    <w:rsid w:val="00C502F0"/>
    <w:rsid w:val="00C504E4"/>
    <w:rsid w:val="00C504FC"/>
    <w:rsid w:val="00C50898"/>
    <w:rsid w:val="00C50963"/>
    <w:rsid w:val="00C50A06"/>
    <w:rsid w:val="00C514A9"/>
    <w:rsid w:val="00C52381"/>
    <w:rsid w:val="00C53C4D"/>
    <w:rsid w:val="00C540F0"/>
    <w:rsid w:val="00C54750"/>
    <w:rsid w:val="00C5545A"/>
    <w:rsid w:val="00C55849"/>
    <w:rsid w:val="00C55B1B"/>
    <w:rsid w:val="00C56296"/>
    <w:rsid w:val="00C56424"/>
    <w:rsid w:val="00C56A31"/>
    <w:rsid w:val="00C574BC"/>
    <w:rsid w:val="00C57689"/>
    <w:rsid w:val="00C614D1"/>
    <w:rsid w:val="00C620F6"/>
    <w:rsid w:val="00C62D69"/>
    <w:rsid w:val="00C63729"/>
    <w:rsid w:val="00C63750"/>
    <w:rsid w:val="00C63ADE"/>
    <w:rsid w:val="00C6410C"/>
    <w:rsid w:val="00C65A22"/>
    <w:rsid w:val="00C66514"/>
    <w:rsid w:val="00C6656D"/>
    <w:rsid w:val="00C671BF"/>
    <w:rsid w:val="00C703DD"/>
    <w:rsid w:val="00C7156E"/>
    <w:rsid w:val="00C71648"/>
    <w:rsid w:val="00C7212A"/>
    <w:rsid w:val="00C72A16"/>
    <w:rsid w:val="00C7420C"/>
    <w:rsid w:val="00C74987"/>
    <w:rsid w:val="00C753E8"/>
    <w:rsid w:val="00C756AC"/>
    <w:rsid w:val="00C75725"/>
    <w:rsid w:val="00C757A8"/>
    <w:rsid w:val="00C76271"/>
    <w:rsid w:val="00C76389"/>
    <w:rsid w:val="00C764AC"/>
    <w:rsid w:val="00C765DA"/>
    <w:rsid w:val="00C772EA"/>
    <w:rsid w:val="00C77A3D"/>
    <w:rsid w:val="00C802D9"/>
    <w:rsid w:val="00C80612"/>
    <w:rsid w:val="00C808A2"/>
    <w:rsid w:val="00C808AF"/>
    <w:rsid w:val="00C80C1A"/>
    <w:rsid w:val="00C81432"/>
    <w:rsid w:val="00C81E0D"/>
    <w:rsid w:val="00C8231A"/>
    <w:rsid w:val="00C824AB"/>
    <w:rsid w:val="00C82BEF"/>
    <w:rsid w:val="00C851B3"/>
    <w:rsid w:val="00C85BD4"/>
    <w:rsid w:val="00C86125"/>
    <w:rsid w:val="00C8684E"/>
    <w:rsid w:val="00C87735"/>
    <w:rsid w:val="00C90507"/>
    <w:rsid w:val="00C9079F"/>
    <w:rsid w:val="00C9147B"/>
    <w:rsid w:val="00C91B18"/>
    <w:rsid w:val="00C92CE1"/>
    <w:rsid w:val="00C935E4"/>
    <w:rsid w:val="00C93F7D"/>
    <w:rsid w:val="00C9510C"/>
    <w:rsid w:val="00C9562B"/>
    <w:rsid w:val="00C95FA8"/>
    <w:rsid w:val="00C96064"/>
    <w:rsid w:val="00C96641"/>
    <w:rsid w:val="00C97309"/>
    <w:rsid w:val="00C97DA1"/>
    <w:rsid w:val="00CA0298"/>
    <w:rsid w:val="00CA0DFA"/>
    <w:rsid w:val="00CA370F"/>
    <w:rsid w:val="00CA3982"/>
    <w:rsid w:val="00CA4156"/>
    <w:rsid w:val="00CA4373"/>
    <w:rsid w:val="00CA4E71"/>
    <w:rsid w:val="00CA55C7"/>
    <w:rsid w:val="00CA62A8"/>
    <w:rsid w:val="00CA6E6B"/>
    <w:rsid w:val="00CA7411"/>
    <w:rsid w:val="00CA7E4B"/>
    <w:rsid w:val="00CB0A5D"/>
    <w:rsid w:val="00CB0D50"/>
    <w:rsid w:val="00CB1320"/>
    <w:rsid w:val="00CB3F28"/>
    <w:rsid w:val="00CB40B1"/>
    <w:rsid w:val="00CB5C60"/>
    <w:rsid w:val="00CC0B38"/>
    <w:rsid w:val="00CC2614"/>
    <w:rsid w:val="00CC3F34"/>
    <w:rsid w:val="00CC533B"/>
    <w:rsid w:val="00CC5519"/>
    <w:rsid w:val="00CC5A5B"/>
    <w:rsid w:val="00CC5E01"/>
    <w:rsid w:val="00CC5F56"/>
    <w:rsid w:val="00CC619D"/>
    <w:rsid w:val="00CC6CD9"/>
    <w:rsid w:val="00CC70CF"/>
    <w:rsid w:val="00CD0E19"/>
    <w:rsid w:val="00CD0E85"/>
    <w:rsid w:val="00CD2C65"/>
    <w:rsid w:val="00CD34A7"/>
    <w:rsid w:val="00CD35BA"/>
    <w:rsid w:val="00CD41A1"/>
    <w:rsid w:val="00CD4A81"/>
    <w:rsid w:val="00CD4B29"/>
    <w:rsid w:val="00CD5FE3"/>
    <w:rsid w:val="00CD69FE"/>
    <w:rsid w:val="00CD6F01"/>
    <w:rsid w:val="00CD6F10"/>
    <w:rsid w:val="00CE13C0"/>
    <w:rsid w:val="00CE1DB4"/>
    <w:rsid w:val="00CE1EB6"/>
    <w:rsid w:val="00CE21CC"/>
    <w:rsid w:val="00CE43E3"/>
    <w:rsid w:val="00CE448B"/>
    <w:rsid w:val="00CE48C2"/>
    <w:rsid w:val="00CE5A92"/>
    <w:rsid w:val="00CE7447"/>
    <w:rsid w:val="00CE7F2E"/>
    <w:rsid w:val="00CF1605"/>
    <w:rsid w:val="00CF3248"/>
    <w:rsid w:val="00CF3E31"/>
    <w:rsid w:val="00CF4127"/>
    <w:rsid w:val="00CF48FD"/>
    <w:rsid w:val="00CF52B1"/>
    <w:rsid w:val="00CF64A2"/>
    <w:rsid w:val="00CF6C1D"/>
    <w:rsid w:val="00CF71AF"/>
    <w:rsid w:val="00CF7B98"/>
    <w:rsid w:val="00CF7C1B"/>
    <w:rsid w:val="00D0033E"/>
    <w:rsid w:val="00D00AAE"/>
    <w:rsid w:val="00D00EAE"/>
    <w:rsid w:val="00D00FB2"/>
    <w:rsid w:val="00D01E70"/>
    <w:rsid w:val="00D027B0"/>
    <w:rsid w:val="00D02D42"/>
    <w:rsid w:val="00D03DB3"/>
    <w:rsid w:val="00D04BA9"/>
    <w:rsid w:val="00D04CE1"/>
    <w:rsid w:val="00D05BC1"/>
    <w:rsid w:val="00D05FD5"/>
    <w:rsid w:val="00D06822"/>
    <w:rsid w:val="00D06CD0"/>
    <w:rsid w:val="00D06E63"/>
    <w:rsid w:val="00D06EB3"/>
    <w:rsid w:val="00D075CF"/>
    <w:rsid w:val="00D07B87"/>
    <w:rsid w:val="00D1054C"/>
    <w:rsid w:val="00D10614"/>
    <w:rsid w:val="00D11E48"/>
    <w:rsid w:val="00D122F8"/>
    <w:rsid w:val="00D122FE"/>
    <w:rsid w:val="00D12B58"/>
    <w:rsid w:val="00D12FA8"/>
    <w:rsid w:val="00D1382B"/>
    <w:rsid w:val="00D1420B"/>
    <w:rsid w:val="00D1462C"/>
    <w:rsid w:val="00D1527C"/>
    <w:rsid w:val="00D164B5"/>
    <w:rsid w:val="00D165EC"/>
    <w:rsid w:val="00D17A22"/>
    <w:rsid w:val="00D17C98"/>
    <w:rsid w:val="00D2114C"/>
    <w:rsid w:val="00D21348"/>
    <w:rsid w:val="00D217F7"/>
    <w:rsid w:val="00D21946"/>
    <w:rsid w:val="00D224DB"/>
    <w:rsid w:val="00D22F52"/>
    <w:rsid w:val="00D23742"/>
    <w:rsid w:val="00D23AE7"/>
    <w:rsid w:val="00D2519B"/>
    <w:rsid w:val="00D300C6"/>
    <w:rsid w:val="00D30871"/>
    <w:rsid w:val="00D30CEE"/>
    <w:rsid w:val="00D3189F"/>
    <w:rsid w:val="00D31DC9"/>
    <w:rsid w:val="00D3368F"/>
    <w:rsid w:val="00D34EE7"/>
    <w:rsid w:val="00D35839"/>
    <w:rsid w:val="00D359F4"/>
    <w:rsid w:val="00D35ACB"/>
    <w:rsid w:val="00D36227"/>
    <w:rsid w:val="00D36594"/>
    <w:rsid w:val="00D36BAA"/>
    <w:rsid w:val="00D36EC1"/>
    <w:rsid w:val="00D3722F"/>
    <w:rsid w:val="00D3733E"/>
    <w:rsid w:val="00D37608"/>
    <w:rsid w:val="00D400B3"/>
    <w:rsid w:val="00D40511"/>
    <w:rsid w:val="00D40B41"/>
    <w:rsid w:val="00D41489"/>
    <w:rsid w:val="00D4149B"/>
    <w:rsid w:val="00D41E33"/>
    <w:rsid w:val="00D426CE"/>
    <w:rsid w:val="00D42B5E"/>
    <w:rsid w:val="00D4398C"/>
    <w:rsid w:val="00D4402A"/>
    <w:rsid w:val="00D45750"/>
    <w:rsid w:val="00D45E0D"/>
    <w:rsid w:val="00D45FE3"/>
    <w:rsid w:val="00D46593"/>
    <w:rsid w:val="00D4735F"/>
    <w:rsid w:val="00D47411"/>
    <w:rsid w:val="00D47594"/>
    <w:rsid w:val="00D47BC6"/>
    <w:rsid w:val="00D508A6"/>
    <w:rsid w:val="00D52113"/>
    <w:rsid w:val="00D52503"/>
    <w:rsid w:val="00D52D1F"/>
    <w:rsid w:val="00D5531D"/>
    <w:rsid w:val="00D56C92"/>
    <w:rsid w:val="00D56F28"/>
    <w:rsid w:val="00D57029"/>
    <w:rsid w:val="00D57083"/>
    <w:rsid w:val="00D5733B"/>
    <w:rsid w:val="00D5746A"/>
    <w:rsid w:val="00D600DD"/>
    <w:rsid w:val="00D604EA"/>
    <w:rsid w:val="00D615AC"/>
    <w:rsid w:val="00D61E1B"/>
    <w:rsid w:val="00D61F86"/>
    <w:rsid w:val="00D62217"/>
    <w:rsid w:val="00D6300A"/>
    <w:rsid w:val="00D63926"/>
    <w:rsid w:val="00D66769"/>
    <w:rsid w:val="00D66802"/>
    <w:rsid w:val="00D67412"/>
    <w:rsid w:val="00D6755B"/>
    <w:rsid w:val="00D714A4"/>
    <w:rsid w:val="00D71CB4"/>
    <w:rsid w:val="00D72927"/>
    <w:rsid w:val="00D72A20"/>
    <w:rsid w:val="00D73859"/>
    <w:rsid w:val="00D73D37"/>
    <w:rsid w:val="00D73DEE"/>
    <w:rsid w:val="00D7402B"/>
    <w:rsid w:val="00D74379"/>
    <w:rsid w:val="00D753C6"/>
    <w:rsid w:val="00D75590"/>
    <w:rsid w:val="00D755B7"/>
    <w:rsid w:val="00D757D8"/>
    <w:rsid w:val="00D7581C"/>
    <w:rsid w:val="00D760FE"/>
    <w:rsid w:val="00D7652B"/>
    <w:rsid w:val="00D766EF"/>
    <w:rsid w:val="00D76A25"/>
    <w:rsid w:val="00D76B7A"/>
    <w:rsid w:val="00D76FD0"/>
    <w:rsid w:val="00D810ED"/>
    <w:rsid w:val="00D81242"/>
    <w:rsid w:val="00D81F03"/>
    <w:rsid w:val="00D82A65"/>
    <w:rsid w:val="00D835D0"/>
    <w:rsid w:val="00D835D4"/>
    <w:rsid w:val="00D8434A"/>
    <w:rsid w:val="00D86B96"/>
    <w:rsid w:val="00D87162"/>
    <w:rsid w:val="00D912AB"/>
    <w:rsid w:val="00D92268"/>
    <w:rsid w:val="00D9293D"/>
    <w:rsid w:val="00D93553"/>
    <w:rsid w:val="00D94296"/>
    <w:rsid w:val="00D94D67"/>
    <w:rsid w:val="00D9504B"/>
    <w:rsid w:val="00D95ADB"/>
    <w:rsid w:val="00D97182"/>
    <w:rsid w:val="00D97261"/>
    <w:rsid w:val="00D9774D"/>
    <w:rsid w:val="00DA094A"/>
    <w:rsid w:val="00DA0D24"/>
    <w:rsid w:val="00DA2372"/>
    <w:rsid w:val="00DA2D76"/>
    <w:rsid w:val="00DA3764"/>
    <w:rsid w:val="00DA4206"/>
    <w:rsid w:val="00DA46DA"/>
    <w:rsid w:val="00DA4EC6"/>
    <w:rsid w:val="00DA4F06"/>
    <w:rsid w:val="00DA5727"/>
    <w:rsid w:val="00DA5B6F"/>
    <w:rsid w:val="00DA6E7C"/>
    <w:rsid w:val="00DA7562"/>
    <w:rsid w:val="00DB073A"/>
    <w:rsid w:val="00DB083A"/>
    <w:rsid w:val="00DB0C94"/>
    <w:rsid w:val="00DB1912"/>
    <w:rsid w:val="00DB2215"/>
    <w:rsid w:val="00DB3125"/>
    <w:rsid w:val="00DB3885"/>
    <w:rsid w:val="00DB3C32"/>
    <w:rsid w:val="00DB462E"/>
    <w:rsid w:val="00DB50CD"/>
    <w:rsid w:val="00DB5189"/>
    <w:rsid w:val="00DB5E8F"/>
    <w:rsid w:val="00DB62A1"/>
    <w:rsid w:val="00DB6685"/>
    <w:rsid w:val="00DB6F16"/>
    <w:rsid w:val="00DB7737"/>
    <w:rsid w:val="00DC036D"/>
    <w:rsid w:val="00DC1267"/>
    <w:rsid w:val="00DC2A04"/>
    <w:rsid w:val="00DC318D"/>
    <w:rsid w:val="00DC3D88"/>
    <w:rsid w:val="00DC4A25"/>
    <w:rsid w:val="00DC5BFC"/>
    <w:rsid w:val="00DC6195"/>
    <w:rsid w:val="00DC64EE"/>
    <w:rsid w:val="00DC7582"/>
    <w:rsid w:val="00DC7C14"/>
    <w:rsid w:val="00DD2346"/>
    <w:rsid w:val="00DD2C9E"/>
    <w:rsid w:val="00DD41B3"/>
    <w:rsid w:val="00DD4A96"/>
    <w:rsid w:val="00DD65AA"/>
    <w:rsid w:val="00DD6789"/>
    <w:rsid w:val="00DD7B4D"/>
    <w:rsid w:val="00DE01A8"/>
    <w:rsid w:val="00DE1F94"/>
    <w:rsid w:val="00DE2214"/>
    <w:rsid w:val="00DE32BD"/>
    <w:rsid w:val="00DE36B4"/>
    <w:rsid w:val="00DE4837"/>
    <w:rsid w:val="00DE5E3B"/>
    <w:rsid w:val="00DE6DB1"/>
    <w:rsid w:val="00DE6F49"/>
    <w:rsid w:val="00DE765C"/>
    <w:rsid w:val="00DF04D2"/>
    <w:rsid w:val="00DF07A2"/>
    <w:rsid w:val="00DF0BC2"/>
    <w:rsid w:val="00DF10C2"/>
    <w:rsid w:val="00DF244C"/>
    <w:rsid w:val="00DF24E0"/>
    <w:rsid w:val="00DF2A3B"/>
    <w:rsid w:val="00DF2F4A"/>
    <w:rsid w:val="00DF3039"/>
    <w:rsid w:val="00DF33E2"/>
    <w:rsid w:val="00DF43AB"/>
    <w:rsid w:val="00DF4A97"/>
    <w:rsid w:val="00DF4E78"/>
    <w:rsid w:val="00DF612A"/>
    <w:rsid w:val="00DF6FF7"/>
    <w:rsid w:val="00DF7359"/>
    <w:rsid w:val="00DF7F05"/>
    <w:rsid w:val="00E02C99"/>
    <w:rsid w:val="00E033E3"/>
    <w:rsid w:val="00E04B6B"/>
    <w:rsid w:val="00E05654"/>
    <w:rsid w:val="00E07C20"/>
    <w:rsid w:val="00E10C5C"/>
    <w:rsid w:val="00E10D9E"/>
    <w:rsid w:val="00E119C9"/>
    <w:rsid w:val="00E12159"/>
    <w:rsid w:val="00E1227A"/>
    <w:rsid w:val="00E134C0"/>
    <w:rsid w:val="00E14012"/>
    <w:rsid w:val="00E146CE"/>
    <w:rsid w:val="00E14BF3"/>
    <w:rsid w:val="00E14E4F"/>
    <w:rsid w:val="00E14EEA"/>
    <w:rsid w:val="00E15957"/>
    <w:rsid w:val="00E16D15"/>
    <w:rsid w:val="00E2091D"/>
    <w:rsid w:val="00E2133B"/>
    <w:rsid w:val="00E2135E"/>
    <w:rsid w:val="00E22DBA"/>
    <w:rsid w:val="00E24090"/>
    <w:rsid w:val="00E25837"/>
    <w:rsid w:val="00E265DE"/>
    <w:rsid w:val="00E2694D"/>
    <w:rsid w:val="00E26A41"/>
    <w:rsid w:val="00E2782D"/>
    <w:rsid w:val="00E30130"/>
    <w:rsid w:val="00E3045F"/>
    <w:rsid w:val="00E3100A"/>
    <w:rsid w:val="00E325D8"/>
    <w:rsid w:val="00E32FE5"/>
    <w:rsid w:val="00E34F45"/>
    <w:rsid w:val="00E3656A"/>
    <w:rsid w:val="00E36F9E"/>
    <w:rsid w:val="00E37031"/>
    <w:rsid w:val="00E3731B"/>
    <w:rsid w:val="00E37DE0"/>
    <w:rsid w:val="00E41D0E"/>
    <w:rsid w:val="00E42A88"/>
    <w:rsid w:val="00E431F9"/>
    <w:rsid w:val="00E43DA4"/>
    <w:rsid w:val="00E43F2F"/>
    <w:rsid w:val="00E445F7"/>
    <w:rsid w:val="00E44D78"/>
    <w:rsid w:val="00E463AE"/>
    <w:rsid w:val="00E478EF"/>
    <w:rsid w:val="00E47E19"/>
    <w:rsid w:val="00E506EC"/>
    <w:rsid w:val="00E50DF5"/>
    <w:rsid w:val="00E5125E"/>
    <w:rsid w:val="00E52815"/>
    <w:rsid w:val="00E52F93"/>
    <w:rsid w:val="00E530AC"/>
    <w:rsid w:val="00E5372F"/>
    <w:rsid w:val="00E5407C"/>
    <w:rsid w:val="00E54D4B"/>
    <w:rsid w:val="00E557BA"/>
    <w:rsid w:val="00E56119"/>
    <w:rsid w:val="00E56618"/>
    <w:rsid w:val="00E567B0"/>
    <w:rsid w:val="00E56EFB"/>
    <w:rsid w:val="00E57876"/>
    <w:rsid w:val="00E57BDB"/>
    <w:rsid w:val="00E6031A"/>
    <w:rsid w:val="00E60DA9"/>
    <w:rsid w:val="00E61028"/>
    <w:rsid w:val="00E61D2D"/>
    <w:rsid w:val="00E6278F"/>
    <w:rsid w:val="00E6388C"/>
    <w:rsid w:val="00E640FD"/>
    <w:rsid w:val="00E64D52"/>
    <w:rsid w:val="00E650F7"/>
    <w:rsid w:val="00E653BE"/>
    <w:rsid w:val="00E665FB"/>
    <w:rsid w:val="00E67001"/>
    <w:rsid w:val="00E67382"/>
    <w:rsid w:val="00E67AEA"/>
    <w:rsid w:val="00E70A10"/>
    <w:rsid w:val="00E71CB1"/>
    <w:rsid w:val="00E71DDC"/>
    <w:rsid w:val="00E7257A"/>
    <w:rsid w:val="00E7457F"/>
    <w:rsid w:val="00E763A3"/>
    <w:rsid w:val="00E76B34"/>
    <w:rsid w:val="00E76F30"/>
    <w:rsid w:val="00E77A26"/>
    <w:rsid w:val="00E80BF1"/>
    <w:rsid w:val="00E819DE"/>
    <w:rsid w:val="00E81AB9"/>
    <w:rsid w:val="00E8283B"/>
    <w:rsid w:val="00E82A1F"/>
    <w:rsid w:val="00E834B9"/>
    <w:rsid w:val="00E83976"/>
    <w:rsid w:val="00E83EC0"/>
    <w:rsid w:val="00E841F8"/>
    <w:rsid w:val="00E8461C"/>
    <w:rsid w:val="00E84759"/>
    <w:rsid w:val="00E84876"/>
    <w:rsid w:val="00E84976"/>
    <w:rsid w:val="00E851C5"/>
    <w:rsid w:val="00E857F1"/>
    <w:rsid w:val="00E865A6"/>
    <w:rsid w:val="00E86C42"/>
    <w:rsid w:val="00E86DA0"/>
    <w:rsid w:val="00E86F84"/>
    <w:rsid w:val="00E87BAB"/>
    <w:rsid w:val="00E87F4C"/>
    <w:rsid w:val="00E9036F"/>
    <w:rsid w:val="00E908BB"/>
    <w:rsid w:val="00E909E9"/>
    <w:rsid w:val="00E91466"/>
    <w:rsid w:val="00E91564"/>
    <w:rsid w:val="00E92876"/>
    <w:rsid w:val="00E92D48"/>
    <w:rsid w:val="00E93099"/>
    <w:rsid w:val="00E93AE0"/>
    <w:rsid w:val="00E94817"/>
    <w:rsid w:val="00E94873"/>
    <w:rsid w:val="00E95AA0"/>
    <w:rsid w:val="00E95AC1"/>
    <w:rsid w:val="00E96181"/>
    <w:rsid w:val="00E96BAA"/>
    <w:rsid w:val="00EA0D44"/>
    <w:rsid w:val="00EA0FF2"/>
    <w:rsid w:val="00EA1BAD"/>
    <w:rsid w:val="00EA1D81"/>
    <w:rsid w:val="00EA204E"/>
    <w:rsid w:val="00EA2194"/>
    <w:rsid w:val="00EA3BF7"/>
    <w:rsid w:val="00EA3E1D"/>
    <w:rsid w:val="00EA45BF"/>
    <w:rsid w:val="00EA4CB1"/>
    <w:rsid w:val="00EA562F"/>
    <w:rsid w:val="00EA6D76"/>
    <w:rsid w:val="00EA7AB4"/>
    <w:rsid w:val="00EB0FB0"/>
    <w:rsid w:val="00EB1F5E"/>
    <w:rsid w:val="00EB21D9"/>
    <w:rsid w:val="00EB335D"/>
    <w:rsid w:val="00EB385A"/>
    <w:rsid w:val="00EB4595"/>
    <w:rsid w:val="00EB4D7F"/>
    <w:rsid w:val="00EB5803"/>
    <w:rsid w:val="00EC0E68"/>
    <w:rsid w:val="00EC1E22"/>
    <w:rsid w:val="00EC2060"/>
    <w:rsid w:val="00EC20A4"/>
    <w:rsid w:val="00EC431A"/>
    <w:rsid w:val="00EC4575"/>
    <w:rsid w:val="00EC4872"/>
    <w:rsid w:val="00EC56CF"/>
    <w:rsid w:val="00EC5809"/>
    <w:rsid w:val="00EC589F"/>
    <w:rsid w:val="00EC61A2"/>
    <w:rsid w:val="00EC63DF"/>
    <w:rsid w:val="00EC7B04"/>
    <w:rsid w:val="00ED0FEB"/>
    <w:rsid w:val="00ED134A"/>
    <w:rsid w:val="00ED34D6"/>
    <w:rsid w:val="00ED43EC"/>
    <w:rsid w:val="00ED4DA9"/>
    <w:rsid w:val="00ED4E73"/>
    <w:rsid w:val="00ED555F"/>
    <w:rsid w:val="00ED6F42"/>
    <w:rsid w:val="00ED7170"/>
    <w:rsid w:val="00ED78EE"/>
    <w:rsid w:val="00EE060A"/>
    <w:rsid w:val="00EE07DE"/>
    <w:rsid w:val="00EE1FF7"/>
    <w:rsid w:val="00EE2108"/>
    <w:rsid w:val="00EE2A8B"/>
    <w:rsid w:val="00EE3A0F"/>
    <w:rsid w:val="00EE416D"/>
    <w:rsid w:val="00EE46D1"/>
    <w:rsid w:val="00EE55AD"/>
    <w:rsid w:val="00EE56F9"/>
    <w:rsid w:val="00EE65C6"/>
    <w:rsid w:val="00EE7270"/>
    <w:rsid w:val="00EE7BD0"/>
    <w:rsid w:val="00EE7E62"/>
    <w:rsid w:val="00EF0959"/>
    <w:rsid w:val="00EF13D5"/>
    <w:rsid w:val="00EF15B3"/>
    <w:rsid w:val="00EF1E1E"/>
    <w:rsid w:val="00EF2854"/>
    <w:rsid w:val="00EF499F"/>
    <w:rsid w:val="00EF4ABB"/>
    <w:rsid w:val="00EF4F18"/>
    <w:rsid w:val="00EF5387"/>
    <w:rsid w:val="00F005CE"/>
    <w:rsid w:val="00F00D86"/>
    <w:rsid w:val="00F02110"/>
    <w:rsid w:val="00F02217"/>
    <w:rsid w:val="00F025A3"/>
    <w:rsid w:val="00F027BA"/>
    <w:rsid w:val="00F02842"/>
    <w:rsid w:val="00F02D8A"/>
    <w:rsid w:val="00F05049"/>
    <w:rsid w:val="00F0558C"/>
    <w:rsid w:val="00F0586A"/>
    <w:rsid w:val="00F058FE"/>
    <w:rsid w:val="00F05CFF"/>
    <w:rsid w:val="00F11B7E"/>
    <w:rsid w:val="00F12020"/>
    <w:rsid w:val="00F125A9"/>
    <w:rsid w:val="00F125F6"/>
    <w:rsid w:val="00F12F82"/>
    <w:rsid w:val="00F1305A"/>
    <w:rsid w:val="00F132B8"/>
    <w:rsid w:val="00F133FC"/>
    <w:rsid w:val="00F145A5"/>
    <w:rsid w:val="00F1464A"/>
    <w:rsid w:val="00F14ABA"/>
    <w:rsid w:val="00F15122"/>
    <w:rsid w:val="00F15457"/>
    <w:rsid w:val="00F15E5E"/>
    <w:rsid w:val="00F161D4"/>
    <w:rsid w:val="00F165AE"/>
    <w:rsid w:val="00F16F37"/>
    <w:rsid w:val="00F205D4"/>
    <w:rsid w:val="00F209BE"/>
    <w:rsid w:val="00F20D17"/>
    <w:rsid w:val="00F21506"/>
    <w:rsid w:val="00F215C2"/>
    <w:rsid w:val="00F2178D"/>
    <w:rsid w:val="00F22013"/>
    <w:rsid w:val="00F22D25"/>
    <w:rsid w:val="00F23594"/>
    <w:rsid w:val="00F23F4F"/>
    <w:rsid w:val="00F24039"/>
    <w:rsid w:val="00F24194"/>
    <w:rsid w:val="00F24FAF"/>
    <w:rsid w:val="00F27EF4"/>
    <w:rsid w:val="00F27FAB"/>
    <w:rsid w:val="00F27FEC"/>
    <w:rsid w:val="00F30C4B"/>
    <w:rsid w:val="00F31445"/>
    <w:rsid w:val="00F323F1"/>
    <w:rsid w:val="00F32BE9"/>
    <w:rsid w:val="00F32ED5"/>
    <w:rsid w:val="00F32F6E"/>
    <w:rsid w:val="00F33372"/>
    <w:rsid w:val="00F3339F"/>
    <w:rsid w:val="00F33A83"/>
    <w:rsid w:val="00F33E2F"/>
    <w:rsid w:val="00F353DA"/>
    <w:rsid w:val="00F355B5"/>
    <w:rsid w:val="00F3779D"/>
    <w:rsid w:val="00F40477"/>
    <w:rsid w:val="00F40936"/>
    <w:rsid w:val="00F40AB9"/>
    <w:rsid w:val="00F41953"/>
    <w:rsid w:val="00F4286C"/>
    <w:rsid w:val="00F42ACB"/>
    <w:rsid w:val="00F42F55"/>
    <w:rsid w:val="00F43ACE"/>
    <w:rsid w:val="00F43C2D"/>
    <w:rsid w:val="00F44EA5"/>
    <w:rsid w:val="00F4598A"/>
    <w:rsid w:val="00F463AB"/>
    <w:rsid w:val="00F46553"/>
    <w:rsid w:val="00F4710B"/>
    <w:rsid w:val="00F50791"/>
    <w:rsid w:val="00F51037"/>
    <w:rsid w:val="00F51309"/>
    <w:rsid w:val="00F518F3"/>
    <w:rsid w:val="00F519FF"/>
    <w:rsid w:val="00F51A8C"/>
    <w:rsid w:val="00F52548"/>
    <w:rsid w:val="00F52B24"/>
    <w:rsid w:val="00F5349E"/>
    <w:rsid w:val="00F538D0"/>
    <w:rsid w:val="00F53FCC"/>
    <w:rsid w:val="00F54559"/>
    <w:rsid w:val="00F54898"/>
    <w:rsid w:val="00F554FA"/>
    <w:rsid w:val="00F5558B"/>
    <w:rsid w:val="00F5618A"/>
    <w:rsid w:val="00F56A8F"/>
    <w:rsid w:val="00F57052"/>
    <w:rsid w:val="00F57140"/>
    <w:rsid w:val="00F57D03"/>
    <w:rsid w:val="00F603B4"/>
    <w:rsid w:val="00F610D0"/>
    <w:rsid w:val="00F6120B"/>
    <w:rsid w:val="00F61F4E"/>
    <w:rsid w:val="00F62B61"/>
    <w:rsid w:val="00F63685"/>
    <w:rsid w:val="00F636D3"/>
    <w:rsid w:val="00F63B98"/>
    <w:rsid w:val="00F63BA8"/>
    <w:rsid w:val="00F6447E"/>
    <w:rsid w:val="00F65971"/>
    <w:rsid w:val="00F6640D"/>
    <w:rsid w:val="00F6669C"/>
    <w:rsid w:val="00F6735F"/>
    <w:rsid w:val="00F67FEA"/>
    <w:rsid w:val="00F7022B"/>
    <w:rsid w:val="00F704C9"/>
    <w:rsid w:val="00F70A9F"/>
    <w:rsid w:val="00F70CB8"/>
    <w:rsid w:val="00F71365"/>
    <w:rsid w:val="00F71BD1"/>
    <w:rsid w:val="00F72273"/>
    <w:rsid w:val="00F722BE"/>
    <w:rsid w:val="00F72A65"/>
    <w:rsid w:val="00F73FFA"/>
    <w:rsid w:val="00F74582"/>
    <w:rsid w:val="00F7532D"/>
    <w:rsid w:val="00F77090"/>
    <w:rsid w:val="00F771E6"/>
    <w:rsid w:val="00F80AB3"/>
    <w:rsid w:val="00F80B63"/>
    <w:rsid w:val="00F81129"/>
    <w:rsid w:val="00F818B7"/>
    <w:rsid w:val="00F81F0A"/>
    <w:rsid w:val="00F8252F"/>
    <w:rsid w:val="00F825F2"/>
    <w:rsid w:val="00F83367"/>
    <w:rsid w:val="00F8348F"/>
    <w:rsid w:val="00F843ED"/>
    <w:rsid w:val="00F846F7"/>
    <w:rsid w:val="00F84CD5"/>
    <w:rsid w:val="00F84D92"/>
    <w:rsid w:val="00F85150"/>
    <w:rsid w:val="00F8515D"/>
    <w:rsid w:val="00F85424"/>
    <w:rsid w:val="00F85562"/>
    <w:rsid w:val="00F8593C"/>
    <w:rsid w:val="00F859F5"/>
    <w:rsid w:val="00F87634"/>
    <w:rsid w:val="00F9018D"/>
    <w:rsid w:val="00F9021C"/>
    <w:rsid w:val="00F90521"/>
    <w:rsid w:val="00F910E1"/>
    <w:rsid w:val="00F91E76"/>
    <w:rsid w:val="00F9242F"/>
    <w:rsid w:val="00F928B1"/>
    <w:rsid w:val="00F9310E"/>
    <w:rsid w:val="00F9360E"/>
    <w:rsid w:val="00F93AC7"/>
    <w:rsid w:val="00F943E7"/>
    <w:rsid w:val="00F94AEF"/>
    <w:rsid w:val="00F9561C"/>
    <w:rsid w:val="00F96103"/>
    <w:rsid w:val="00F96839"/>
    <w:rsid w:val="00F96DC6"/>
    <w:rsid w:val="00F96F02"/>
    <w:rsid w:val="00F96F52"/>
    <w:rsid w:val="00FA04D7"/>
    <w:rsid w:val="00FA1524"/>
    <w:rsid w:val="00FA159E"/>
    <w:rsid w:val="00FA16C7"/>
    <w:rsid w:val="00FA1728"/>
    <w:rsid w:val="00FA2073"/>
    <w:rsid w:val="00FA2166"/>
    <w:rsid w:val="00FA2E9A"/>
    <w:rsid w:val="00FA4598"/>
    <w:rsid w:val="00FA5E42"/>
    <w:rsid w:val="00FA6297"/>
    <w:rsid w:val="00FA6AD6"/>
    <w:rsid w:val="00FA6F5B"/>
    <w:rsid w:val="00FA7503"/>
    <w:rsid w:val="00FB0447"/>
    <w:rsid w:val="00FB04AF"/>
    <w:rsid w:val="00FB0750"/>
    <w:rsid w:val="00FB0FD4"/>
    <w:rsid w:val="00FB25DB"/>
    <w:rsid w:val="00FB37C4"/>
    <w:rsid w:val="00FB4594"/>
    <w:rsid w:val="00FB45D4"/>
    <w:rsid w:val="00FB4B5A"/>
    <w:rsid w:val="00FB5708"/>
    <w:rsid w:val="00FB57B7"/>
    <w:rsid w:val="00FB609C"/>
    <w:rsid w:val="00FB609F"/>
    <w:rsid w:val="00FC2572"/>
    <w:rsid w:val="00FC3A55"/>
    <w:rsid w:val="00FC44DC"/>
    <w:rsid w:val="00FC4F10"/>
    <w:rsid w:val="00FC596C"/>
    <w:rsid w:val="00FC5FA6"/>
    <w:rsid w:val="00FC6A18"/>
    <w:rsid w:val="00FD0132"/>
    <w:rsid w:val="00FD0633"/>
    <w:rsid w:val="00FD09D3"/>
    <w:rsid w:val="00FD128E"/>
    <w:rsid w:val="00FD1761"/>
    <w:rsid w:val="00FD1BF9"/>
    <w:rsid w:val="00FD2736"/>
    <w:rsid w:val="00FD29E8"/>
    <w:rsid w:val="00FD2C6B"/>
    <w:rsid w:val="00FD2E7F"/>
    <w:rsid w:val="00FD2F2D"/>
    <w:rsid w:val="00FD3B8A"/>
    <w:rsid w:val="00FD4670"/>
    <w:rsid w:val="00FD49EB"/>
    <w:rsid w:val="00FD4CF4"/>
    <w:rsid w:val="00FD6559"/>
    <w:rsid w:val="00FD6B44"/>
    <w:rsid w:val="00FD6F5A"/>
    <w:rsid w:val="00FD71FE"/>
    <w:rsid w:val="00FD72BC"/>
    <w:rsid w:val="00FD7732"/>
    <w:rsid w:val="00FD7B48"/>
    <w:rsid w:val="00FE042A"/>
    <w:rsid w:val="00FE05E2"/>
    <w:rsid w:val="00FE18DF"/>
    <w:rsid w:val="00FE1E55"/>
    <w:rsid w:val="00FE289F"/>
    <w:rsid w:val="00FE39B6"/>
    <w:rsid w:val="00FE3D38"/>
    <w:rsid w:val="00FE3F14"/>
    <w:rsid w:val="00FE499B"/>
    <w:rsid w:val="00FE4B2A"/>
    <w:rsid w:val="00FE67B5"/>
    <w:rsid w:val="00FE78DE"/>
    <w:rsid w:val="00FE7ECB"/>
    <w:rsid w:val="00FF0DDF"/>
    <w:rsid w:val="00FF2425"/>
    <w:rsid w:val="00FF246E"/>
    <w:rsid w:val="00FF2561"/>
    <w:rsid w:val="00FF275A"/>
    <w:rsid w:val="00FF2E67"/>
    <w:rsid w:val="00FF2FEB"/>
    <w:rsid w:val="00FF3F1C"/>
    <w:rsid w:val="00FF55F2"/>
    <w:rsid w:val="00FF5DAA"/>
    <w:rsid w:val="00FF62A3"/>
    <w:rsid w:val="00FF7249"/>
    <w:rsid w:val="00FF7AD9"/>
    <w:rsid w:val="00FF7C83"/>
    <w:rsid w:val="00FF7F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961ED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Speech Title"/>
    <w:qFormat/>
    <w:rsid w:val="00645588"/>
    <w:rPr>
      <w:rFonts w:ascii="Times New Roman" w:eastAsia="宋体" w:hAnsi="Times New Roman" w:cs="Times New Roman"/>
      <w:b/>
      <w:kern w:val="0"/>
      <w:sz w:val="20"/>
      <w:szCs w:val="20"/>
    </w:rPr>
  </w:style>
  <w:style w:type="paragraph" w:styleId="Heading1">
    <w:name w:val="heading 1"/>
    <w:basedOn w:val="Normal"/>
    <w:next w:val="Normal"/>
    <w:link w:val="Heading1Char"/>
    <w:rsid w:val="0073783B"/>
    <w:pPr>
      <w:keepNext/>
      <w:keepLines/>
      <w:spacing w:line="240" w:lineRule="exact"/>
      <w:jc w:val="center"/>
      <w:outlineLvl w:val="0"/>
    </w:pPr>
    <w:rPr>
      <w:rFonts w:eastAsia="Times New Roman" w:cs="Arial"/>
      <w:bCs/>
      <w:kern w:val="44"/>
      <w:sz w:val="28"/>
      <w:szCs w:val="18"/>
    </w:rPr>
  </w:style>
  <w:style w:type="paragraph" w:styleId="Heading2">
    <w:name w:val="heading 2"/>
    <w:basedOn w:val="Normal"/>
    <w:next w:val="Normal"/>
    <w:link w:val="Heading2Char"/>
    <w:autoRedefine/>
    <w:rsid w:val="00823D82"/>
    <w:pPr>
      <w:keepNext/>
      <w:spacing w:line="240" w:lineRule="exact"/>
      <w:jc w:val="both"/>
      <w:outlineLvl w:val="1"/>
    </w:pPr>
    <w:rPr>
      <w:rFonts w:eastAsiaTheme="minorEastAsia" w:cs="Arial"/>
      <w:bCs/>
      <w:iCs/>
      <w:sz w:val="21"/>
      <w:szCs w:val="18"/>
      <w:lang w:bidi="he-IL"/>
    </w:rPr>
  </w:style>
  <w:style w:type="paragraph" w:styleId="Heading3">
    <w:name w:val="heading 3"/>
    <w:basedOn w:val="Normal"/>
    <w:next w:val="Normal"/>
    <w:link w:val="Heading3Char"/>
    <w:autoRedefine/>
    <w:rsid w:val="00E96BAA"/>
    <w:pPr>
      <w:keepNext/>
      <w:keepLines/>
      <w:spacing w:line="240" w:lineRule="exact"/>
      <w:jc w:val="both"/>
      <w:outlineLvl w:val="2"/>
    </w:pPr>
    <w:rPr>
      <w:rFonts w:cs="Arial"/>
      <w:bCs/>
      <w:szCs w:val="18"/>
    </w:rPr>
  </w:style>
  <w:style w:type="paragraph" w:styleId="Heading4">
    <w:name w:val="heading 4"/>
    <w:aliases w:val="abstract"/>
    <w:basedOn w:val="Normal"/>
    <w:next w:val="Normal"/>
    <w:link w:val="Heading4Char"/>
    <w:autoRedefine/>
    <w:rsid w:val="003D208A"/>
    <w:pPr>
      <w:keepNext/>
      <w:keepLines/>
      <w:spacing w:line="240" w:lineRule="exact"/>
      <w:jc w:val="both"/>
      <w:outlineLvl w:val="3"/>
    </w:pPr>
    <w:rPr>
      <w:rFonts w:eastAsia="Times New Roman"/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3783B"/>
    <w:rPr>
      <w:rFonts w:ascii="Arial" w:eastAsia="Arial" w:hAnsi="Arial" w:cs="Arial"/>
      <w:b/>
      <w:bCs/>
      <w:kern w:val="44"/>
      <w:sz w:val="28"/>
      <w:szCs w:val="18"/>
    </w:rPr>
  </w:style>
  <w:style w:type="character" w:customStyle="1" w:styleId="Heading2Char">
    <w:name w:val="Heading 2 Char"/>
    <w:basedOn w:val="DefaultParagraphFont"/>
    <w:link w:val="Heading2"/>
    <w:rsid w:val="00823D82"/>
    <w:rPr>
      <w:rFonts w:ascii="Arial" w:hAnsi="Arial" w:cs="Arial"/>
      <w:b/>
      <w:bCs/>
      <w:iCs/>
      <w:kern w:val="0"/>
      <w:szCs w:val="18"/>
      <w:lang w:eastAsia="en-US" w:bidi="he-IL"/>
    </w:rPr>
  </w:style>
  <w:style w:type="character" w:customStyle="1" w:styleId="Heading3Char">
    <w:name w:val="Heading 3 Char"/>
    <w:basedOn w:val="DefaultParagraphFont"/>
    <w:link w:val="Heading3"/>
    <w:rsid w:val="00E96BAA"/>
    <w:rPr>
      <w:rFonts w:ascii="Arial" w:eastAsia="宋体" w:hAnsi="Arial" w:cs="Arial"/>
      <w:b/>
      <w:bCs/>
      <w:kern w:val="0"/>
      <w:sz w:val="18"/>
      <w:szCs w:val="18"/>
      <w:lang w:eastAsia="en-US"/>
    </w:rPr>
  </w:style>
  <w:style w:type="character" w:customStyle="1" w:styleId="Heading4Char">
    <w:name w:val="Heading 4 Char"/>
    <w:aliases w:val="abstract Char"/>
    <w:basedOn w:val="DefaultParagraphFont"/>
    <w:link w:val="Heading4"/>
    <w:rsid w:val="003D208A"/>
    <w:rPr>
      <w:rFonts w:ascii="Arial" w:eastAsia="Times New Roman" w:hAnsi="Arial" w:cs="Times New Roman"/>
      <w:b/>
      <w:bCs/>
      <w:i/>
      <w:kern w:val="0"/>
      <w:sz w:val="20"/>
      <w:szCs w:val="28"/>
      <w:lang w:eastAsia="en-US"/>
    </w:rPr>
  </w:style>
  <w:style w:type="paragraph" w:styleId="Title">
    <w:name w:val="Title"/>
    <w:basedOn w:val="Normal"/>
    <w:next w:val="Normal"/>
    <w:link w:val="TitleChar"/>
    <w:autoRedefine/>
    <w:rsid w:val="00B76ABD"/>
    <w:pPr>
      <w:spacing w:line="240" w:lineRule="exact"/>
      <w:jc w:val="both"/>
    </w:pPr>
    <w:rPr>
      <w:rFonts w:eastAsia="Times New Roman" w:cstheme="majorBidi"/>
      <w:bCs/>
      <w:kern w:val="2"/>
    </w:rPr>
  </w:style>
  <w:style w:type="character" w:customStyle="1" w:styleId="TitleChar">
    <w:name w:val="Title Char"/>
    <w:basedOn w:val="DefaultParagraphFont"/>
    <w:link w:val="Title"/>
    <w:rsid w:val="00B76ABD"/>
    <w:rPr>
      <w:rFonts w:ascii="Times New Roman" w:eastAsia="Times New Roman" w:hAnsi="Times New Roman" w:cstheme="majorBidi"/>
      <w:b/>
      <w:bCs/>
      <w:sz w:val="20"/>
      <w:szCs w:val="20"/>
      <w:lang w:eastAsia="en-US"/>
    </w:rPr>
  </w:style>
  <w:style w:type="paragraph" w:customStyle="1" w:styleId="1">
    <w:name w:val="标题1"/>
    <w:basedOn w:val="Normal"/>
    <w:autoRedefine/>
    <w:rsid w:val="00B76ABD"/>
  </w:style>
  <w:style w:type="paragraph" w:customStyle="1" w:styleId="institution">
    <w:name w:val="institution"/>
    <w:basedOn w:val="Normal"/>
    <w:autoRedefine/>
    <w:rsid w:val="00E56618"/>
    <w:rPr>
      <w:szCs w:val="16"/>
    </w:rPr>
  </w:style>
  <w:style w:type="paragraph" w:customStyle="1" w:styleId="Author">
    <w:name w:val="Author"/>
    <w:basedOn w:val="Normal"/>
    <w:link w:val="AuthorChar"/>
    <w:autoRedefine/>
    <w:qFormat/>
    <w:rsid w:val="00F6640D"/>
    <w:pPr>
      <w:widowControl w:val="0"/>
      <w:spacing w:line="200" w:lineRule="exact"/>
      <w:jc w:val="both"/>
    </w:pPr>
    <w:rPr>
      <w:rFonts w:eastAsia="Times New Roman" w:cs="MS Gothic"/>
      <w:b w:val="0"/>
      <w:i/>
      <w:kern w:val="2"/>
      <w:sz w:val="16"/>
      <w:szCs w:val="22"/>
    </w:rPr>
  </w:style>
  <w:style w:type="paragraph" w:customStyle="1" w:styleId="a">
    <w:name w:val="内容"/>
    <w:basedOn w:val="Author"/>
    <w:autoRedefine/>
    <w:rsid w:val="00B76ABD"/>
    <w:rPr>
      <w:rFonts w:cs="Times New Roman"/>
      <w:szCs w:val="16"/>
    </w:rPr>
  </w:style>
  <w:style w:type="paragraph" w:styleId="Header">
    <w:name w:val="header"/>
    <w:basedOn w:val="Normal"/>
    <w:link w:val="HeaderChar"/>
    <w:uiPriority w:val="99"/>
    <w:unhideWhenUsed/>
    <w:rsid w:val="00996E5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eastAsia="Times New Roman" w:cs="MS Gothic"/>
      <w:b w:val="0"/>
      <w:kern w:val="2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6E5B"/>
    <w:rPr>
      <w:rFonts w:eastAsia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6E5B"/>
    <w:pPr>
      <w:widowControl w:val="0"/>
      <w:tabs>
        <w:tab w:val="center" w:pos="4153"/>
        <w:tab w:val="right" w:pos="8306"/>
      </w:tabs>
      <w:snapToGrid w:val="0"/>
      <w:spacing w:line="240" w:lineRule="atLeast"/>
    </w:pPr>
    <w:rPr>
      <w:rFonts w:eastAsia="Times New Roman" w:cs="MS Gothic"/>
      <w:b w:val="0"/>
      <w:kern w:val="2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6E5B"/>
    <w:rPr>
      <w:rFonts w:eastAsia="Times New Roman"/>
      <w:sz w:val="18"/>
      <w:szCs w:val="18"/>
    </w:rPr>
  </w:style>
  <w:style w:type="paragraph" w:customStyle="1" w:styleId="style3">
    <w:name w:val="style3"/>
    <w:basedOn w:val="Normal"/>
    <w:rsid w:val="00E56618"/>
    <w:pPr>
      <w:spacing w:before="100" w:beforeAutospacing="1" w:after="100" w:afterAutospacing="1"/>
    </w:pPr>
    <w:rPr>
      <w:rFonts w:ascii="TTE2046BD0t00" w:hAnsi="TTE2046BD0t00" w:cs="TTE2046BD0t00"/>
      <w:b w:val="0"/>
      <w:bCs/>
      <w:sz w:val="30"/>
      <w:szCs w:val="30"/>
    </w:rPr>
  </w:style>
  <w:style w:type="character" w:styleId="Strong">
    <w:name w:val="Strong"/>
    <w:uiPriority w:val="22"/>
    <w:rsid w:val="00E56618"/>
    <w:rPr>
      <w:b/>
      <w:bCs/>
    </w:rPr>
  </w:style>
  <w:style w:type="paragraph" w:customStyle="1" w:styleId="Content">
    <w:name w:val="Content"/>
    <w:qFormat/>
    <w:rsid w:val="00E57BDB"/>
    <w:pPr>
      <w:spacing w:line="200" w:lineRule="exact"/>
      <w:jc w:val="both"/>
    </w:pPr>
    <w:rPr>
      <w:rFonts w:ascii="Times New Roman" w:eastAsia="Times New Roman" w:hAnsi="Times New Roman" w:cs="Comic Sans MS"/>
      <w:kern w:val="0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618"/>
    <w:pPr>
      <w:widowControl w:val="0"/>
      <w:spacing w:line="240" w:lineRule="exact"/>
      <w:jc w:val="both"/>
    </w:pPr>
    <w:rPr>
      <w:rFonts w:eastAsia="Times New Roman" w:cs="MS Gothic"/>
      <w:b w:val="0"/>
      <w:kern w:val="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618"/>
    <w:rPr>
      <w:rFonts w:ascii="Arial" w:eastAsia="Arial" w:hAnsi="Arial" w:cs="MS Gothic"/>
      <w:sz w:val="18"/>
      <w:szCs w:val="18"/>
    </w:rPr>
  </w:style>
  <w:style w:type="character" w:styleId="Emphasis">
    <w:name w:val="Emphasis"/>
    <w:rsid w:val="00757CC1"/>
    <w:rPr>
      <w:i/>
      <w:iCs/>
    </w:rPr>
  </w:style>
  <w:style w:type="character" w:customStyle="1" w:styleId="style91">
    <w:name w:val="style91"/>
    <w:rsid w:val="00757CC1"/>
    <w:rPr>
      <w:b/>
      <w:bCs/>
      <w:color w:val="009933"/>
      <w:sz w:val="21"/>
      <w:szCs w:val="21"/>
    </w:rPr>
  </w:style>
  <w:style w:type="paragraph" w:customStyle="1" w:styleId="2">
    <w:name w:val="普通(网站)2"/>
    <w:basedOn w:val="Normal"/>
    <w:rsid w:val="00757CC1"/>
    <w:pPr>
      <w:spacing w:before="100" w:beforeAutospacing="1" w:after="100" w:afterAutospacing="1"/>
    </w:pPr>
    <w:rPr>
      <w:rFonts w:ascii="TTE2046BD0t00" w:hAnsi="TTE2046BD0t00" w:cs="TTE2046BD0t00"/>
      <w:sz w:val="24"/>
      <w:szCs w:val="24"/>
    </w:rPr>
  </w:style>
  <w:style w:type="paragraph" w:customStyle="1" w:styleId="10">
    <w:name w:val="普通(网站)1"/>
    <w:basedOn w:val="Normal"/>
    <w:rsid w:val="00757CC1"/>
    <w:pPr>
      <w:spacing w:before="100" w:beforeAutospacing="1" w:after="100" w:afterAutospacing="1"/>
    </w:pPr>
    <w:rPr>
      <w:rFonts w:ascii="TTE2046BD0t00" w:hAnsi="TTE2046BD0t00" w:cs="TTE2046BD0t00"/>
      <w:sz w:val="24"/>
      <w:szCs w:val="24"/>
    </w:rPr>
  </w:style>
  <w:style w:type="character" w:customStyle="1" w:styleId="style101">
    <w:name w:val="style101"/>
    <w:rsid w:val="00757CC1"/>
    <w:rPr>
      <w:b/>
      <w:bCs/>
      <w:color w:val="FF0000"/>
      <w:sz w:val="21"/>
      <w:szCs w:val="21"/>
    </w:rPr>
  </w:style>
  <w:style w:type="character" w:styleId="Hyperlink">
    <w:name w:val="Hyperlink"/>
    <w:rsid w:val="00757CC1"/>
    <w:rPr>
      <w:color w:val="0000FF"/>
      <w:u w:val="single"/>
    </w:rPr>
  </w:style>
  <w:style w:type="character" w:customStyle="1" w:styleId="style17">
    <w:name w:val="style17"/>
    <w:basedOn w:val="DefaultParagraphFont"/>
    <w:rsid w:val="009257EF"/>
  </w:style>
  <w:style w:type="character" w:customStyle="1" w:styleId="style22">
    <w:name w:val="style22"/>
    <w:basedOn w:val="DefaultParagraphFont"/>
    <w:rsid w:val="009257EF"/>
  </w:style>
  <w:style w:type="character" w:styleId="FollowedHyperlink">
    <w:name w:val="FollowedHyperlink"/>
    <w:basedOn w:val="DefaultParagraphFont"/>
    <w:uiPriority w:val="99"/>
    <w:semiHidden/>
    <w:unhideWhenUsed/>
    <w:rsid w:val="00675483"/>
    <w:rPr>
      <w:color w:val="800080" w:themeColor="followedHyperlink"/>
      <w:u w:val="single"/>
    </w:rPr>
  </w:style>
  <w:style w:type="character" w:customStyle="1" w:styleId="style9">
    <w:name w:val="style9"/>
    <w:basedOn w:val="DefaultParagraphFont"/>
    <w:rsid w:val="00A96DCE"/>
  </w:style>
  <w:style w:type="character" w:customStyle="1" w:styleId="email1">
    <w:name w:val="email1"/>
    <w:basedOn w:val="DefaultParagraphFont"/>
    <w:rsid w:val="00420F81"/>
  </w:style>
  <w:style w:type="paragraph" w:styleId="PlainText">
    <w:name w:val="Plain Text"/>
    <w:basedOn w:val="Normal"/>
    <w:link w:val="PlainTextChar"/>
    <w:uiPriority w:val="99"/>
    <w:semiHidden/>
    <w:unhideWhenUsed/>
    <w:rsid w:val="00EE060A"/>
    <w:pPr>
      <w:spacing w:before="100" w:beforeAutospacing="1" w:after="100" w:afterAutospacing="1" w:line="240" w:lineRule="exact"/>
    </w:pPr>
    <w:rPr>
      <w:rFonts w:ascii="宋体" w:hAnsi="宋体" w:cs="宋体"/>
      <w:b w:val="0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E060A"/>
    <w:rPr>
      <w:rFonts w:ascii="宋体" w:eastAsia="宋体" w:hAnsi="宋体" w:cs="宋体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F1802"/>
    <w:pPr>
      <w:spacing w:line="240" w:lineRule="exact"/>
    </w:pPr>
    <w:rPr>
      <w:rFonts w:ascii="宋体" w:hAnsi="宋体" w:cs="宋体"/>
      <w:b w:val="0"/>
      <w:sz w:val="24"/>
      <w:szCs w:val="24"/>
    </w:rPr>
  </w:style>
  <w:style w:type="character" w:customStyle="1" w:styleId="Char1">
    <w:name w:val="脚注文本 Char1"/>
    <w:rsid w:val="00C4162D"/>
    <w:rPr>
      <w:kern w:val="2"/>
      <w:sz w:val="18"/>
      <w:szCs w:val="18"/>
    </w:rPr>
  </w:style>
  <w:style w:type="character" w:customStyle="1" w:styleId="org">
    <w:name w:val="org"/>
    <w:rsid w:val="00615390"/>
  </w:style>
  <w:style w:type="paragraph" w:styleId="BodyTextIndent">
    <w:name w:val="Body Text Indent"/>
    <w:basedOn w:val="Normal"/>
    <w:link w:val="BodyTextIndentChar"/>
    <w:rsid w:val="009C2B0F"/>
    <w:pPr>
      <w:widowControl w:val="0"/>
      <w:spacing w:after="120" w:line="240" w:lineRule="exact"/>
      <w:ind w:leftChars="200" w:left="420"/>
      <w:jc w:val="both"/>
    </w:pPr>
    <w:rPr>
      <w:b w:val="0"/>
      <w:kern w:val="2"/>
      <w:sz w:val="21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C2B0F"/>
    <w:rPr>
      <w:rFonts w:ascii="Times New Roman" w:eastAsia="宋体" w:hAnsi="Times New Roman" w:cs="Times New Roman"/>
      <w:szCs w:val="24"/>
    </w:rPr>
  </w:style>
  <w:style w:type="paragraph" w:styleId="ListParagraph">
    <w:name w:val="List Paragraph"/>
    <w:basedOn w:val="Normal"/>
    <w:uiPriority w:val="34"/>
    <w:rsid w:val="00C466C3"/>
    <w:pPr>
      <w:widowControl w:val="0"/>
      <w:spacing w:line="240" w:lineRule="exact"/>
      <w:ind w:firstLineChars="200" w:firstLine="420"/>
      <w:jc w:val="both"/>
    </w:pPr>
    <w:rPr>
      <w:rFonts w:eastAsia="Times New Roman" w:cs="MS Gothic"/>
      <w:b w:val="0"/>
      <w:kern w:val="2"/>
      <w:szCs w:val="22"/>
    </w:rPr>
  </w:style>
  <w:style w:type="paragraph" w:styleId="NoSpacing">
    <w:name w:val="No Spacing"/>
    <w:aliases w:val="Abstract &amp; Biography"/>
    <w:link w:val="NoSpacingChar"/>
    <w:autoRedefine/>
    <w:uiPriority w:val="1"/>
    <w:qFormat/>
    <w:rsid w:val="006F5D64"/>
    <w:pPr>
      <w:widowControl w:val="0"/>
      <w:spacing w:line="200" w:lineRule="exact"/>
      <w:jc w:val="both"/>
    </w:pPr>
    <w:rPr>
      <w:rFonts w:ascii="Times New Roman" w:eastAsia="Times New Roman" w:hAnsi="Times New Roman" w:cs="MS Gothic"/>
      <w:b/>
      <w:i/>
      <w:sz w:val="20"/>
    </w:rPr>
  </w:style>
  <w:style w:type="character" w:customStyle="1" w:styleId="AuthorChar">
    <w:name w:val="Author Char"/>
    <w:basedOn w:val="DefaultParagraphFont"/>
    <w:link w:val="Author"/>
    <w:rsid w:val="00F6640D"/>
    <w:rPr>
      <w:rFonts w:ascii="Times New Roman" w:eastAsia="Times New Roman" w:hAnsi="Times New Roman" w:cs="MS Gothic"/>
      <w:b/>
      <w:i/>
      <w:sz w:val="16"/>
    </w:rPr>
  </w:style>
  <w:style w:type="character" w:customStyle="1" w:styleId="NoSpacingChar">
    <w:name w:val="No Spacing Char"/>
    <w:aliases w:val="Abstract &amp; Biography Char"/>
    <w:basedOn w:val="DefaultParagraphFont"/>
    <w:link w:val="NoSpacing"/>
    <w:uiPriority w:val="1"/>
    <w:rsid w:val="006F5D64"/>
    <w:rPr>
      <w:rFonts w:ascii="Times New Roman" w:eastAsia="Times New Roman" w:hAnsi="Times New Roman" w:cs="MS Gothic"/>
      <w:b/>
      <w:i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E96181"/>
  </w:style>
  <w:style w:type="paragraph" w:styleId="Revision">
    <w:name w:val="Revision"/>
    <w:hidden/>
    <w:uiPriority w:val="99"/>
    <w:semiHidden/>
    <w:rsid w:val="0075235E"/>
    <w:rPr>
      <w:rFonts w:ascii="Arial" w:eastAsia="Arial" w:hAnsi="Arial" w:cs="MS Gothic"/>
      <w:sz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17C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exact"/>
    </w:pPr>
    <w:rPr>
      <w:rFonts w:ascii="宋体" w:hAnsi="宋体" w:cs="宋体"/>
      <w:b w:val="0"/>
      <w:color w:val="00000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17C54"/>
    <w:rPr>
      <w:rFonts w:ascii="宋体" w:eastAsia="宋体" w:hAnsi="宋体" w:cs="宋体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nhideWhenUsed/>
    <w:rsid w:val="0059169E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59169E"/>
    <w:pPr>
      <w:widowControl w:val="0"/>
      <w:spacing w:line="240" w:lineRule="exact"/>
    </w:pPr>
    <w:rPr>
      <w:rFonts w:eastAsia="Times New Roman" w:cs="MS Gothic"/>
      <w:b w:val="0"/>
      <w:kern w:val="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69E"/>
    <w:rPr>
      <w:rFonts w:ascii="Arial" w:eastAsia="Arial" w:hAnsi="Arial" w:cs="MS Gothic"/>
      <w:sz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69E"/>
    <w:rPr>
      <w:rFonts w:ascii="Arial" w:eastAsia="Arial" w:hAnsi="Arial" w:cs="MS Gothic"/>
      <w:b/>
      <w:bCs/>
      <w:sz w:val="18"/>
    </w:rPr>
  </w:style>
  <w:style w:type="paragraph" w:customStyle="1" w:styleId="a0">
    <w:name w:val="a"/>
    <w:basedOn w:val="Normal"/>
    <w:rsid w:val="006A5464"/>
    <w:rPr>
      <w:rFonts w:ascii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Speech Title"/>
    <w:qFormat/>
    <w:rsid w:val="00645588"/>
    <w:rPr>
      <w:rFonts w:ascii="Times New Roman" w:eastAsia="宋体" w:hAnsi="Times New Roman" w:cs="Times New Roman"/>
      <w:b/>
      <w:kern w:val="0"/>
      <w:sz w:val="20"/>
      <w:szCs w:val="20"/>
    </w:rPr>
  </w:style>
  <w:style w:type="paragraph" w:styleId="Heading1">
    <w:name w:val="heading 1"/>
    <w:basedOn w:val="Normal"/>
    <w:next w:val="Normal"/>
    <w:link w:val="Heading1Char"/>
    <w:rsid w:val="0073783B"/>
    <w:pPr>
      <w:keepNext/>
      <w:keepLines/>
      <w:spacing w:line="240" w:lineRule="exact"/>
      <w:jc w:val="center"/>
      <w:outlineLvl w:val="0"/>
    </w:pPr>
    <w:rPr>
      <w:rFonts w:eastAsia="Times New Roman" w:cs="Arial"/>
      <w:bCs/>
      <w:kern w:val="44"/>
      <w:sz w:val="28"/>
      <w:szCs w:val="18"/>
    </w:rPr>
  </w:style>
  <w:style w:type="paragraph" w:styleId="Heading2">
    <w:name w:val="heading 2"/>
    <w:basedOn w:val="Normal"/>
    <w:next w:val="Normal"/>
    <w:link w:val="Heading2Char"/>
    <w:autoRedefine/>
    <w:rsid w:val="00823D82"/>
    <w:pPr>
      <w:keepNext/>
      <w:spacing w:line="240" w:lineRule="exact"/>
      <w:jc w:val="both"/>
      <w:outlineLvl w:val="1"/>
    </w:pPr>
    <w:rPr>
      <w:rFonts w:eastAsiaTheme="minorEastAsia" w:cs="Arial"/>
      <w:bCs/>
      <w:iCs/>
      <w:sz w:val="21"/>
      <w:szCs w:val="18"/>
      <w:lang w:bidi="he-IL"/>
    </w:rPr>
  </w:style>
  <w:style w:type="paragraph" w:styleId="Heading3">
    <w:name w:val="heading 3"/>
    <w:basedOn w:val="Normal"/>
    <w:next w:val="Normal"/>
    <w:link w:val="Heading3Char"/>
    <w:autoRedefine/>
    <w:rsid w:val="00E96BAA"/>
    <w:pPr>
      <w:keepNext/>
      <w:keepLines/>
      <w:spacing w:line="240" w:lineRule="exact"/>
      <w:jc w:val="both"/>
      <w:outlineLvl w:val="2"/>
    </w:pPr>
    <w:rPr>
      <w:rFonts w:cs="Arial"/>
      <w:bCs/>
      <w:szCs w:val="18"/>
    </w:rPr>
  </w:style>
  <w:style w:type="paragraph" w:styleId="Heading4">
    <w:name w:val="heading 4"/>
    <w:aliases w:val="abstract"/>
    <w:basedOn w:val="Normal"/>
    <w:next w:val="Normal"/>
    <w:link w:val="Heading4Char"/>
    <w:autoRedefine/>
    <w:rsid w:val="003D208A"/>
    <w:pPr>
      <w:keepNext/>
      <w:keepLines/>
      <w:spacing w:line="240" w:lineRule="exact"/>
      <w:jc w:val="both"/>
      <w:outlineLvl w:val="3"/>
    </w:pPr>
    <w:rPr>
      <w:rFonts w:eastAsia="Times New Roman"/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3783B"/>
    <w:rPr>
      <w:rFonts w:ascii="Arial" w:eastAsia="Arial" w:hAnsi="Arial" w:cs="Arial"/>
      <w:b/>
      <w:bCs/>
      <w:kern w:val="44"/>
      <w:sz w:val="28"/>
      <w:szCs w:val="18"/>
    </w:rPr>
  </w:style>
  <w:style w:type="character" w:customStyle="1" w:styleId="Heading2Char">
    <w:name w:val="Heading 2 Char"/>
    <w:basedOn w:val="DefaultParagraphFont"/>
    <w:link w:val="Heading2"/>
    <w:rsid w:val="00823D82"/>
    <w:rPr>
      <w:rFonts w:ascii="Arial" w:hAnsi="Arial" w:cs="Arial"/>
      <w:b/>
      <w:bCs/>
      <w:iCs/>
      <w:kern w:val="0"/>
      <w:szCs w:val="18"/>
      <w:lang w:eastAsia="en-US" w:bidi="he-IL"/>
    </w:rPr>
  </w:style>
  <w:style w:type="character" w:customStyle="1" w:styleId="Heading3Char">
    <w:name w:val="Heading 3 Char"/>
    <w:basedOn w:val="DefaultParagraphFont"/>
    <w:link w:val="Heading3"/>
    <w:rsid w:val="00E96BAA"/>
    <w:rPr>
      <w:rFonts w:ascii="Arial" w:eastAsia="宋体" w:hAnsi="Arial" w:cs="Arial"/>
      <w:b/>
      <w:bCs/>
      <w:kern w:val="0"/>
      <w:sz w:val="18"/>
      <w:szCs w:val="18"/>
      <w:lang w:eastAsia="en-US"/>
    </w:rPr>
  </w:style>
  <w:style w:type="character" w:customStyle="1" w:styleId="Heading4Char">
    <w:name w:val="Heading 4 Char"/>
    <w:aliases w:val="abstract Char"/>
    <w:basedOn w:val="DefaultParagraphFont"/>
    <w:link w:val="Heading4"/>
    <w:rsid w:val="003D208A"/>
    <w:rPr>
      <w:rFonts w:ascii="Arial" w:eastAsia="Times New Roman" w:hAnsi="Arial" w:cs="Times New Roman"/>
      <w:b/>
      <w:bCs/>
      <w:i/>
      <w:kern w:val="0"/>
      <w:sz w:val="20"/>
      <w:szCs w:val="28"/>
      <w:lang w:eastAsia="en-US"/>
    </w:rPr>
  </w:style>
  <w:style w:type="paragraph" w:styleId="Title">
    <w:name w:val="Title"/>
    <w:basedOn w:val="Normal"/>
    <w:next w:val="Normal"/>
    <w:link w:val="TitleChar"/>
    <w:autoRedefine/>
    <w:rsid w:val="00B76ABD"/>
    <w:pPr>
      <w:spacing w:line="240" w:lineRule="exact"/>
      <w:jc w:val="both"/>
    </w:pPr>
    <w:rPr>
      <w:rFonts w:eastAsia="Times New Roman" w:cstheme="majorBidi"/>
      <w:bCs/>
      <w:kern w:val="2"/>
    </w:rPr>
  </w:style>
  <w:style w:type="character" w:customStyle="1" w:styleId="TitleChar">
    <w:name w:val="Title Char"/>
    <w:basedOn w:val="DefaultParagraphFont"/>
    <w:link w:val="Title"/>
    <w:rsid w:val="00B76ABD"/>
    <w:rPr>
      <w:rFonts w:ascii="Times New Roman" w:eastAsia="Times New Roman" w:hAnsi="Times New Roman" w:cstheme="majorBidi"/>
      <w:b/>
      <w:bCs/>
      <w:sz w:val="20"/>
      <w:szCs w:val="20"/>
      <w:lang w:eastAsia="en-US"/>
    </w:rPr>
  </w:style>
  <w:style w:type="paragraph" w:customStyle="1" w:styleId="1">
    <w:name w:val="标题1"/>
    <w:basedOn w:val="Normal"/>
    <w:autoRedefine/>
    <w:rsid w:val="00B76ABD"/>
  </w:style>
  <w:style w:type="paragraph" w:customStyle="1" w:styleId="institution">
    <w:name w:val="institution"/>
    <w:basedOn w:val="Normal"/>
    <w:autoRedefine/>
    <w:rsid w:val="00E56618"/>
    <w:rPr>
      <w:szCs w:val="16"/>
    </w:rPr>
  </w:style>
  <w:style w:type="paragraph" w:customStyle="1" w:styleId="Author">
    <w:name w:val="Author"/>
    <w:basedOn w:val="Normal"/>
    <w:link w:val="AuthorChar"/>
    <w:autoRedefine/>
    <w:qFormat/>
    <w:rsid w:val="00F6640D"/>
    <w:pPr>
      <w:widowControl w:val="0"/>
      <w:spacing w:line="200" w:lineRule="exact"/>
      <w:jc w:val="both"/>
    </w:pPr>
    <w:rPr>
      <w:rFonts w:eastAsia="Times New Roman" w:cs="MS Gothic"/>
      <w:b w:val="0"/>
      <w:i/>
      <w:kern w:val="2"/>
      <w:sz w:val="16"/>
      <w:szCs w:val="22"/>
    </w:rPr>
  </w:style>
  <w:style w:type="paragraph" w:customStyle="1" w:styleId="a">
    <w:name w:val="内容"/>
    <w:basedOn w:val="Author"/>
    <w:autoRedefine/>
    <w:rsid w:val="00B76ABD"/>
    <w:rPr>
      <w:rFonts w:cs="Times New Roman"/>
      <w:szCs w:val="16"/>
    </w:rPr>
  </w:style>
  <w:style w:type="paragraph" w:styleId="Header">
    <w:name w:val="header"/>
    <w:basedOn w:val="Normal"/>
    <w:link w:val="HeaderChar"/>
    <w:uiPriority w:val="99"/>
    <w:unhideWhenUsed/>
    <w:rsid w:val="00996E5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eastAsia="Times New Roman" w:cs="MS Gothic"/>
      <w:b w:val="0"/>
      <w:kern w:val="2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6E5B"/>
    <w:rPr>
      <w:rFonts w:eastAsia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6E5B"/>
    <w:pPr>
      <w:widowControl w:val="0"/>
      <w:tabs>
        <w:tab w:val="center" w:pos="4153"/>
        <w:tab w:val="right" w:pos="8306"/>
      </w:tabs>
      <w:snapToGrid w:val="0"/>
      <w:spacing w:line="240" w:lineRule="atLeast"/>
    </w:pPr>
    <w:rPr>
      <w:rFonts w:eastAsia="Times New Roman" w:cs="MS Gothic"/>
      <w:b w:val="0"/>
      <w:kern w:val="2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6E5B"/>
    <w:rPr>
      <w:rFonts w:eastAsia="Times New Roman"/>
      <w:sz w:val="18"/>
      <w:szCs w:val="18"/>
    </w:rPr>
  </w:style>
  <w:style w:type="paragraph" w:customStyle="1" w:styleId="style3">
    <w:name w:val="style3"/>
    <w:basedOn w:val="Normal"/>
    <w:rsid w:val="00E56618"/>
    <w:pPr>
      <w:spacing w:before="100" w:beforeAutospacing="1" w:after="100" w:afterAutospacing="1"/>
    </w:pPr>
    <w:rPr>
      <w:rFonts w:ascii="TTE2046BD0t00" w:hAnsi="TTE2046BD0t00" w:cs="TTE2046BD0t00"/>
      <w:b w:val="0"/>
      <w:bCs/>
      <w:sz w:val="30"/>
      <w:szCs w:val="30"/>
    </w:rPr>
  </w:style>
  <w:style w:type="character" w:styleId="Strong">
    <w:name w:val="Strong"/>
    <w:uiPriority w:val="22"/>
    <w:rsid w:val="00E56618"/>
    <w:rPr>
      <w:b/>
      <w:bCs/>
    </w:rPr>
  </w:style>
  <w:style w:type="paragraph" w:customStyle="1" w:styleId="Content">
    <w:name w:val="Content"/>
    <w:qFormat/>
    <w:rsid w:val="00E57BDB"/>
    <w:pPr>
      <w:spacing w:line="200" w:lineRule="exact"/>
      <w:jc w:val="both"/>
    </w:pPr>
    <w:rPr>
      <w:rFonts w:ascii="Times New Roman" w:eastAsia="Times New Roman" w:hAnsi="Times New Roman" w:cs="Comic Sans MS"/>
      <w:kern w:val="0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618"/>
    <w:pPr>
      <w:widowControl w:val="0"/>
      <w:spacing w:line="240" w:lineRule="exact"/>
      <w:jc w:val="both"/>
    </w:pPr>
    <w:rPr>
      <w:rFonts w:eastAsia="Times New Roman" w:cs="MS Gothic"/>
      <w:b w:val="0"/>
      <w:kern w:val="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618"/>
    <w:rPr>
      <w:rFonts w:ascii="Arial" w:eastAsia="Arial" w:hAnsi="Arial" w:cs="MS Gothic"/>
      <w:sz w:val="18"/>
      <w:szCs w:val="18"/>
    </w:rPr>
  </w:style>
  <w:style w:type="character" w:styleId="Emphasis">
    <w:name w:val="Emphasis"/>
    <w:rsid w:val="00757CC1"/>
    <w:rPr>
      <w:i/>
      <w:iCs/>
    </w:rPr>
  </w:style>
  <w:style w:type="character" w:customStyle="1" w:styleId="style91">
    <w:name w:val="style91"/>
    <w:rsid w:val="00757CC1"/>
    <w:rPr>
      <w:b/>
      <w:bCs/>
      <w:color w:val="009933"/>
      <w:sz w:val="21"/>
      <w:szCs w:val="21"/>
    </w:rPr>
  </w:style>
  <w:style w:type="paragraph" w:customStyle="1" w:styleId="2">
    <w:name w:val="普通(网站)2"/>
    <w:basedOn w:val="Normal"/>
    <w:rsid w:val="00757CC1"/>
    <w:pPr>
      <w:spacing w:before="100" w:beforeAutospacing="1" w:after="100" w:afterAutospacing="1"/>
    </w:pPr>
    <w:rPr>
      <w:rFonts w:ascii="TTE2046BD0t00" w:hAnsi="TTE2046BD0t00" w:cs="TTE2046BD0t00"/>
      <w:sz w:val="24"/>
      <w:szCs w:val="24"/>
    </w:rPr>
  </w:style>
  <w:style w:type="paragraph" w:customStyle="1" w:styleId="10">
    <w:name w:val="普通(网站)1"/>
    <w:basedOn w:val="Normal"/>
    <w:rsid w:val="00757CC1"/>
    <w:pPr>
      <w:spacing w:before="100" w:beforeAutospacing="1" w:after="100" w:afterAutospacing="1"/>
    </w:pPr>
    <w:rPr>
      <w:rFonts w:ascii="TTE2046BD0t00" w:hAnsi="TTE2046BD0t00" w:cs="TTE2046BD0t00"/>
      <w:sz w:val="24"/>
      <w:szCs w:val="24"/>
    </w:rPr>
  </w:style>
  <w:style w:type="character" w:customStyle="1" w:styleId="style101">
    <w:name w:val="style101"/>
    <w:rsid w:val="00757CC1"/>
    <w:rPr>
      <w:b/>
      <w:bCs/>
      <w:color w:val="FF0000"/>
      <w:sz w:val="21"/>
      <w:szCs w:val="21"/>
    </w:rPr>
  </w:style>
  <w:style w:type="character" w:styleId="Hyperlink">
    <w:name w:val="Hyperlink"/>
    <w:rsid w:val="00757CC1"/>
    <w:rPr>
      <w:color w:val="0000FF"/>
      <w:u w:val="single"/>
    </w:rPr>
  </w:style>
  <w:style w:type="character" w:customStyle="1" w:styleId="style17">
    <w:name w:val="style17"/>
    <w:basedOn w:val="DefaultParagraphFont"/>
    <w:rsid w:val="009257EF"/>
  </w:style>
  <w:style w:type="character" w:customStyle="1" w:styleId="style22">
    <w:name w:val="style22"/>
    <w:basedOn w:val="DefaultParagraphFont"/>
    <w:rsid w:val="009257EF"/>
  </w:style>
  <w:style w:type="character" w:styleId="FollowedHyperlink">
    <w:name w:val="FollowedHyperlink"/>
    <w:basedOn w:val="DefaultParagraphFont"/>
    <w:uiPriority w:val="99"/>
    <w:semiHidden/>
    <w:unhideWhenUsed/>
    <w:rsid w:val="00675483"/>
    <w:rPr>
      <w:color w:val="800080" w:themeColor="followedHyperlink"/>
      <w:u w:val="single"/>
    </w:rPr>
  </w:style>
  <w:style w:type="character" w:customStyle="1" w:styleId="style9">
    <w:name w:val="style9"/>
    <w:basedOn w:val="DefaultParagraphFont"/>
    <w:rsid w:val="00A96DCE"/>
  </w:style>
  <w:style w:type="character" w:customStyle="1" w:styleId="email1">
    <w:name w:val="email1"/>
    <w:basedOn w:val="DefaultParagraphFont"/>
    <w:rsid w:val="00420F81"/>
  </w:style>
  <w:style w:type="paragraph" w:styleId="PlainText">
    <w:name w:val="Plain Text"/>
    <w:basedOn w:val="Normal"/>
    <w:link w:val="PlainTextChar"/>
    <w:uiPriority w:val="99"/>
    <w:semiHidden/>
    <w:unhideWhenUsed/>
    <w:rsid w:val="00EE060A"/>
    <w:pPr>
      <w:spacing w:before="100" w:beforeAutospacing="1" w:after="100" w:afterAutospacing="1" w:line="240" w:lineRule="exact"/>
    </w:pPr>
    <w:rPr>
      <w:rFonts w:ascii="宋体" w:hAnsi="宋体" w:cs="宋体"/>
      <w:b w:val="0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E060A"/>
    <w:rPr>
      <w:rFonts w:ascii="宋体" w:eastAsia="宋体" w:hAnsi="宋体" w:cs="宋体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F1802"/>
    <w:pPr>
      <w:spacing w:line="240" w:lineRule="exact"/>
    </w:pPr>
    <w:rPr>
      <w:rFonts w:ascii="宋体" w:hAnsi="宋体" w:cs="宋体"/>
      <w:b w:val="0"/>
      <w:sz w:val="24"/>
      <w:szCs w:val="24"/>
    </w:rPr>
  </w:style>
  <w:style w:type="character" w:customStyle="1" w:styleId="Char1">
    <w:name w:val="脚注文本 Char1"/>
    <w:rsid w:val="00C4162D"/>
    <w:rPr>
      <w:kern w:val="2"/>
      <w:sz w:val="18"/>
      <w:szCs w:val="18"/>
    </w:rPr>
  </w:style>
  <w:style w:type="character" w:customStyle="1" w:styleId="org">
    <w:name w:val="org"/>
    <w:rsid w:val="00615390"/>
  </w:style>
  <w:style w:type="paragraph" w:styleId="BodyTextIndent">
    <w:name w:val="Body Text Indent"/>
    <w:basedOn w:val="Normal"/>
    <w:link w:val="BodyTextIndentChar"/>
    <w:rsid w:val="009C2B0F"/>
    <w:pPr>
      <w:widowControl w:val="0"/>
      <w:spacing w:after="120" w:line="240" w:lineRule="exact"/>
      <w:ind w:leftChars="200" w:left="420"/>
      <w:jc w:val="both"/>
    </w:pPr>
    <w:rPr>
      <w:b w:val="0"/>
      <w:kern w:val="2"/>
      <w:sz w:val="21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C2B0F"/>
    <w:rPr>
      <w:rFonts w:ascii="Times New Roman" w:eastAsia="宋体" w:hAnsi="Times New Roman" w:cs="Times New Roman"/>
      <w:szCs w:val="24"/>
    </w:rPr>
  </w:style>
  <w:style w:type="paragraph" w:styleId="ListParagraph">
    <w:name w:val="List Paragraph"/>
    <w:basedOn w:val="Normal"/>
    <w:uiPriority w:val="34"/>
    <w:rsid w:val="00C466C3"/>
    <w:pPr>
      <w:widowControl w:val="0"/>
      <w:spacing w:line="240" w:lineRule="exact"/>
      <w:ind w:firstLineChars="200" w:firstLine="420"/>
      <w:jc w:val="both"/>
    </w:pPr>
    <w:rPr>
      <w:rFonts w:eastAsia="Times New Roman" w:cs="MS Gothic"/>
      <w:b w:val="0"/>
      <w:kern w:val="2"/>
      <w:szCs w:val="22"/>
    </w:rPr>
  </w:style>
  <w:style w:type="paragraph" w:styleId="NoSpacing">
    <w:name w:val="No Spacing"/>
    <w:aliases w:val="Abstract &amp; Biography"/>
    <w:link w:val="NoSpacingChar"/>
    <w:autoRedefine/>
    <w:uiPriority w:val="1"/>
    <w:qFormat/>
    <w:rsid w:val="006F5D64"/>
    <w:pPr>
      <w:widowControl w:val="0"/>
      <w:spacing w:line="200" w:lineRule="exact"/>
      <w:jc w:val="both"/>
    </w:pPr>
    <w:rPr>
      <w:rFonts w:ascii="Times New Roman" w:eastAsia="Times New Roman" w:hAnsi="Times New Roman" w:cs="MS Gothic"/>
      <w:b/>
      <w:i/>
      <w:sz w:val="20"/>
    </w:rPr>
  </w:style>
  <w:style w:type="character" w:customStyle="1" w:styleId="AuthorChar">
    <w:name w:val="Author Char"/>
    <w:basedOn w:val="DefaultParagraphFont"/>
    <w:link w:val="Author"/>
    <w:rsid w:val="00F6640D"/>
    <w:rPr>
      <w:rFonts w:ascii="Times New Roman" w:eastAsia="Times New Roman" w:hAnsi="Times New Roman" w:cs="MS Gothic"/>
      <w:b/>
      <w:i/>
      <w:sz w:val="16"/>
    </w:rPr>
  </w:style>
  <w:style w:type="character" w:customStyle="1" w:styleId="NoSpacingChar">
    <w:name w:val="No Spacing Char"/>
    <w:aliases w:val="Abstract &amp; Biography Char"/>
    <w:basedOn w:val="DefaultParagraphFont"/>
    <w:link w:val="NoSpacing"/>
    <w:uiPriority w:val="1"/>
    <w:rsid w:val="006F5D64"/>
    <w:rPr>
      <w:rFonts w:ascii="Times New Roman" w:eastAsia="Times New Roman" w:hAnsi="Times New Roman" w:cs="MS Gothic"/>
      <w:b/>
      <w:i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E96181"/>
  </w:style>
  <w:style w:type="paragraph" w:styleId="Revision">
    <w:name w:val="Revision"/>
    <w:hidden/>
    <w:uiPriority w:val="99"/>
    <w:semiHidden/>
    <w:rsid w:val="0075235E"/>
    <w:rPr>
      <w:rFonts w:ascii="Arial" w:eastAsia="Arial" w:hAnsi="Arial" w:cs="MS Gothic"/>
      <w:sz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17C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exact"/>
    </w:pPr>
    <w:rPr>
      <w:rFonts w:ascii="宋体" w:hAnsi="宋体" w:cs="宋体"/>
      <w:b w:val="0"/>
      <w:color w:val="00000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17C54"/>
    <w:rPr>
      <w:rFonts w:ascii="宋体" w:eastAsia="宋体" w:hAnsi="宋体" w:cs="宋体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nhideWhenUsed/>
    <w:rsid w:val="0059169E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59169E"/>
    <w:pPr>
      <w:widowControl w:val="0"/>
      <w:spacing w:line="240" w:lineRule="exact"/>
    </w:pPr>
    <w:rPr>
      <w:rFonts w:eastAsia="Times New Roman" w:cs="MS Gothic"/>
      <w:b w:val="0"/>
      <w:kern w:val="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69E"/>
    <w:rPr>
      <w:rFonts w:ascii="Arial" w:eastAsia="Arial" w:hAnsi="Arial" w:cs="MS Gothic"/>
      <w:sz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69E"/>
    <w:rPr>
      <w:rFonts w:ascii="Arial" w:eastAsia="Arial" w:hAnsi="Arial" w:cs="MS Gothic"/>
      <w:b/>
      <w:bCs/>
      <w:sz w:val="18"/>
    </w:rPr>
  </w:style>
  <w:style w:type="paragraph" w:customStyle="1" w:styleId="a0">
    <w:name w:val="a"/>
    <w:basedOn w:val="Normal"/>
    <w:rsid w:val="006A5464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238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69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05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54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3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1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0068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6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3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6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4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66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1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2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2880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0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5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5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17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55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87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51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84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58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8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33583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3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8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6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57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625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563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7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8810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973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1445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3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8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0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99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1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53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90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0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870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7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7795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410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929980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6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770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3107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2623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7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7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12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97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09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96789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7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4115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0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2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3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41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350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0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855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6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471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310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60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0014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1328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954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06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0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48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01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32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95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35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688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0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735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850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005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41320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7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2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4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6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33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68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089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0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3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03960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5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38224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5627">
          <w:marLeft w:val="475"/>
          <w:marRight w:val="0"/>
          <w:marTop w:val="4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07">
          <w:marLeft w:val="475"/>
          <w:marRight w:val="0"/>
          <w:marTop w:val="4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6328">
          <w:marLeft w:val="475"/>
          <w:marRight w:val="0"/>
          <w:marTop w:val="4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2313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34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51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15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03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67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2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460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134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6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1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89038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9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27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7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6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13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55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08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18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77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74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9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9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1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0443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6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22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12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1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7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8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5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2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7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2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05805">
              <w:marLeft w:val="405"/>
              <w:marRight w:val="4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7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2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983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90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3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91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6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712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9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2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8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1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3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96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20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19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459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77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01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38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66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14271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9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72645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13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9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1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7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0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52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5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484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2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43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09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4037;&#20316;2014\FOOD-2014\&#25688;&#35201;&#31616;&#21382;\&#24050;&#27880;&#20876;&#28436;&#35762;&#20154;&#25688;&#35201;\Food-2014\&#20462;&#25913;&#26684;&#24335;&#21518;\&#25688;&#35201;&#31616;&#21382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32784-9A5A-5044-BF93-E7571EAA5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\工作2014\FOOD-2014\摘要简历\已注册演讲人摘要\Food-2014\修改格式后\摘要简历模板.dotx</Template>
  <TotalTime>10</TotalTime>
  <Pages>1</Pages>
  <Words>428</Words>
  <Characters>2440</Characters>
  <Application>Microsoft Macintosh Word</Application>
  <DocSecurity>0</DocSecurity>
  <Lines>20</Lines>
  <Paragraphs>5</Paragraphs>
  <ScaleCrop>false</ScaleCrop>
  <Company>bat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tianruihong</dc:creator>
  <cp:keywords/>
  <dc:description/>
  <cp:lastModifiedBy>Jose Inzunza</cp:lastModifiedBy>
  <cp:revision>4</cp:revision>
  <dcterms:created xsi:type="dcterms:W3CDTF">2016-07-14T11:51:00Z</dcterms:created>
  <dcterms:modified xsi:type="dcterms:W3CDTF">2016-07-14T13:33:00Z</dcterms:modified>
</cp:coreProperties>
</file>