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427B5F" w14:textId="1B0F8683" w:rsidR="00C02385" w:rsidRDefault="00C02385" w:rsidP="00C02385">
      <w:proofErr w:type="gramStart"/>
      <w:r>
        <w:rPr>
          <w:u w:val="single"/>
        </w:rPr>
        <w:t>Title :</w:t>
      </w:r>
      <w:proofErr w:type="gramEnd"/>
      <w:r>
        <w:rPr>
          <w:u w:val="single"/>
        </w:rPr>
        <w:t xml:space="preserve"> </w:t>
      </w:r>
      <w:r w:rsidRPr="00C02385">
        <w:t xml:space="preserve"> </w:t>
      </w:r>
      <w:r>
        <w:t>Outcome of laser treatment for minor anorectal conditions including fistula in ano,haemorrhoids and pilonidal sinus. A Jersey, Channel Island of U.K. prospects</w:t>
      </w:r>
    </w:p>
    <w:p w14:paraId="4E35F79A" w14:textId="4E208B70" w:rsidR="00C02385" w:rsidRPr="00817FDE" w:rsidRDefault="00C02385" w:rsidP="00C02385">
      <w:pPr>
        <w:spacing w:line="240" w:lineRule="auto"/>
      </w:pPr>
      <w:r>
        <w:t>Mr. Muhammad Aleem,</w:t>
      </w:r>
    </w:p>
    <w:p w14:paraId="0768B3F4" w14:textId="77777777" w:rsidR="00C02385" w:rsidRDefault="00C02385" w:rsidP="00C02385">
      <w:r>
        <w:t>Department of Surgery</w:t>
      </w:r>
    </w:p>
    <w:p w14:paraId="56CC456C" w14:textId="77777777" w:rsidR="00C02385" w:rsidRDefault="00C02385" w:rsidP="00C02385">
      <w:r>
        <w:t>Jersey General Hospital, St.Helier</w:t>
      </w:r>
      <w:proofErr w:type="gramStart"/>
      <w:r>
        <w:t>,State</w:t>
      </w:r>
      <w:proofErr w:type="gramEnd"/>
      <w:r>
        <w:t xml:space="preserve"> of Jersey,</w:t>
      </w:r>
    </w:p>
    <w:p w14:paraId="75901965" w14:textId="77777777" w:rsidR="00C02385" w:rsidRDefault="00C02385" w:rsidP="00C02385">
      <w:r>
        <w:t>Channel Island of U.K.</w:t>
      </w:r>
    </w:p>
    <w:p w14:paraId="342B3DBD" w14:textId="77777777" w:rsidR="00C02385" w:rsidRDefault="00C02385" w:rsidP="00C02385">
      <w:r>
        <w:t>Correspondence: Dr.Muhammad Aleem</w:t>
      </w:r>
    </w:p>
    <w:p w14:paraId="79EC53D9" w14:textId="77777777" w:rsidR="00C02385" w:rsidRDefault="00C02385" w:rsidP="00C02385">
      <w:r>
        <w:t xml:space="preserve">Department of surgery, Jersey General Hospital, The </w:t>
      </w:r>
      <w:proofErr w:type="spellStart"/>
      <w:r>
        <w:t>Parade,St.Helier,State</w:t>
      </w:r>
      <w:proofErr w:type="spellEnd"/>
      <w:r>
        <w:t xml:space="preserve"> of Jersey, Channel island of U.K</w:t>
      </w:r>
    </w:p>
    <w:p w14:paraId="7A59A404" w14:textId="77777777" w:rsidR="00C02385" w:rsidRDefault="00C02385" w:rsidP="00C02385">
      <w:r>
        <w:t>J.E.13QS</w:t>
      </w:r>
    </w:p>
    <w:p w14:paraId="5BF614C7" w14:textId="77777777" w:rsidR="00C02385" w:rsidRDefault="00C02385" w:rsidP="00C02385">
      <w:r>
        <w:t>00441534622000</w:t>
      </w:r>
    </w:p>
    <w:p w14:paraId="0A8802B8" w14:textId="77777777" w:rsidR="00C02385" w:rsidRDefault="00C02385" w:rsidP="00C02385">
      <w:r>
        <w:t>Fax</w:t>
      </w:r>
      <w:proofErr w:type="gramStart"/>
      <w:r>
        <w:t>:00441534442880</w:t>
      </w:r>
      <w:proofErr w:type="gramEnd"/>
    </w:p>
    <w:p w14:paraId="61004B6E" w14:textId="09B4452A" w:rsidR="00C02385" w:rsidRDefault="00C02385">
      <w:pPr>
        <w:rPr>
          <w:u w:val="single"/>
        </w:rPr>
      </w:pPr>
      <w:r>
        <w:t>Email:M.Aleem@health.gov.je</w:t>
      </w:r>
    </w:p>
    <w:p w14:paraId="09090C36" w14:textId="7A2F8AA2" w:rsidR="00C85210" w:rsidRDefault="00C85210"/>
    <w:p w14:paraId="3B2630AF" w14:textId="77777777" w:rsidR="00C85210" w:rsidRDefault="00C85210" w:rsidP="00C85210">
      <w:r>
        <w:t>Introduction:</w:t>
      </w:r>
    </w:p>
    <w:p w14:paraId="432684D6" w14:textId="77777777" w:rsidR="00C85210" w:rsidRDefault="00C85210" w:rsidP="00C85210">
      <w:r>
        <w:t xml:space="preserve"> </w:t>
      </w:r>
      <w:r w:rsidR="009641FE">
        <w:t xml:space="preserve">Minor </w:t>
      </w:r>
      <w:proofErr w:type="spellStart"/>
      <w:r w:rsidR="009641FE">
        <w:t>ano</w:t>
      </w:r>
      <w:proofErr w:type="spellEnd"/>
      <w:r>
        <w:t xml:space="preserve"> rectal conditions such as Fistula in </w:t>
      </w:r>
      <w:proofErr w:type="spellStart"/>
      <w:r>
        <w:t>ano</w:t>
      </w:r>
      <w:proofErr w:type="spellEnd"/>
      <w:r w:rsidR="009641FE">
        <w:t>, Haemorrhoids</w:t>
      </w:r>
      <w:r>
        <w:t xml:space="preserve"> and Pilonidal </w:t>
      </w:r>
      <w:r w:rsidR="00E16A4E">
        <w:t xml:space="preserve">sinus </w:t>
      </w:r>
      <w:r w:rsidR="008F2679">
        <w:t>are the</w:t>
      </w:r>
      <w:r>
        <w:t xml:space="preserve"> </w:t>
      </w:r>
      <w:r w:rsidR="008556C8">
        <w:t>common surgical</w:t>
      </w:r>
      <w:r>
        <w:t xml:space="preserve"> pathology, which can be debilitating and affect patient social life.</w:t>
      </w:r>
    </w:p>
    <w:p w14:paraId="37C2E8B9" w14:textId="77777777" w:rsidR="00C85210" w:rsidRDefault="00C85210" w:rsidP="00C85210">
      <w:r>
        <w:t xml:space="preserve">Aetiology of these minor </w:t>
      </w:r>
      <w:proofErr w:type="spellStart"/>
      <w:r>
        <w:t>ano</w:t>
      </w:r>
      <w:proofErr w:type="spellEnd"/>
      <w:r>
        <w:t xml:space="preserve">-rectal conditions for example fistula in </w:t>
      </w:r>
      <w:proofErr w:type="spellStart"/>
      <w:r>
        <w:t>ano</w:t>
      </w:r>
      <w:proofErr w:type="spellEnd"/>
      <w:r>
        <w:t xml:space="preserve">  can be multifactorial including,idiopathic,inflammatory bowel disease, post traumatic(Obstetric and post traumatic after drainage of perianal abscess).</w:t>
      </w:r>
    </w:p>
    <w:p w14:paraId="15AE3832" w14:textId="77777777" w:rsidR="00C02385" w:rsidRDefault="00C85210" w:rsidP="005568F4">
      <w:r>
        <w:t>There are various predisposing factors including smoking, diabetes and life style.</w:t>
      </w:r>
    </w:p>
    <w:p w14:paraId="7CD4CD9B" w14:textId="77777777" w:rsidR="009C4432" w:rsidRDefault="0084166A" w:rsidP="005568F4">
      <w:proofErr w:type="spellStart"/>
      <w:r>
        <w:rPr>
          <w:u w:val="single"/>
        </w:rPr>
        <w:t>Me</w:t>
      </w:r>
      <w:r w:rsidR="00C85210" w:rsidRPr="00F4525D">
        <w:rPr>
          <w:u w:val="single"/>
        </w:rPr>
        <w:t>thod</w:t>
      </w:r>
      <w:proofErr w:type="gramStart"/>
      <w:r w:rsidR="00C85210" w:rsidRPr="00F4525D">
        <w:rPr>
          <w:u w:val="single"/>
        </w:rPr>
        <w:t>:</w:t>
      </w:r>
      <w:r w:rsidR="009641FE">
        <w:t>Pre</w:t>
      </w:r>
      <w:proofErr w:type="spellEnd"/>
      <w:proofErr w:type="gramEnd"/>
      <w:r w:rsidR="009641FE">
        <w:t xml:space="preserve"> operation and post operation questionnaire send to patient to assess the quality of life before and after laser treatment for minor anorectal conditions including fistula in</w:t>
      </w:r>
      <w:r>
        <w:t xml:space="preserve"> </w:t>
      </w:r>
      <w:proofErr w:type="spellStart"/>
      <w:r>
        <w:t>ano</w:t>
      </w:r>
      <w:proofErr w:type="spellEnd"/>
      <w:r>
        <w:t>, haemorrhoids and pilonidal sinus.</w:t>
      </w:r>
    </w:p>
    <w:p w14:paraId="2E8F5324" w14:textId="22010643" w:rsidR="00955897" w:rsidRDefault="00955897" w:rsidP="005568F4">
      <w:r>
        <w:t>Fig</w:t>
      </w:r>
      <w:proofErr w:type="gramStart"/>
      <w:r>
        <w:t>:1</w:t>
      </w:r>
      <w:proofErr w:type="gramEnd"/>
      <w:r w:rsidR="00662D66">
        <w:t xml:space="preserve"> </w:t>
      </w:r>
      <w:r w:rsidR="00662D66" w:rsidRPr="00662D66">
        <w:rPr>
          <w:u w:val="single"/>
        </w:rPr>
        <w:t xml:space="preserve">Laser probe insertion to fistula in </w:t>
      </w:r>
      <w:proofErr w:type="spellStart"/>
      <w:r w:rsidR="00662D66" w:rsidRPr="00662D66">
        <w:rPr>
          <w:u w:val="single"/>
        </w:rPr>
        <w:t>ano</w:t>
      </w:r>
      <w:proofErr w:type="spellEnd"/>
    </w:p>
    <w:p w14:paraId="50819922" w14:textId="2F96F90D" w:rsidR="00955897" w:rsidRDefault="00955897" w:rsidP="005568F4">
      <w:r>
        <w:rPr>
          <w:noProof/>
          <w:lang w:eastAsia="en-GB"/>
        </w:rPr>
        <w:drawing>
          <wp:inline distT="0" distB="0" distL="0" distR="0" wp14:anchorId="4DDD40A9" wp14:editId="3C068489">
            <wp:extent cx="3629703" cy="2041709"/>
            <wp:effectExtent l="0" t="0" r="8890" b="0"/>
            <wp:docPr id="7" name="Short filac">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ort filac">
                      <a:hlinkClick r:id="" action="ppaction://media"/>
                    </pic:cNvPr>
                    <pic:cNvPicPr>
                      <a:picLocks noChangeAspect="1"/>
                    </pic:cNvPicPr>
                  </pic:nvPicPr>
                  <pic:blipFill>
                    <a:blip r:embed="rId5"/>
                    <a:stretch>
                      <a:fillRect/>
                    </a:stretch>
                  </pic:blipFill>
                  <pic:spPr>
                    <a:xfrm>
                      <a:off x="0" y="0"/>
                      <a:ext cx="3629703" cy="2041709"/>
                    </a:xfrm>
                    <a:prstGeom prst="rect">
                      <a:avLst/>
                    </a:prstGeom>
                  </pic:spPr>
                </pic:pic>
              </a:graphicData>
            </a:graphic>
          </wp:inline>
        </w:drawing>
      </w:r>
    </w:p>
    <w:p w14:paraId="72101753" w14:textId="77777777" w:rsidR="00955897" w:rsidRDefault="00955897" w:rsidP="005568F4"/>
    <w:p w14:paraId="2D911440" w14:textId="3C4BCC80" w:rsidR="00955897" w:rsidRPr="00662D66" w:rsidRDefault="00955897" w:rsidP="005568F4">
      <w:pPr>
        <w:rPr>
          <w:u w:val="single"/>
        </w:rPr>
      </w:pPr>
      <w:r>
        <w:lastRenderedPageBreak/>
        <w:t>Fig</w:t>
      </w:r>
      <w:proofErr w:type="gramStart"/>
      <w:r>
        <w:t>:2</w:t>
      </w:r>
      <w:proofErr w:type="gramEnd"/>
      <w:r w:rsidR="00662D66">
        <w:t xml:space="preserve"> </w:t>
      </w:r>
      <w:r w:rsidR="00662D66" w:rsidRPr="00662D66">
        <w:rPr>
          <w:u w:val="single"/>
        </w:rPr>
        <w:t>Laser  treatment of haemorrhoids</w:t>
      </w:r>
    </w:p>
    <w:p w14:paraId="6117603F" w14:textId="29049CAC" w:rsidR="00955897" w:rsidRDefault="00955897" w:rsidP="005568F4">
      <w:r>
        <w:rPr>
          <w:noProof/>
          <w:lang w:eastAsia="en-GB"/>
        </w:rPr>
        <w:drawing>
          <wp:inline distT="0" distB="0" distL="0" distR="0" wp14:anchorId="30FB3A7E" wp14:editId="30FFBC9B">
            <wp:extent cx="3629703" cy="2041708"/>
            <wp:effectExtent l="0" t="0" r="8890" b="0"/>
            <wp:docPr id="8" name="Short lhp">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ort lhp">
                      <a:hlinkClick r:id="" action="ppaction://media"/>
                    </pic:cNvPr>
                    <pic:cNvPicPr>
                      <a:picLocks noChangeAspect="1"/>
                    </pic:cNvPicPr>
                  </pic:nvPicPr>
                  <pic:blipFill>
                    <a:blip r:embed="rId6"/>
                    <a:stretch>
                      <a:fillRect/>
                    </a:stretch>
                  </pic:blipFill>
                  <pic:spPr>
                    <a:xfrm>
                      <a:off x="0" y="0"/>
                      <a:ext cx="3629703" cy="2041708"/>
                    </a:xfrm>
                    <a:prstGeom prst="rect">
                      <a:avLst/>
                    </a:prstGeom>
                  </pic:spPr>
                </pic:pic>
              </a:graphicData>
            </a:graphic>
          </wp:inline>
        </w:drawing>
      </w:r>
    </w:p>
    <w:p w14:paraId="0EE529A0" w14:textId="42F1125B" w:rsidR="00955897" w:rsidRDefault="00955897" w:rsidP="005568F4">
      <w:r>
        <w:t>Fig</w:t>
      </w:r>
      <w:proofErr w:type="gramStart"/>
      <w:r>
        <w:t>:3</w:t>
      </w:r>
      <w:proofErr w:type="gramEnd"/>
      <w:r w:rsidR="00662D66">
        <w:t xml:space="preserve"> </w:t>
      </w:r>
      <w:r w:rsidR="00662D66" w:rsidRPr="00662D66">
        <w:rPr>
          <w:u w:val="single"/>
        </w:rPr>
        <w:t>Laser treatment for pilonidal sinus</w:t>
      </w:r>
    </w:p>
    <w:p w14:paraId="5DF34F10" w14:textId="42055A58" w:rsidR="00955897" w:rsidRDefault="00955897" w:rsidP="005568F4">
      <w:r>
        <w:rPr>
          <w:noProof/>
          <w:lang w:eastAsia="en-GB"/>
        </w:rPr>
        <w:drawing>
          <wp:inline distT="0" distB="0" distL="0" distR="0" wp14:anchorId="6267A76D" wp14:editId="3D8EE90C">
            <wp:extent cx="3629703" cy="2041708"/>
            <wp:effectExtent l="0" t="0" r="8890" b="0"/>
            <wp:docPr id="9" name="short pns">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ort pns">
                      <a:hlinkClick r:id="" action="ppaction://media"/>
                    </pic:cNvPr>
                    <pic:cNvPicPr>
                      <a:picLocks noChangeAspect="1"/>
                    </pic:cNvPicPr>
                  </pic:nvPicPr>
                  <pic:blipFill>
                    <a:blip r:embed="rId7"/>
                    <a:stretch>
                      <a:fillRect/>
                    </a:stretch>
                  </pic:blipFill>
                  <pic:spPr>
                    <a:xfrm>
                      <a:off x="0" y="0"/>
                      <a:ext cx="3629703" cy="2041708"/>
                    </a:xfrm>
                    <a:prstGeom prst="rect">
                      <a:avLst/>
                    </a:prstGeom>
                  </pic:spPr>
                </pic:pic>
              </a:graphicData>
            </a:graphic>
          </wp:inline>
        </w:drawing>
      </w:r>
    </w:p>
    <w:p w14:paraId="6C286D5C" w14:textId="555A5FBB" w:rsidR="000C7E98" w:rsidRDefault="009C4432" w:rsidP="005568F4">
      <w:r w:rsidRPr="009C4432">
        <w:rPr>
          <w:u w:val="single"/>
        </w:rPr>
        <w:t>Questionnaire send to patient:</w:t>
      </w:r>
      <w:r w:rsidR="009641FE">
        <w:t xml:space="preserve"> </w:t>
      </w:r>
      <w:r w:rsidR="000C7E98" w:rsidRPr="000C7E98">
        <w:rPr>
          <w:noProof/>
          <w:lang w:eastAsia="en-GB"/>
        </w:rPr>
        <w:drawing>
          <wp:inline distT="0" distB="0" distL="0" distR="0" wp14:anchorId="581C95CA" wp14:editId="5BAB4C36">
            <wp:extent cx="5731510" cy="32238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223895"/>
                    </a:xfrm>
                    <a:prstGeom prst="rect">
                      <a:avLst/>
                    </a:prstGeom>
                  </pic:spPr>
                </pic:pic>
              </a:graphicData>
            </a:graphic>
          </wp:inline>
        </w:drawing>
      </w:r>
    </w:p>
    <w:p w14:paraId="739A6CD4" w14:textId="77777777" w:rsidR="00C02385" w:rsidRDefault="00C02385" w:rsidP="005568F4"/>
    <w:p w14:paraId="064DEFFD" w14:textId="77777777" w:rsidR="00C02385" w:rsidRDefault="00C02385" w:rsidP="005568F4"/>
    <w:p w14:paraId="7FD097B7" w14:textId="77777777" w:rsidR="00E16A4E" w:rsidRDefault="00E16A4E" w:rsidP="00E16A4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Twenty seven male and eighteen female were recruited for the study.</w:t>
      </w:r>
    </w:p>
    <w:p w14:paraId="0059406B" w14:textId="77777777" w:rsidR="00E16A4E" w:rsidRDefault="00E16A4E" w:rsidP="005568F4"/>
    <w:p w14:paraId="7B0902F0" w14:textId="77777777" w:rsidR="009641FE" w:rsidRDefault="00E16A4E" w:rsidP="005568F4">
      <w:pPr>
        <w:rPr>
          <w:rFonts w:asciiTheme="majorHAnsi" w:eastAsiaTheme="majorEastAsia" w:hAnsi="Century Gothic" w:cstheme="majorBidi"/>
          <w:color w:val="262626" w:themeColor="text1" w:themeTint="D9"/>
          <w:kern w:val="24"/>
          <w:lang w:val="en-US"/>
        </w:rPr>
      </w:pPr>
      <w:r w:rsidRPr="009A4E6B">
        <w:rPr>
          <w:rFonts w:asciiTheme="majorHAnsi" w:eastAsiaTheme="majorEastAsia" w:hAnsi="Century Gothic" w:cstheme="majorBidi"/>
          <w:bCs/>
          <w:i/>
          <w:color w:val="262626" w:themeColor="text1" w:themeTint="D9"/>
          <w:kern w:val="24"/>
          <w:lang w:val="en-US"/>
        </w:rPr>
        <w:t xml:space="preserve">Forty </w:t>
      </w:r>
      <w:r w:rsidR="008F2679" w:rsidRPr="009A4E6B">
        <w:rPr>
          <w:rFonts w:asciiTheme="majorHAnsi" w:eastAsiaTheme="majorEastAsia" w:hAnsi="Century Gothic" w:cstheme="majorBidi"/>
          <w:bCs/>
          <w:i/>
          <w:color w:val="262626" w:themeColor="text1" w:themeTint="D9"/>
          <w:kern w:val="24"/>
          <w:lang w:val="en-US"/>
        </w:rPr>
        <w:t>four procedures</w:t>
      </w:r>
      <w:r w:rsidR="009641FE" w:rsidRPr="009A4E6B">
        <w:rPr>
          <w:rFonts w:asciiTheme="majorHAnsi" w:eastAsiaTheme="majorEastAsia" w:hAnsi="Century Gothic" w:cstheme="majorBidi"/>
          <w:bCs/>
          <w:i/>
          <w:color w:val="262626" w:themeColor="text1" w:themeTint="D9"/>
          <w:kern w:val="24"/>
          <w:lang w:val="en-US"/>
        </w:rPr>
        <w:t xml:space="preserve"> on</w:t>
      </w:r>
      <w:r w:rsidRPr="009A4E6B">
        <w:rPr>
          <w:rFonts w:asciiTheme="majorHAnsi" w:eastAsiaTheme="majorEastAsia" w:hAnsi="Century Gothic" w:cstheme="majorBidi"/>
          <w:bCs/>
          <w:i/>
          <w:color w:val="262626" w:themeColor="text1" w:themeTint="D9"/>
          <w:kern w:val="24"/>
          <w:lang w:val="en-US"/>
        </w:rPr>
        <w:t xml:space="preserve"> thirty </w:t>
      </w:r>
      <w:r w:rsidR="008F2679" w:rsidRPr="009A4E6B">
        <w:rPr>
          <w:rFonts w:asciiTheme="majorHAnsi" w:eastAsiaTheme="majorEastAsia" w:hAnsi="Century Gothic" w:cstheme="majorBidi"/>
          <w:bCs/>
          <w:i/>
          <w:color w:val="262626" w:themeColor="text1" w:themeTint="D9"/>
          <w:kern w:val="24"/>
          <w:lang w:val="en-US"/>
        </w:rPr>
        <w:t>eight patients</w:t>
      </w:r>
      <w:r w:rsidR="009641FE" w:rsidRPr="009A4E6B">
        <w:rPr>
          <w:rFonts w:asciiTheme="majorHAnsi" w:eastAsiaTheme="majorEastAsia" w:hAnsi="Century Gothic" w:cstheme="majorBidi"/>
          <w:b/>
          <w:bCs/>
          <w:color w:val="262626" w:themeColor="text1" w:themeTint="D9"/>
          <w:kern w:val="24"/>
          <w:lang w:val="en-US"/>
        </w:rPr>
        <w:t xml:space="preserve"> </w:t>
      </w:r>
      <w:r w:rsidR="009641FE" w:rsidRPr="009A4E6B">
        <w:rPr>
          <w:rFonts w:asciiTheme="majorHAnsi" w:eastAsiaTheme="majorEastAsia" w:hAnsi="Century Gothic" w:cstheme="majorBidi"/>
          <w:color w:val="262626" w:themeColor="text1" w:themeTint="D9"/>
          <w:kern w:val="24"/>
          <w:lang w:val="en-US"/>
        </w:rPr>
        <w:t>between</w:t>
      </w:r>
      <w:r w:rsidR="009641FE" w:rsidRPr="009A4E6B">
        <w:rPr>
          <w:rFonts w:asciiTheme="majorHAnsi" w:eastAsiaTheme="majorEastAsia" w:hAnsi="Century Gothic" w:cstheme="majorBidi"/>
          <w:color w:val="262626" w:themeColor="text1" w:themeTint="D9"/>
          <w:kern w:val="24"/>
          <w:lang w:val="en-US"/>
        </w:rPr>
        <w:br/>
      </w:r>
      <w:r w:rsidR="009641FE" w:rsidRPr="009A4E6B">
        <w:rPr>
          <w:rFonts w:asciiTheme="majorHAnsi" w:eastAsiaTheme="majorEastAsia" w:hAnsi="Century Gothic" w:cstheme="majorBidi"/>
          <w:b/>
          <w:bCs/>
          <w:color w:val="262626" w:themeColor="text1" w:themeTint="D9"/>
          <w:kern w:val="24"/>
          <w:lang w:val="en-US"/>
        </w:rPr>
        <w:t xml:space="preserve"> </w:t>
      </w:r>
      <w:r w:rsidR="009641FE" w:rsidRPr="009A4E6B">
        <w:rPr>
          <w:rFonts w:asciiTheme="majorHAnsi" w:eastAsiaTheme="majorEastAsia" w:hAnsi="Century Gothic" w:cstheme="majorBidi"/>
          <w:bCs/>
          <w:color w:val="262626" w:themeColor="text1" w:themeTint="D9"/>
          <w:kern w:val="24"/>
          <w:lang w:val="en-US"/>
        </w:rPr>
        <w:t>September 2016</w:t>
      </w:r>
      <w:r w:rsidR="009641FE" w:rsidRPr="009A4E6B">
        <w:rPr>
          <w:rFonts w:asciiTheme="majorHAnsi" w:eastAsiaTheme="majorEastAsia" w:hAnsi="Century Gothic" w:cstheme="majorBidi"/>
          <w:b/>
          <w:bCs/>
          <w:color w:val="262626" w:themeColor="text1" w:themeTint="D9"/>
          <w:kern w:val="24"/>
          <w:lang w:val="en-US"/>
        </w:rPr>
        <w:t xml:space="preserve"> </w:t>
      </w:r>
      <w:r w:rsidR="008F2679" w:rsidRPr="009A4E6B">
        <w:rPr>
          <w:rFonts w:asciiTheme="majorHAnsi" w:eastAsiaTheme="majorEastAsia" w:hAnsi="Century Gothic" w:cstheme="majorBidi"/>
          <w:color w:val="262626" w:themeColor="text1" w:themeTint="D9"/>
          <w:kern w:val="24"/>
          <w:lang w:val="en-US"/>
        </w:rPr>
        <w:t xml:space="preserve">and </w:t>
      </w:r>
      <w:r w:rsidR="008F2679" w:rsidRPr="009A4E6B">
        <w:rPr>
          <w:rFonts w:asciiTheme="majorHAnsi" w:eastAsiaTheme="majorEastAsia" w:hAnsi="Century Gothic" w:cstheme="majorBidi"/>
          <w:bCs/>
          <w:color w:val="262626" w:themeColor="text1" w:themeTint="D9"/>
          <w:kern w:val="24"/>
          <w:lang w:val="en-US"/>
        </w:rPr>
        <w:t>December</w:t>
      </w:r>
      <w:r w:rsidR="009641FE" w:rsidRPr="009A4E6B">
        <w:rPr>
          <w:rFonts w:asciiTheme="majorHAnsi" w:eastAsiaTheme="majorEastAsia" w:hAnsi="Century Gothic" w:cstheme="majorBidi"/>
          <w:bCs/>
          <w:color w:val="262626" w:themeColor="text1" w:themeTint="D9"/>
          <w:kern w:val="24"/>
          <w:lang w:val="en-US"/>
        </w:rPr>
        <w:t xml:space="preserve"> 2017</w:t>
      </w:r>
      <w:r w:rsidR="009641FE" w:rsidRPr="009A4E6B">
        <w:rPr>
          <w:rFonts w:asciiTheme="majorHAnsi" w:eastAsiaTheme="majorEastAsia" w:hAnsi="Century Gothic" w:cstheme="majorBidi"/>
          <w:color w:val="262626" w:themeColor="text1" w:themeTint="D9"/>
          <w:kern w:val="24"/>
          <w:lang w:val="en-US"/>
        </w:rPr>
        <w:t>:</w:t>
      </w:r>
    </w:p>
    <w:p w14:paraId="23C2A8A0" w14:textId="77777777" w:rsidR="00743AF2" w:rsidRPr="009A4E6B" w:rsidRDefault="00743AF2" w:rsidP="005568F4">
      <w:pPr>
        <w:rPr>
          <w:rFonts w:asciiTheme="majorHAnsi" w:eastAsiaTheme="majorEastAsia" w:hAnsi="Century Gothic" w:cstheme="majorBidi"/>
          <w:color w:val="262626" w:themeColor="text1" w:themeTint="D9"/>
          <w:kern w:val="24"/>
          <w:lang w:val="en-US"/>
        </w:rPr>
      </w:pPr>
      <w:r w:rsidRPr="00743AF2">
        <w:rPr>
          <w:rFonts w:asciiTheme="majorHAnsi" w:eastAsiaTheme="majorEastAsia" w:hAnsi="Century Gothic" w:cstheme="majorBidi"/>
          <w:noProof/>
          <w:color w:val="262626" w:themeColor="text1" w:themeTint="D9"/>
          <w:kern w:val="24"/>
          <w:lang w:eastAsia="en-GB"/>
        </w:rPr>
        <w:drawing>
          <wp:inline distT="0" distB="0" distL="0" distR="0" wp14:anchorId="559787B0" wp14:editId="313D3D23">
            <wp:extent cx="5731510" cy="3223895"/>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223895"/>
                    </a:xfrm>
                    <a:prstGeom prst="rect">
                      <a:avLst/>
                    </a:prstGeom>
                  </pic:spPr>
                </pic:pic>
              </a:graphicData>
            </a:graphic>
          </wp:inline>
        </w:drawing>
      </w:r>
    </w:p>
    <w:p w14:paraId="7DCBD884" w14:textId="77777777" w:rsidR="00E16A4E" w:rsidRPr="009A4E6B" w:rsidRDefault="00E16A4E" w:rsidP="005568F4">
      <w:pPr>
        <w:rPr>
          <w:color w:val="262626" w:themeColor="text1" w:themeTint="D9"/>
        </w:rPr>
      </w:pPr>
      <w:r w:rsidRPr="009A4E6B">
        <w:rPr>
          <w:rFonts w:asciiTheme="majorHAnsi" w:eastAsiaTheme="majorEastAsia" w:hAnsi="Century Gothic" w:cstheme="majorBidi"/>
          <w:color w:val="262626" w:themeColor="text1" w:themeTint="D9"/>
          <w:kern w:val="24"/>
          <w:lang w:val="en-US"/>
        </w:rPr>
        <w:t>Pre operation questionnaire send to the patient about their quality of life</w:t>
      </w:r>
    </w:p>
    <w:p w14:paraId="103E2A5B" w14:textId="77777777" w:rsidR="005568F4" w:rsidRDefault="005568F4" w:rsidP="005568F4">
      <w:pPr>
        <w:rPr>
          <w:rFonts w:ascii="Calibri" w:eastAsia="Times New Roman" w:hAnsi="Calibri" w:cs="Times New Roman"/>
          <w:lang w:eastAsia="en-GB"/>
        </w:rPr>
      </w:pPr>
      <w:r w:rsidRPr="005568F4">
        <w:rPr>
          <w:rFonts w:ascii="Calibri" w:hAnsi="Calibri"/>
          <w:color w:val="FF0000"/>
        </w:rPr>
        <w:t xml:space="preserve"> </w:t>
      </w:r>
      <w:r w:rsidR="00E16A4E" w:rsidRPr="00E16A4E">
        <w:rPr>
          <w:rFonts w:ascii="Calibri" w:hAnsi="Calibri"/>
          <w:color w:val="404040" w:themeColor="text1" w:themeTint="BF"/>
        </w:rPr>
        <w:t xml:space="preserve">Thirty </w:t>
      </w:r>
      <w:r w:rsidR="008F2679" w:rsidRPr="00E16A4E">
        <w:rPr>
          <w:rFonts w:ascii="Calibri" w:hAnsi="Calibri"/>
          <w:color w:val="404040" w:themeColor="text1" w:themeTint="BF"/>
        </w:rPr>
        <w:t xml:space="preserve">nine </w:t>
      </w:r>
      <w:r w:rsidR="008F2679" w:rsidRPr="00E16A4E">
        <w:rPr>
          <w:rFonts w:ascii="Calibri" w:eastAsia="Times New Roman" w:hAnsi="Calibri" w:cs="Times New Roman"/>
          <w:color w:val="404040" w:themeColor="text1" w:themeTint="BF"/>
          <w:lang w:eastAsia="en-GB"/>
        </w:rPr>
        <w:t>post</w:t>
      </w:r>
      <w:r w:rsidRPr="005568F4">
        <w:rPr>
          <w:rFonts w:ascii="Calibri" w:eastAsia="Times New Roman" w:hAnsi="Calibri" w:cs="Times New Roman"/>
          <w:lang w:eastAsia="en-GB"/>
        </w:rPr>
        <w:t xml:space="preserve">-op questionnaires sent after </w:t>
      </w:r>
      <w:r w:rsidR="00E16A4E">
        <w:rPr>
          <w:rFonts w:ascii="Calibri" w:eastAsia="Times New Roman" w:hAnsi="Calibri" w:cs="Times New Roman"/>
          <w:lang w:eastAsia="en-GB"/>
        </w:rPr>
        <w:t>fir</w:t>
      </w:r>
      <w:r w:rsidRPr="005568F4">
        <w:rPr>
          <w:rFonts w:ascii="Calibri" w:eastAsia="Times New Roman" w:hAnsi="Calibri" w:cs="Times New Roman"/>
          <w:lang w:eastAsia="en-GB"/>
        </w:rPr>
        <w:t xml:space="preserve">st surgery with </w:t>
      </w:r>
      <w:r w:rsidR="00E16A4E">
        <w:rPr>
          <w:rFonts w:ascii="Calibri" w:eastAsia="Times New Roman" w:hAnsi="Calibri" w:cs="Times New Roman"/>
          <w:lang w:eastAsia="en-GB"/>
        </w:rPr>
        <w:t>ten</w:t>
      </w:r>
      <w:r w:rsidRPr="005568F4">
        <w:rPr>
          <w:rFonts w:ascii="Calibri" w:eastAsia="Times New Roman" w:hAnsi="Calibri" w:cs="Times New Roman"/>
          <w:lang w:eastAsia="en-GB"/>
        </w:rPr>
        <w:t xml:space="preserve"> returns from </w:t>
      </w:r>
      <w:r w:rsidR="008F2679">
        <w:rPr>
          <w:rFonts w:ascii="Calibri" w:eastAsia="Times New Roman" w:hAnsi="Calibri" w:cs="Times New Roman"/>
          <w:lang w:eastAsia="en-GB"/>
        </w:rPr>
        <w:t xml:space="preserve">first </w:t>
      </w:r>
      <w:r w:rsidR="008F2679" w:rsidRPr="005568F4">
        <w:rPr>
          <w:rFonts w:ascii="Calibri" w:eastAsia="Times New Roman" w:hAnsi="Calibri" w:cs="Times New Roman"/>
          <w:lang w:eastAsia="en-GB"/>
        </w:rPr>
        <w:t>questionnaires</w:t>
      </w:r>
    </w:p>
    <w:p w14:paraId="3BEB95D6" w14:textId="77777777" w:rsidR="005568F4" w:rsidRPr="005568F4" w:rsidRDefault="005568F4" w:rsidP="005568F4">
      <w:pPr>
        <w:rPr>
          <w:rFonts w:ascii="Calibri" w:eastAsia="Times New Roman" w:hAnsi="Calibri" w:cs="Times New Roman"/>
          <w:lang w:eastAsia="en-GB"/>
        </w:rPr>
      </w:pPr>
      <w:r w:rsidRPr="005568F4">
        <w:rPr>
          <w:rFonts w:ascii="Calibri" w:eastAsia="Times New Roman" w:hAnsi="Calibri" w:cs="Times New Roman"/>
          <w:lang w:eastAsia="en-GB"/>
        </w:rPr>
        <w:t xml:space="preserve">A further </w:t>
      </w:r>
      <w:r w:rsidR="008F2679">
        <w:rPr>
          <w:rFonts w:ascii="Calibri" w:eastAsia="Times New Roman" w:hAnsi="Calibri" w:cs="Times New Roman"/>
          <w:lang w:eastAsia="en-GB"/>
        </w:rPr>
        <w:t>twenty seven</w:t>
      </w:r>
      <w:r w:rsidRPr="005568F4">
        <w:rPr>
          <w:rFonts w:ascii="Calibri" w:eastAsia="Times New Roman" w:hAnsi="Calibri" w:cs="Times New Roman"/>
          <w:lang w:eastAsia="en-GB"/>
        </w:rPr>
        <w:t xml:space="preserve"> post-op questionnaires re-sent with </w:t>
      </w:r>
      <w:r w:rsidR="008F2679">
        <w:rPr>
          <w:rFonts w:ascii="Calibri" w:eastAsia="Times New Roman" w:hAnsi="Calibri" w:cs="Times New Roman"/>
          <w:lang w:eastAsia="en-GB"/>
        </w:rPr>
        <w:t xml:space="preserve">eight </w:t>
      </w:r>
      <w:r w:rsidR="008F2679" w:rsidRPr="005568F4">
        <w:rPr>
          <w:rFonts w:ascii="Calibri" w:eastAsia="Times New Roman" w:hAnsi="Calibri" w:cs="Times New Roman"/>
          <w:lang w:eastAsia="en-GB"/>
        </w:rPr>
        <w:t>returns</w:t>
      </w:r>
    </w:p>
    <w:p w14:paraId="57E01619" w14:textId="77777777" w:rsid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Four</w:t>
      </w:r>
      <w:r w:rsidR="005568F4" w:rsidRPr="005568F4">
        <w:rPr>
          <w:rFonts w:ascii="Calibri" w:eastAsia="Times New Roman" w:hAnsi="Calibri" w:cs="Times New Roman"/>
          <w:color w:val="000000"/>
          <w:lang w:eastAsia="en-GB"/>
        </w:rPr>
        <w:t xml:space="preserve"> </w:t>
      </w:r>
      <w:r w:rsidR="004529AF" w:rsidRPr="005568F4">
        <w:rPr>
          <w:rFonts w:ascii="Calibri" w:eastAsia="Times New Roman" w:hAnsi="Calibri" w:cs="Times New Roman"/>
          <w:lang w:eastAsia="en-GB"/>
        </w:rPr>
        <w:t>post-op questionnaires</w:t>
      </w:r>
      <w:r w:rsidR="004529AF" w:rsidRPr="005568F4">
        <w:rPr>
          <w:rFonts w:ascii="Calibri" w:eastAsia="Times New Roman" w:hAnsi="Calibri" w:cs="Times New Roman"/>
          <w:color w:val="000000"/>
          <w:lang w:eastAsia="en-GB"/>
        </w:rPr>
        <w:t xml:space="preserve"> </w:t>
      </w:r>
      <w:r w:rsidR="005568F4" w:rsidRPr="005568F4">
        <w:rPr>
          <w:rFonts w:ascii="Calibri" w:eastAsia="Times New Roman" w:hAnsi="Calibri" w:cs="Times New Roman"/>
          <w:color w:val="000000"/>
          <w:lang w:eastAsia="en-GB"/>
        </w:rPr>
        <w:t xml:space="preserve">sent after the </w:t>
      </w:r>
      <w:r>
        <w:rPr>
          <w:rFonts w:ascii="Calibri" w:eastAsia="Times New Roman" w:hAnsi="Calibri" w:cs="Times New Roman"/>
          <w:color w:val="000000"/>
          <w:lang w:eastAsia="en-GB"/>
        </w:rPr>
        <w:t>seco</w:t>
      </w:r>
      <w:r w:rsidR="005568F4" w:rsidRPr="005568F4">
        <w:rPr>
          <w:rFonts w:ascii="Calibri" w:eastAsia="Times New Roman" w:hAnsi="Calibri" w:cs="Times New Roman"/>
          <w:color w:val="000000"/>
          <w:lang w:eastAsia="en-GB"/>
        </w:rPr>
        <w:t>nd surgery</w:t>
      </w:r>
    </w:p>
    <w:p w14:paraId="4ABC9160" w14:textId="77777777" w:rsidR="009E0FDD" w:rsidRDefault="009E0FDD" w:rsidP="005568F4">
      <w:pPr>
        <w:spacing w:after="0" w:line="240" w:lineRule="auto"/>
        <w:rPr>
          <w:rFonts w:ascii="Calibri" w:eastAsia="Times New Roman" w:hAnsi="Calibri" w:cs="Times New Roman"/>
          <w:color w:val="000000"/>
          <w:lang w:eastAsia="en-GB"/>
        </w:rPr>
      </w:pPr>
    </w:p>
    <w:p w14:paraId="3F21F6FA" w14:textId="77777777" w:rsidR="009E0FDD" w:rsidRDefault="009E0FDD" w:rsidP="005568F4">
      <w:pPr>
        <w:spacing w:after="0" w:line="240" w:lineRule="auto"/>
        <w:rPr>
          <w:rFonts w:ascii="Calibri" w:eastAsia="Times New Roman" w:hAnsi="Calibri" w:cs="Times New Roman"/>
          <w:color w:val="000000"/>
          <w:u w:val="single"/>
          <w:lang w:eastAsia="en-GB"/>
        </w:rPr>
      </w:pPr>
      <w:r w:rsidRPr="009E0FDD">
        <w:rPr>
          <w:rFonts w:ascii="Calibri" w:eastAsia="Times New Roman" w:hAnsi="Calibri" w:cs="Times New Roman"/>
          <w:color w:val="000000"/>
          <w:u w:val="single"/>
          <w:lang w:eastAsia="en-GB"/>
        </w:rPr>
        <w:t xml:space="preserve">Patients response to </w:t>
      </w:r>
      <w:proofErr w:type="gramStart"/>
      <w:r w:rsidRPr="009E0FDD">
        <w:rPr>
          <w:rFonts w:ascii="Calibri" w:eastAsia="Times New Roman" w:hAnsi="Calibri" w:cs="Times New Roman"/>
          <w:color w:val="000000"/>
          <w:u w:val="single"/>
          <w:lang w:eastAsia="en-GB"/>
        </w:rPr>
        <w:t>preoperative  and</w:t>
      </w:r>
      <w:proofErr w:type="gramEnd"/>
      <w:r w:rsidRPr="009E0FDD">
        <w:rPr>
          <w:rFonts w:ascii="Calibri" w:eastAsia="Times New Roman" w:hAnsi="Calibri" w:cs="Times New Roman"/>
          <w:color w:val="000000"/>
          <w:u w:val="single"/>
          <w:lang w:eastAsia="en-GB"/>
        </w:rPr>
        <w:t xml:space="preserve"> </w:t>
      </w:r>
      <w:proofErr w:type="spellStart"/>
      <w:r w:rsidRPr="009E0FDD">
        <w:rPr>
          <w:rFonts w:ascii="Calibri" w:eastAsia="Times New Roman" w:hAnsi="Calibri" w:cs="Times New Roman"/>
          <w:color w:val="000000"/>
          <w:u w:val="single"/>
          <w:lang w:eastAsia="en-GB"/>
        </w:rPr>
        <w:t>post operative</w:t>
      </w:r>
      <w:proofErr w:type="spellEnd"/>
      <w:r w:rsidRPr="009E0FDD">
        <w:rPr>
          <w:rFonts w:ascii="Calibri" w:eastAsia="Times New Roman" w:hAnsi="Calibri" w:cs="Times New Roman"/>
          <w:color w:val="000000"/>
          <w:u w:val="single"/>
          <w:lang w:eastAsia="en-GB"/>
        </w:rPr>
        <w:t xml:space="preserve"> questionnaire was:</w:t>
      </w:r>
    </w:p>
    <w:p w14:paraId="150CAC44" w14:textId="77777777" w:rsidR="009E0FDD" w:rsidRPr="009E0FDD" w:rsidRDefault="009E0FDD" w:rsidP="005568F4">
      <w:pPr>
        <w:spacing w:after="0" w:line="240" w:lineRule="auto"/>
        <w:rPr>
          <w:rFonts w:ascii="Calibri" w:eastAsia="Times New Roman" w:hAnsi="Calibri" w:cs="Times New Roman"/>
          <w:color w:val="000000"/>
          <w:u w:val="single"/>
          <w:lang w:eastAsia="en-GB"/>
        </w:rPr>
      </w:pPr>
      <w:r w:rsidRPr="009E0FDD">
        <w:rPr>
          <w:rFonts w:ascii="Calibri" w:eastAsia="Times New Roman" w:hAnsi="Calibri" w:cs="Times New Roman"/>
          <w:noProof/>
          <w:color w:val="000000"/>
          <w:u w:val="single"/>
          <w:lang w:eastAsia="en-GB"/>
        </w:rPr>
        <w:lastRenderedPageBreak/>
        <w:drawing>
          <wp:inline distT="0" distB="0" distL="0" distR="0" wp14:anchorId="155F2529" wp14:editId="7E214745">
            <wp:extent cx="5731510" cy="3223895"/>
            <wp:effectExtent l="0" t="0" r="889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3223895"/>
                    </a:xfrm>
                    <a:prstGeom prst="rect">
                      <a:avLst/>
                    </a:prstGeom>
                  </pic:spPr>
                </pic:pic>
              </a:graphicData>
            </a:graphic>
          </wp:inline>
        </w:drawing>
      </w:r>
    </w:p>
    <w:p w14:paraId="22395F35" w14:textId="77777777" w:rsidR="009E0FDD" w:rsidRPr="009E0FDD" w:rsidRDefault="009E0FDD" w:rsidP="005568F4">
      <w:pPr>
        <w:spacing w:after="0" w:line="240" w:lineRule="auto"/>
        <w:rPr>
          <w:rFonts w:ascii="Calibri" w:eastAsia="Times New Roman" w:hAnsi="Calibri" w:cs="Times New Roman"/>
          <w:color w:val="000000"/>
          <w:u w:val="single"/>
          <w:lang w:eastAsia="en-GB"/>
        </w:rPr>
      </w:pPr>
    </w:p>
    <w:p w14:paraId="0E063811" w14:textId="77777777" w:rsidR="005568F4" w:rsidRPr="009E0FDD" w:rsidRDefault="005568F4" w:rsidP="005568F4">
      <w:pPr>
        <w:spacing w:after="0" w:line="240" w:lineRule="auto"/>
        <w:rPr>
          <w:rFonts w:ascii="Calibri" w:eastAsia="Times New Roman" w:hAnsi="Calibri" w:cs="Times New Roman"/>
          <w:color w:val="000000"/>
          <w:u w:val="single"/>
          <w:lang w:eastAsia="en-GB"/>
        </w:rPr>
      </w:pPr>
    </w:p>
    <w:p w14:paraId="1FA1A66A" w14:textId="77777777" w:rsidR="005568F4" w:rsidRP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Twenty two</w:t>
      </w:r>
      <w:r w:rsidR="00F55F1C">
        <w:rPr>
          <w:rFonts w:ascii="Calibri" w:eastAsia="Times New Roman" w:hAnsi="Calibri" w:cs="Times New Roman"/>
          <w:color w:val="000000"/>
          <w:lang w:eastAsia="en-GB"/>
        </w:rPr>
        <w:t xml:space="preserve"> patients</w:t>
      </w:r>
      <w:r w:rsidR="005568F4" w:rsidRPr="005568F4">
        <w:rPr>
          <w:rFonts w:ascii="Calibri" w:eastAsia="Times New Roman" w:hAnsi="Calibri" w:cs="Times New Roman"/>
          <w:color w:val="000000"/>
          <w:lang w:eastAsia="en-GB"/>
        </w:rPr>
        <w:t xml:space="preserve"> had anal fistula </w:t>
      </w:r>
      <w:r w:rsidRPr="005568F4">
        <w:rPr>
          <w:rFonts w:ascii="Calibri" w:eastAsia="Times New Roman" w:hAnsi="Calibri" w:cs="Times New Roman"/>
          <w:color w:val="000000"/>
          <w:lang w:eastAsia="en-GB"/>
        </w:rPr>
        <w:t>repairs</w:t>
      </w:r>
      <w:r>
        <w:rPr>
          <w:rFonts w:ascii="Calibri" w:eastAsia="Times New Roman" w:hAnsi="Calibri" w:cs="Times New Roman"/>
          <w:color w:val="000000"/>
          <w:lang w:eastAsia="en-GB"/>
        </w:rPr>
        <w:t xml:space="preserve"> (FiLac)</w:t>
      </w:r>
    </w:p>
    <w:p w14:paraId="1779F9DE" w14:textId="77777777" w:rsidR="005568F4" w:rsidRP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Eight</w:t>
      </w:r>
      <w:r w:rsidR="00F55F1C">
        <w:rPr>
          <w:rFonts w:ascii="Calibri" w:eastAsia="Times New Roman" w:hAnsi="Calibri" w:cs="Times New Roman"/>
          <w:color w:val="000000"/>
          <w:lang w:eastAsia="en-GB"/>
        </w:rPr>
        <w:t xml:space="preserve"> patients had</w:t>
      </w:r>
      <w:r w:rsidR="005568F4" w:rsidRPr="005568F4">
        <w:rPr>
          <w:rFonts w:ascii="Calibri" w:eastAsia="Times New Roman" w:hAnsi="Calibri" w:cs="Times New Roman"/>
          <w:color w:val="000000"/>
          <w:lang w:eastAsia="en-GB"/>
        </w:rPr>
        <w:t xml:space="preserve"> haemorrhoids</w:t>
      </w:r>
      <w:r>
        <w:rPr>
          <w:rFonts w:ascii="Calibri" w:eastAsia="Times New Roman" w:hAnsi="Calibri" w:cs="Times New Roman"/>
          <w:color w:val="000000"/>
          <w:lang w:eastAsia="en-GB"/>
        </w:rPr>
        <w:t xml:space="preserve"> treatment with laser probe</w:t>
      </w:r>
    </w:p>
    <w:p w14:paraId="3D736675" w14:textId="77777777" w:rsid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Four</w:t>
      </w:r>
      <w:r w:rsidR="00F55F1C">
        <w:rPr>
          <w:rFonts w:ascii="Calibri" w:eastAsia="Times New Roman" w:hAnsi="Calibri" w:cs="Times New Roman"/>
          <w:color w:val="000000"/>
          <w:lang w:eastAsia="en-GB"/>
        </w:rPr>
        <w:t xml:space="preserve"> patients</w:t>
      </w:r>
      <w:r w:rsidR="005568F4" w:rsidRPr="005568F4">
        <w:rPr>
          <w:rFonts w:ascii="Calibri" w:eastAsia="Times New Roman" w:hAnsi="Calibri" w:cs="Times New Roman"/>
          <w:color w:val="000000"/>
          <w:lang w:eastAsia="en-GB"/>
        </w:rPr>
        <w:t xml:space="preserve"> had pilonidal sinus</w:t>
      </w:r>
      <w:r>
        <w:rPr>
          <w:rFonts w:ascii="Calibri" w:eastAsia="Times New Roman" w:hAnsi="Calibri" w:cs="Times New Roman"/>
          <w:color w:val="000000"/>
          <w:lang w:eastAsia="en-GB"/>
        </w:rPr>
        <w:t xml:space="preserve"> treatment with laser probe</w:t>
      </w:r>
    </w:p>
    <w:p w14:paraId="0F2E61CF" w14:textId="77777777" w:rsidR="000870F4" w:rsidRDefault="000870F4"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Age range between </w:t>
      </w:r>
      <w:r w:rsidR="008F2679">
        <w:rPr>
          <w:rFonts w:ascii="Calibri" w:eastAsia="Times New Roman" w:hAnsi="Calibri" w:cs="Times New Roman"/>
          <w:color w:val="000000"/>
          <w:lang w:eastAsia="en-GB"/>
        </w:rPr>
        <w:t>twenty</w:t>
      </w:r>
      <w:r>
        <w:rPr>
          <w:rFonts w:ascii="Calibri" w:eastAsia="Times New Roman" w:hAnsi="Calibri" w:cs="Times New Roman"/>
          <w:color w:val="000000"/>
          <w:lang w:eastAsia="en-GB"/>
        </w:rPr>
        <w:t xml:space="preserve"> to </w:t>
      </w:r>
      <w:r w:rsidR="008F2679">
        <w:rPr>
          <w:rFonts w:ascii="Calibri" w:eastAsia="Times New Roman" w:hAnsi="Calibri" w:cs="Times New Roman"/>
          <w:color w:val="000000"/>
          <w:lang w:eastAsia="en-GB"/>
        </w:rPr>
        <w:t>seventy</w:t>
      </w:r>
      <w:r>
        <w:rPr>
          <w:rFonts w:ascii="Calibri" w:eastAsia="Times New Roman" w:hAnsi="Calibri" w:cs="Times New Roman"/>
          <w:color w:val="000000"/>
          <w:lang w:eastAsia="en-GB"/>
        </w:rPr>
        <w:t xml:space="preserve"> years old</w:t>
      </w:r>
    </w:p>
    <w:p w14:paraId="016B0ABC" w14:textId="77777777" w:rsidR="00C85210" w:rsidRDefault="004529AF" w:rsidP="00C85210">
      <w:r>
        <w:t xml:space="preserve">Male to female ratio was </w:t>
      </w:r>
      <w:r w:rsidR="008F2679">
        <w:t>sixty to forty</w:t>
      </w:r>
    </w:p>
    <w:p w14:paraId="02877B2F" w14:textId="77777777" w:rsidR="008556C8" w:rsidRDefault="008556C8" w:rsidP="00C85210">
      <w:r>
        <w:t xml:space="preserve">Pain score assess for each procedure </w:t>
      </w:r>
      <w:r w:rsidR="009A4E6B">
        <w:t>using sensory</w:t>
      </w:r>
      <w:r w:rsidR="0030438A">
        <w:t xml:space="preserve"> component of </w:t>
      </w:r>
      <w:proofErr w:type="gramStart"/>
      <w:r w:rsidR="0030438A">
        <w:t>VAS ,on</w:t>
      </w:r>
      <w:proofErr w:type="gramEnd"/>
      <w:r w:rsidR="0030438A">
        <w:t xml:space="preserve"> the </w:t>
      </w:r>
      <w:r>
        <w:t>scale</w:t>
      </w:r>
      <w:r w:rsidR="0030438A">
        <w:t xml:space="preserve"> </w:t>
      </w:r>
      <w:r>
        <w:t>zero to ten.</w:t>
      </w:r>
    </w:p>
    <w:p w14:paraId="228D65FC" w14:textId="77777777" w:rsidR="008556C8" w:rsidRDefault="008556C8" w:rsidP="00C85210">
      <w:r>
        <w:t xml:space="preserve">Four patients describe experiencing no pain after laser treatment </w:t>
      </w:r>
      <w:r w:rsidR="009445E0">
        <w:t>for fistula (</w:t>
      </w:r>
      <w:r>
        <w:t>FiLac).</w:t>
      </w:r>
    </w:p>
    <w:p w14:paraId="258E4475" w14:textId="77777777" w:rsidR="008556C8" w:rsidRDefault="008556C8" w:rsidP="00C85210">
      <w:r>
        <w:t>Four patients describe experiencing moderate pain after laser treatment for fistula (FiLac).</w:t>
      </w:r>
    </w:p>
    <w:p w14:paraId="5DE507C5" w14:textId="77777777" w:rsidR="008556C8" w:rsidRDefault="008556C8" w:rsidP="00C85210">
      <w:r>
        <w:t xml:space="preserve">One patient describe experiencing extreme pain after laser treatment for </w:t>
      </w:r>
      <w:r w:rsidR="009445E0">
        <w:t>fistula (</w:t>
      </w:r>
      <w:r>
        <w:t>FiLac).</w:t>
      </w:r>
    </w:p>
    <w:p w14:paraId="3667E8CC" w14:textId="77777777" w:rsidR="008556C8" w:rsidRDefault="009445E0" w:rsidP="00C85210">
      <w:r>
        <w:t>Two patients</w:t>
      </w:r>
      <w:r w:rsidR="008556C8">
        <w:t xml:space="preserve"> describe experiencing no pain after laser treatment for haemorrhoids.</w:t>
      </w:r>
    </w:p>
    <w:p w14:paraId="4B5A9C32" w14:textId="77777777" w:rsidR="008556C8" w:rsidRDefault="008556C8" w:rsidP="00C85210">
      <w:r>
        <w:t xml:space="preserve">Three patients describe experiencing </w:t>
      </w:r>
      <w:r w:rsidR="009445E0">
        <w:t>moderate pain after laser treatment for haemorrhoids</w:t>
      </w:r>
      <w:r>
        <w:t xml:space="preserve"> </w:t>
      </w:r>
    </w:p>
    <w:p w14:paraId="6E270BF1" w14:textId="77777777" w:rsidR="009445E0" w:rsidRDefault="009445E0" w:rsidP="00C85210">
      <w:r>
        <w:t>One patient describe no pain after laser treatment for his pilonidal</w:t>
      </w:r>
      <w:r w:rsidR="00B1790C">
        <w:t xml:space="preserve"> sinus.</w:t>
      </w:r>
      <w:r>
        <w:t xml:space="preserve">   </w:t>
      </w:r>
    </w:p>
    <w:p w14:paraId="6FC616FA" w14:textId="77777777" w:rsidR="00FF5570" w:rsidRDefault="00FF5570" w:rsidP="00C85210">
      <w:pPr>
        <w:rPr>
          <w:u w:val="single"/>
        </w:rPr>
      </w:pPr>
    </w:p>
    <w:p w14:paraId="1D6C6AE9" w14:textId="77777777" w:rsidR="00FF5570" w:rsidRDefault="00FF5570" w:rsidP="00C85210">
      <w:pPr>
        <w:rPr>
          <w:u w:val="single"/>
        </w:rPr>
      </w:pPr>
    </w:p>
    <w:p w14:paraId="634E2A4F" w14:textId="77777777" w:rsidR="00FF5570" w:rsidRDefault="00FF5570" w:rsidP="00C85210">
      <w:pPr>
        <w:rPr>
          <w:u w:val="single"/>
        </w:rPr>
      </w:pPr>
    </w:p>
    <w:p w14:paraId="48BA0558" w14:textId="77777777" w:rsidR="00FF5570" w:rsidRDefault="00FF5570" w:rsidP="00C85210">
      <w:pPr>
        <w:rPr>
          <w:u w:val="single"/>
        </w:rPr>
      </w:pPr>
    </w:p>
    <w:p w14:paraId="236BE959" w14:textId="77777777" w:rsidR="00FF5570" w:rsidRDefault="00FF5570" w:rsidP="00C85210">
      <w:pPr>
        <w:rPr>
          <w:u w:val="single"/>
        </w:rPr>
      </w:pPr>
    </w:p>
    <w:p w14:paraId="09C14FB8" w14:textId="77777777" w:rsidR="00096D4E" w:rsidRDefault="00096D4E" w:rsidP="00C85210">
      <w:pPr>
        <w:rPr>
          <w:u w:val="single"/>
        </w:rPr>
      </w:pPr>
    </w:p>
    <w:p w14:paraId="581BF712" w14:textId="77777777" w:rsidR="00096D4E" w:rsidRDefault="00096D4E" w:rsidP="00C85210">
      <w:pPr>
        <w:rPr>
          <w:u w:val="single"/>
        </w:rPr>
      </w:pPr>
    </w:p>
    <w:p w14:paraId="43E25457" w14:textId="77777777" w:rsidR="00096D4E" w:rsidRDefault="00096D4E" w:rsidP="00C85210">
      <w:pPr>
        <w:rPr>
          <w:u w:val="single"/>
        </w:rPr>
      </w:pPr>
    </w:p>
    <w:p w14:paraId="6B021E53" w14:textId="77777777" w:rsidR="009E0FDD" w:rsidRDefault="009E0FDD" w:rsidP="00C85210">
      <w:pPr>
        <w:rPr>
          <w:u w:val="single"/>
        </w:rPr>
      </w:pPr>
      <w:r w:rsidRPr="009E0FDD">
        <w:rPr>
          <w:u w:val="single"/>
        </w:rPr>
        <w:lastRenderedPageBreak/>
        <w:t>Graphic presentation of postoperative pain assessment:</w:t>
      </w:r>
    </w:p>
    <w:p w14:paraId="4B524712" w14:textId="77777777" w:rsidR="009E0FDD" w:rsidRPr="009E0FDD" w:rsidRDefault="00F00C80" w:rsidP="00C85210">
      <w:pPr>
        <w:rPr>
          <w:u w:val="single"/>
        </w:rPr>
      </w:pPr>
      <w:r w:rsidRPr="00F00C80">
        <w:rPr>
          <w:noProof/>
          <w:u w:val="single"/>
          <w:lang w:eastAsia="en-GB"/>
        </w:rPr>
        <w:drawing>
          <wp:inline distT="0" distB="0" distL="0" distR="0" wp14:anchorId="5DB816CE" wp14:editId="7A4FB6AC">
            <wp:extent cx="5731510" cy="32238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223895"/>
                    </a:xfrm>
                    <a:prstGeom prst="rect">
                      <a:avLst/>
                    </a:prstGeom>
                  </pic:spPr>
                </pic:pic>
              </a:graphicData>
            </a:graphic>
          </wp:inline>
        </w:drawing>
      </w:r>
    </w:p>
    <w:p w14:paraId="2E7D4D30" w14:textId="77777777" w:rsidR="0086676C" w:rsidRDefault="0086676C" w:rsidP="00C85210"/>
    <w:p w14:paraId="18070780" w14:textId="77777777" w:rsidR="0086676C" w:rsidRDefault="0086676C" w:rsidP="00C85210"/>
    <w:p w14:paraId="60B783E7" w14:textId="77777777" w:rsidR="00C2579E" w:rsidRPr="00F4525D" w:rsidRDefault="00C2579E" w:rsidP="00C85210">
      <w:pPr>
        <w:rPr>
          <w:u w:val="single"/>
        </w:rPr>
      </w:pPr>
      <w:r w:rsidRPr="00F4525D">
        <w:rPr>
          <w:u w:val="single"/>
        </w:rPr>
        <w:t>Results:</w:t>
      </w:r>
    </w:p>
    <w:p w14:paraId="7B4C1CEA" w14:textId="77777777" w:rsidR="0086676C" w:rsidRDefault="0086676C" w:rsidP="00C85210">
      <w:r>
        <w:t>For laser treatment of fistula (FiLac)</w:t>
      </w:r>
      <w:r w:rsidR="00094CD3">
        <w:t>, three</w:t>
      </w:r>
      <w:r>
        <w:t xml:space="preserve"> patients describe very good results, four patients describe good results, </w:t>
      </w:r>
      <w:r w:rsidR="004D2E40">
        <w:t>and two</w:t>
      </w:r>
      <w:r>
        <w:t xml:space="preserve"> patients describe poor results.</w:t>
      </w:r>
    </w:p>
    <w:p w14:paraId="31FE41B5" w14:textId="77777777" w:rsidR="004D2E40" w:rsidRDefault="0086676C" w:rsidP="00C85210">
      <w:r>
        <w:t xml:space="preserve">For haemorrhoids </w:t>
      </w:r>
      <w:r w:rsidR="00094CD3">
        <w:t>laser treatment, one</w:t>
      </w:r>
      <w:r>
        <w:t xml:space="preserve"> patient describe excellent </w:t>
      </w:r>
      <w:r w:rsidR="00094CD3">
        <w:t>result, three</w:t>
      </w:r>
      <w:r>
        <w:t xml:space="preserve"> patients describe good results and one patient describe poor result and for pilonidal sinus one patient describe excellent result.</w:t>
      </w:r>
    </w:p>
    <w:p w14:paraId="022B8A9C" w14:textId="77777777" w:rsidR="004D2E40" w:rsidRDefault="004D2E40" w:rsidP="00C85210">
      <w:r>
        <w:t>Six patients describes symptoms much better after laser treatment of fistula(FiLac),One patient describe symptoms little better, one patient describe symptoms about the same and one patient describe symptoms little worse after treatment of fistula with laser(FiLac).</w:t>
      </w:r>
    </w:p>
    <w:p w14:paraId="5B712B95" w14:textId="77777777" w:rsidR="004D2E40" w:rsidRDefault="004D2E40" w:rsidP="00C85210">
      <w:r>
        <w:t>Three patients describe symptoms much better after laser treatment of haemorrhoids and one patient describe symptoms little better.</w:t>
      </w:r>
    </w:p>
    <w:p w14:paraId="1FA1D3B7" w14:textId="77777777" w:rsidR="0086676C" w:rsidRDefault="004D2E40" w:rsidP="00C85210">
      <w:r>
        <w:t>One patient describe symptoms much better after laser treatment of pilonidal sinus.</w:t>
      </w:r>
      <w:r w:rsidR="0086676C">
        <w:t xml:space="preserve">  </w:t>
      </w:r>
    </w:p>
    <w:p w14:paraId="7DE3AFC7" w14:textId="77777777" w:rsidR="00FF5570" w:rsidRDefault="00FF5570" w:rsidP="00C85210">
      <w:pPr>
        <w:rPr>
          <w:u w:val="single"/>
        </w:rPr>
      </w:pPr>
    </w:p>
    <w:p w14:paraId="22DB6B31" w14:textId="77777777" w:rsidR="00FF5570" w:rsidRDefault="00FF5570" w:rsidP="00C85210">
      <w:pPr>
        <w:rPr>
          <w:u w:val="single"/>
        </w:rPr>
      </w:pPr>
    </w:p>
    <w:p w14:paraId="56AC010E" w14:textId="77777777" w:rsidR="00FF5570" w:rsidRDefault="00FF5570" w:rsidP="00C85210">
      <w:pPr>
        <w:rPr>
          <w:u w:val="single"/>
        </w:rPr>
      </w:pPr>
    </w:p>
    <w:p w14:paraId="1FB15027" w14:textId="77777777" w:rsidR="00FF5570" w:rsidRDefault="00FF5570" w:rsidP="00C85210">
      <w:pPr>
        <w:rPr>
          <w:u w:val="single"/>
        </w:rPr>
      </w:pPr>
    </w:p>
    <w:p w14:paraId="705CA861" w14:textId="77777777" w:rsidR="00FF5570" w:rsidRDefault="00FF5570" w:rsidP="00C85210">
      <w:pPr>
        <w:rPr>
          <w:u w:val="single"/>
        </w:rPr>
      </w:pPr>
    </w:p>
    <w:p w14:paraId="2DB484A1" w14:textId="77777777" w:rsidR="00FF5570" w:rsidRDefault="00FF5570" w:rsidP="00C85210">
      <w:pPr>
        <w:rPr>
          <w:u w:val="single"/>
        </w:rPr>
      </w:pPr>
    </w:p>
    <w:p w14:paraId="0150E3D7" w14:textId="77777777" w:rsidR="00FF5570" w:rsidRDefault="00FF5570" w:rsidP="00C85210">
      <w:pPr>
        <w:rPr>
          <w:u w:val="single"/>
        </w:rPr>
      </w:pPr>
    </w:p>
    <w:p w14:paraId="1E43E322" w14:textId="1741704C" w:rsidR="00F00C80" w:rsidRDefault="00F00C80" w:rsidP="00C85210">
      <w:pPr>
        <w:rPr>
          <w:u w:val="single"/>
        </w:rPr>
      </w:pPr>
      <w:r w:rsidRPr="00F00C80">
        <w:rPr>
          <w:u w:val="single"/>
        </w:rPr>
        <w:t xml:space="preserve">Graphic presentation of </w:t>
      </w:r>
      <w:proofErr w:type="gramStart"/>
      <w:r w:rsidRPr="00F00C80">
        <w:rPr>
          <w:u w:val="single"/>
        </w:rPr>
        <w:t>response</w:t>
      </w:r>
      <w:r w:rsidR="00FF5570">
        <w:rPr>
          <w:u w:val="single"/>
        </w:rPr>
        <w:t>(</w:t>
      </w:r>
      <w:proofErr w:type="gramEnd"/>
      <w:r w:rsidR="00FF5570">
        <w:rPr>
          <w:u w:val="single"/>
        </w:rPr>
        <w:t>results)</w:t>
      </w:r>
      <w:r w:rsidRPr="00F00C80">
        <w:rPr>
          <w:u w:val="single"/>
        </w:rPr>
        <w:t xml:space="preserve"> to treatment:</w:t>
      </w:r>
    </w:p>
    <w:p w14:paraId="2D6D460D" w14:textId="77777777" w:rsidR="00F00C80" w:rsidRPr="00F00C80" w:rsidRDefault="00F00C80" w:rsidP="00C85210">
      <w:pPr>
        <w:rPr>
          <w:u w:val="single"/>
        </w:rPr>
      </w:pPr>
      <w:r w:rsidRPr="00F00C80">
        <w:rPr>
          <w:noProof/>
          <w:u w:val="single"/>
          <w:lang w:eastAsia="en-GB"/>
        </w:rPr>
        <w:drawing>
          <wp:inline distT="0" distB="0" distL="0" distR="0" wp14:anchorId="5F1FDC85" wp14:editId="645BB3DB">
            <wp:extent cx="5731510" cy="3223895"/>
            <wp:effectExtent l="0" t="0" r="889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223895"/>
                    </a:xfrm>
                    <a:prstGeom prst="rect">
                      <a:avLst/>
                    </a:prstGeom>
                  </pic:spPr>
                </pic:pic>
              </a:graphicData>
            </a:graphic>
          </wp:inline>
        </w:drawing>
      </w:r>
    </w:p>
    <w:p w14:paraId="54252B20" w14:textId="77777777" w:rsidR="00F00C80" w:rsidRDefault="00F00C80" w:rsidP="00C85210"/>
    <w:p w14:paraId="30F452A0" w14:textId="77777777" w:rsidR="007556A8" w:rsidRDefault="007556A8" w:rsidP="00C85210">
      <w:r>
        <w:t>One patient had difficulty passing urine after laser treatment of haemorrhoids</w:t>
      </w:r>
    </w:p>
    <w:p w14:paraId="2812A276" w14:textId="77777777" w:rsidR="007556A8" w:rsidRDefault="007556A8" w:rsidP="00C85210">
      <w:r>
        <w:t>Two patients visited emergency department within twenty four hours of their procedures for minor issue.</w:t>
      </w:r>
    </w:p>
    <w:p w14:paraId="6DEF56A4" w14:textId="77777777" w:rsidR="007556A8" w:rsidRDefault="007556A8" w:rsidP="00C85210">
      <w:r>
        <w:t>Four patient have pain and difficulty passing stool after the procedure.</w:t>
      </w:r>
    </w:p>
    <w:p w14:paraId="11DBC040" w14:textId="77777777" w:rsidR="007556A8" w:rsidRDefault="007556A8" w:rsidP="00C85210">
      <w:r>
        <w:t xml:space="preserve">Eleven patient notice small amount of bleeding after procedure which is expected due to the nature of procedures.   </w:t>
      </w:r>
    </w:p>
    <w:p w14:paraId="3BA08818" w14:textId="77777777" w:rsidR="00BF4755" w:rsidRDefault="00BF4755" w:rsidP="00C85210">
      <w:pPr>
        <w:rPr>
          <w:u w:val="single"/>
        </w:rPr>
      </w:pPr>
    </w:p>
    <w:p w14:paraId="1891D3F8" w14:textId="77777777" w:rsidR="00BF4755" w:rsidRDefault="00BF4755" w:rsidP="00C85210">
      <w:pPr>
        <w:rPr>
          <w:u w:val="single"/>
        </w:rPr>
      </w:pPr>
    </w:p>
    <w:p w14:paraId="2D7D7D01" w14:textId="77777777" w:rsidR="00BF4755" w:rsidRDefault="00BF4755" w:rsidP="00C85210">
      <w:pPr>
        <w:rPr>
          <w:u w:val="single"/>
        </w:rPr>
      </w:pPr>
    </w:p>
    <w:p w14:paraId="423153C6" w14:textId="77777777" w:rsidR="00BF4755" w:rsidRDefault="00BF4755" w:rsidP="00C85210">
      <w:pPr>
        <w:rPr>
          <w:u w:val="single"/>
        </w:rPr>
      </w:pPr>
    </w:p>
    <w:p w14:paraId="7967A68C" w14:textId="77777777" w:rsidR="00BF4755" w:rsidRDefault="00BF4755" w:rsidP="00C85210">
      <w:pPr>
        <w:rPr>
          <w:u w:val="single"/>
        </w:rPr>
      </w:pPr>
    </w:p>
    <w:p w14:paraId="186D3DFA" w14:textId="77777777" w:rsidR="00BF4755" w:rsidRDefault="00BF4755" w:rsidP="00C85210">
      <w:pPr>
        <w:rPr>
          <w:u w:val="single"/>
        </w:rPr>
      </w:pPr>
    </w:p>
    <w:p w14:paraId="31EF4FB3" w14:textId="77777777" w:rsidR="00BF4755" w:rsidRDefault="00BF4755" w:rsidP="00C85210">
      <w:pPr>
        <w:rPr>
          <w:u w:val="single"/>
        </w:rPr>
      </w:pPr>
    </w:p>
    <w:p w14:paraId="44D1627D" w14:textId="77777777" w:rsidR="00BF4755" w:rsidRDefault="00BF4755" w:rsidP="00C85210">
      <w:pPr>
        <w:rPr>
          <w:u w:val="single"/>
        </w:rPr>
      </w:pPr>
    </w:p>
    <w:p w14:paraId="6242325A" w14:textId="77777777" w:rsidR="00BF4755" w:rsidRDefault="00BF4755" w:rsidP="00C85210">
      <w:pPr>
        <w:rPr>
          <w:u w:val="single"/>
        </w:rPr>
      </w:pPr>
    </w:p>
    <w:p w14:paraId="447DC823" w14:textId="77777777" w:rsidR="00FF5570" w:rsidRDefault="00FF5570" w:rsidP="00C85210">
      <w:pPr>
        <w:rPr>
          <w:u w:val="single"/>
        </w:rPr>
      </w:pPr>
    </w:p>
    <w:p w14:paraId="2873B25B" w14:textId="77777777" w:rsidR="00FF5570" w:rsidRDefault="00FF5570" w:rsidP="00C85210">
      <w:pPr>
        <w:rPr>
          <w:u w:val="single"/>
        </w:rPr>
      </w:pPr>
    </w:p>
    <w:p w14:paraId="340A6618" w14:textId="77777777" w:rsidR="00955897" w:rsidRDefault="00955897" w:rsidP="00C85210">
      <w:pPr>
        <w:rPr>
          <w:u w:val="single"/>
        </w:rPr>
      </w:pPr>
    </w:p>
    <w:p w14:paraId="366B15AB" w14:textId="77777777" w:rsidR="0021788C" w:rsidRDefault="0021788C" w:rsidP="00C85210">
      <w:pPr>
        <w:rPr>
          <w:u w:val="single"/>
        </w:rPr>
      </w:pPr>
      <w:r w:rsidRPr="0021788C">
        <w:rPr>
          <w:u w:val="single"/>
        </w:rPr>
        <w:t xml:space="preserve">Days return to work: </w:t>
      </w:r>
    </w:p>
    <w:p w14:paraId="452B005C" w14:textId="77777777" w:rsidR="0021788C" w:rsidRPr="0021788C" w:rsidRDefault="0021788C" w:rsidP="00C85210">
      <w:pPr>
        <w:rPr>
          <w:u w:val="single"/>
        </w:rPr>
      </w:pPr>
      <w:r w:rsidRPr="0021788C">
        <w:rPr>
          <w:noProof/>
          <w:u w:val="single"/>
          <w:lang w:eastAsia="en-GB"/>
        </w:rPr>
        <w:drawing>
          <wp:inline distT="0" distB="0" distL="0" distR="0" wp14:anchorId="2D0FB4B9" wp14:editId="4E94E0B8">
            <wp:extent cx="5731510" cy="3223895"/>
            <wp:effectExtent l="0" t="0" r="889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223895"/>
                    </a:xfrm>
                    <a:prstGeom prst="rect">
                      <a:avLst/>
                    </a:prstGeom>
                  </pic:spPr>
                </pic:pic>
              </a:graphicData>
            </a:graphic>
          </wp:inline>
        </w:drawing>
      </w:r>
    </w:p>
    <w:p w14:paraId="1DB9AEF4" w14:textId="77777777" w:rsidR="00F4525D" w:rsidRPr="00F4525D" w:rsidRDefault="00F4525D" w:rsidP="00C85210">
      <w:pPr>
        <w:rPr>
          <w:u w:val="single"/>
        </w:rPr>
      </w:pPr>
      <w:r w:rsidRPr="00F4525D">
        <w:rPr>
          <w:u w:val="single"/>
        </w:rPr>
        <w:t>Conclusion:</w:t>
      </w:r>
    </w:p>
    <w:p w14:paraId="77797ED5" w14:textId="77777777" w:rsidR="00F4525D" w:rsidRDefault="00F4525D" w:rsidP="00C85210">
      <w:r>
        <w:t xml:space="preserve">Laser treatment is a minimal invasive novel treatment for minor </w:t>
      </w:r>
      <w:proofErr w:type="spellStart"/>
      <w:r>
        <w:t>ano</w:t>
      </w:r>
      <w:proofErr w:type="spellEnd"/>
      <w:r>
        <w:t xml:space="preserve"> rectal conditions such as laser treatment of fistula (FiLac), haemorrhoids and pilonidal sinus</w:t>
      </w:r>
    </w:p>
    <w:p w14:paraId="0B03BA6D" w14:textId="77777777" w:rsidR="00F4525D" w:rsidRDefault="00F4525D" w:rsidP="00C85210">
      <w:r>
        <w:t>Patients have much better outcome for these conditions.</w:t>
      </w:r>
    </w:p>
    <w:p w14:paraId="2913A39E" w14:textId="03C85B15" w:rsidR="00F4525D" w:rsidRDefault="00F4525D" w:rsidP="00C85210">
      <w:r>
        <w:t>Long term follow up required to assess the effectiveness of</w:t>
      </w:r>
      <w:r w:rsidR="00F55F1C">
        <w:t xml:space="preserve"> </w:t>
      </w:r>
      <w:r w:rsidR="00FF5570">
        <w:t>laser treatment</w:t>
      </w:r>
      <w:r>
        <w:t xml:space="preserve"> for these minor </w:t>
      </w:r>
      <w:proofErr w:type="spellStart"/>
      <w:r>
        <w:t>ano</w:t>
      </w:r>
      <w:proofErr w:type="spellEnd"/>
      <w:r>
        <w:t xml:space="preserve"> rectal conditions. </w:t>
      </w:r>
    </w:p>
    <w:p w14:paraId="4028344F" w14:textId="659DE68F" w:rsidR="00F3078A" w:rsidRDefault="00233E16" w:rsidP="00F3078A">
      <w:r w:rsidRPr="009661D5">
        <w:rPr>
          <w:u w:val="single"/>
        </w:rPr>
        <w:t>Acknowledgments</w:t>
      </w:r>
      <w:r w:rsidR="009661D5" w:rsidRPr="009661D5">
        <w:rPr>
          <w:u w:val="single"/>
        </w:rPr>
        <w:t>:</w:t>
      </w:r>
      <w:r w:rsidR="00F3078A" w:rsidRPr="00F3078A">
        <w:t xml:space="preserve"> </w:t>
      </w:r>
      <w:r w:rsidR="00F3078A">
        <w:t xml:space="preserve">This work is closely supported by quality improvement and audit department at Jersey general hospital and with close collaboration with </w:t>
      </w:r>
      <w:proofErr w:type="spellStart"/>
      <w:r w:rsidR="00F3078A">
        <w:t>Mr.Miklos</w:t>
      </w:r>
      <w:proofErr w:type="spellEnd"/>
      <w:r w:rsidR="00F3078A">
        <w:t xml:space="preserve"> Kassai Consultant colorectal surgeon at Jersey General Hospital who closely supervise me to prepare this valuable paper for publication</w:t>
      </w:r>
    </w:p>
    <w:p w14:paraId="65785350" w14:textId="0910D4AC" w:rsidR="00233E16" w:rsidRDefault="00F43910" w:rsidP="00233E16">
      <w:proofErr w:type="gramStart"/>
      <w:r>
        <w:rPr>
          <w:u w:val="single"/>
        </w:rPr>
        <w:t xml:space="preserve">Author </w:t>
      </w:r>
      <w:r w:rsidR="00233E16" w:rsidRPr="00233E16">
        <w:rPr>
          <w:u w:val="single"/>
        </w:rPr>
        <w:t xml:space="preserve"> </w:t>
      </w:r>
      <w:proofErr w:type="spellStart"/>
      <w:r w:rsidR="00233E16" w:rsidRPr="00233E16">
        <w:rPr>
          <w:u w:val="single"/>
        </w:rPr>
        <w:t>contributions</w:t>
      </w:r>
      <w:r w:rsidR="00095CBC">
        <w:t>:Mr.Muhammad</w:t>
      </w:r>
      <w:proofErr w:type="spellEnd"/>
      <w:proofErr w:type="gramEnd"/>
      <w:r w:rsidR="00095CBC">
        <w:t xml:space="preserve"> Aleem </w:t>
      </w:r>
      <w:r w:rsidR="00233E16">
        <w:t xml:space="preserve"> designed the research, analysis and</w:t>
      </w:r>
      <w:r w:rsidR="00095CBC">
        <w:t xml:space="preserve"> reviewed the manuscripts.MA </w:t>
      </w:r>
      <w:r w:rsidR="00233E16">
        <w:t>,participated in data interpretation, reviewed the manuscripts, and provided critical comments. All authors reviewed and approved the final report.</w:t>
      </w:r>
    </w:p>
    <w:p w14:paraId="54210924" w14:textId="77777777" w:rsidR="00233E16" w:rsidRDefault="00233E16" w:rsidP="00233E16">
      <w:r w:rsidRPr="0059299C">
        <w:rPr>
          <w:u w:val="single"/>
        </w:rPr>
        <w:t>Disclosure:</w:t>
      </w:r>
      <w:r w:rsidRPr="0059299C">
        <w:t xml:space="preserve"> </w:t>
      </w:r>
      <w:proofErr w:type="gramStart"/>
      <w:r w:rsidRPr="0059299C">
        <w:t xml:space="preserve">The </w:t>
      </w:r>
      <w:r>
        <w:t xml:space="preserve"> author</w:t>
      </w:r>
      <w:proofErr w:type="gramEnd"/>
      <w:r>
        <w:t xml:space="preserve"> reports no conflict of interest in this work</w:t>
      </w:r>
    </w:p>
    <w:p w14:paraId="483D073B" w14:textId="77777777" w:rsidR="00A11C07" w:rsidRDefault="00A11C07" w:rsidP="00233E16">
      <w:r>
        <w:t>References:</w:t>
      </w:r>
    </w:p>
    <w:p w14:paraId="4DBF3A9D" w14:textId="4FB19280" w:rsidR="00D513A1" w:rsidRDefault="00D513A1" w:rsidP="00233E16">
      <w:proofErr w:type="spellStart"/>
      <w:r w:rsidRPr="00D513A1">
        <w:rPr>
          <w:u w:val="single"/>
        </w:rPr>
        <w:t>Dessily</w:t>
      </w:r>
      <w:proofErr w:type="spellEnd"/>
      <w:r w:rsidRPr="00D513A1">
        <w:rPr>
          <w:u w:val="single"/>
        </w:rPr>
        <w:t xml:space="preserve"> M</w:t>
      </w:r>
      <w:r>
        <w:t xml:space="preserve">, </w:t>
      </w:r>
      <w:proofErr w:type="spellStart"/>
      <w:r w:rsidRPr="00D513A1">
        <w:rPr>
          <w:u w:val="single"/>
        </w:rPr>
        <w:t>Charara</w:t>
      </w:r>
      <w:proofErr w:type="spellEnd"/>
      <w:r w:rsidRPr="00D513A1">
        <w:rPr>
          <w:u w:val="single"/>
        </w:rPr>
        <w:t xml:space="preserve"> F</w:t>
      </w:r>
      <w:r>
        <w:t xml:space="preserve">, </w:t>
      </w:r>
      <w:proofErr w:type="spellStart"/>
      <w:r w:rsidRPr="00D513A1">
        <w:rPr>
          <w:u w:val="single"/>
        </w:rPr>
        <w:t>Ralea</w:t>
      </w:r>
      <w:proofErr w:type="spellEnd"/>
      <w:r w:rsidRPr="00D513A1">
        <w:rPr>
          <w:u w:val="single"/>
        </w:rPr>
        <w:t xml:space="preserve"> S</w:t>
      </w:r>
      <w:r>
        <w:t xml:space="preserve">, </w:t>
      </w:r>
      <w:proofErr w:type="spellStart"/>
      <w:r w:rsidRPr="00D513A1">
        <w:rPr>
          <w:u w:val="single"/>
        </w:rPr>
        <w:t>Alle</w:t>
      </w:r>
      <w:proofErr w:type="spellEnd"/>
      <w:r w:rsidRPr="00D513A1">
        <w:rPr>
          <w:u w:val="single"/>
        </w:rPr>
        <w:t xml:space="preserve"> JL</w:t>
      </w:r>
      <w:r>
        <w:rPr>
          <w:u w:val="single"/>
        </w:rPr>
        <w:t xml:space="preserve">  </w:t>
      </w:r>
      <w:proofErr w:type="spellStart"/>
      <w:r>
        <w:rPr>
          <w:u w:val="single"/>
        </w:rPr>
        <w:t>Acta</w:t>
      </w:r>
      <w:proofErr w:type="spellEnd"/>
      <w:r>
        <w:rPr>
          <w:u w:val="single"/>
        </w:rPr>
        <w:t xml:space="preserve"> Chir </w:t>
      </w:r>
      <w:proofErr w:type="spellStart"/>
      <w:r>
        <w:rPr>
          <w:u w:val="single"/>
        </w:rPr>
        <w:t>Belg</w:t>
      </w:r>
      <w:proofErr w:type="spellEnd"/>
      <w:r>
        <w:rPr>
          <w:u w:val="single"/>
        </w:rPr>
        <w:t xml:space="preserve"> </w:t>
      </w:r>
      <w:r w:rsidRPr="00D513A1">
        <w:t>2017 June ;117:164-168.</w:t>
      </w:r>
      <w:r>
        <w:t>doi 1080/00015458.2016.1272285.Epub2017 Jan6.</w:t>
      </w:r>
    </w:p>
    <w:p w14:paraId="759995E4" w14:textId="5192353B" w:rsidR="00B327BA" w:rsidRDefault="00B327BA" w:rsidP="00233E16">
      <w:proofErr w:type="spellStart"/>
      <w:r w:rsidRPr="00B327BA">
        <w:rPr>
          <w:u w:val="single"/>
        </w:rPr>
        <w:t>Giamundo</w:t>
      </w:r>
      <w:proofErr w:type="spellEnd"/>
      <w:r w:rsidRPr="00B327BA">
        <w:rPr>
          <w:u w:val="single"/>
        </w:rPr>
        <w:t xml:space="preserve"> P</w:t>
      </w:r>
      <w:r>
        <w:t xml:space="preserve">, </w:t>
      </w:r>
      <w:proofErr w:type="spellStart"/>
      <w:r w:rsidRPr="00B327BA">
        <w:rPr>
          <w:u w:val="single"/>
        </w:rPr>
        <w:t>Geraci</w:t>
      </w:r>
      <w:proofErr w:type="spellEnd"/>
      <w:r w:rsidRPr="00B327BA">
        <w:rPr>
          <w:u w:val="single"/>
        </w:rPr>
        <w:t xml:space="preserve"> M</w:t>
      </w:r>
      <w:r>
        <w:t xml:space="preserve">. </w:t>
      </w:r>
      <w:proofErr w:type="spellStart"/>
      <w:r w:rsidRPr="00B327BA">
        <w:rPr>
          <w:u w:val="single"/>
        </w:rPr>
        <w:t>Tibaldi</w:t>
      </w:r>
      <w:proofErr w:type="spellEnd"/>
      <w:r w:rsidRPr="00B327BA">
        <w:rPr>
          <w:u w:val="single"/>
        </w:rPr>
        <w:t xml:space="preserve"> </w:t>
      </w:r>
      <w:proofErr w:type="spellStart"/>
      <w:r w:rsidRPr="00B327BA">
        <w:rPr>
          <w:u w:val="single"/>
        </w:rPr>
        <w:t>L</w:t>
      </w:r>
      <w:r>
        <w:t>,</w:t>
      </w:r>
      <w:r w:rsidRPr="00B327BA">
        <w:rPr>
          <w:u w:val="single"/>
        </w:rPr>
        <w:t>Valente</w:t>
      </w:r>
      <w:proofErr w:type="spellEnd"/>
      <w:r w:rsidRPr="00B327BA">
        <w:rPr>
          <w:u w:val="single"/>
        </w:rPr>
        <w:t xml:space="preserve"> M</w:t>
      </w:r>
      <w:r>
        <w:t xml:space="preserve"> ; </w:t>
      </w:r>
      <w:r w:rsidRPr="00B327BA">
        <w:rPr>
          <w:u w:val="single"/>
        </w:rPr>
        <w:t>Colorectal Dis</w:t>
      </w:r>
      <w:r>
        <w:rPr>
          <w:u w:val="single"/>
        </w:rPr>
        <w:t xml:space="preserve">, 2014 Feb;16(2);110-5,doi;101111/codi.12440. </w:t>
      </w:r>
      <w:r w:rsidRPr="00B327BA">
        <w:t>W</w:t>
      </w:r>
      <w:r>
        <w:t xml:space="preserve">iley online library </w:t>
      </w:r>
    </w:p>
    <w:p w14:paraId="3561541E" w14:textId="77777777" w:rsidR="00A116BA" w:rsidRDefault="00194A08" w:rsidP="00233E16">
      <w:r>
        <w:t xml:space="preserve">National Centre for Biotechnology </w:t>
      </w:r>
      <w:proofErr w:type="gramStart"/>
      <w:r>
        <w:t>Information(</w:t>
      </w:r>
      <w:proofErr w:type="gramEnd"/>
      <w:r>
        <w:t>NCBI) at the U.S. National Library of Medicine(NLM)</w:t>
      </w:r>
    </w:p>
    <w:p w14:paraId="29991800" w14:textId="71E4C090" w:rsidR="00A11C07" w:rsidRDefault="00D43270" w:rsidP="00233E16">
      <w:bookmarkStart w:id="0" w:name="_GoBack"/>
      <w:bookmarkEnd w:id="0"/>
      <w:proofErr w:type="gramStart"/>
      <w:r>
        <w:lastRenderedPageBreak/>
        <w:t>Springer ;Techniques</w:t>
      </w:r>
      <w:proofErr w:type="gramEnd"/>
      <w:r>
        <w:t xml:space="preserve"> in </w:t>
      </w:r>
      <w:proofErr w:type="spellStart"/>
      <w:r>
        <w:t>Coloproctology</w:t>
      </w:r>
      <w:proofErr w:type="spellEnd"/>
      <w:r>
        <w:t xml:space="preserve"> 2017;21(4)268-276</w:t>
      </w:r>
    </w:p>
    <w:p w14:paraId="3B3CDE17" w14:textId="12BE0707" w:rsidR="0062567B" w:rsidRPr="0059299C" w:rsidRDefault="0062567B" w:rsidP="00233E16">
      <w:r>
        <w:t>https://www.ncbi.nlm.nih.gov/pubmed/28056720</w:t>
      </w:r>
    </w:p>
    <w:p w14:paraId="6EE6BFA8" w14:textId="77777777" w:rsidR="00233E16" w:rsidRDefault="00233E16" w:rsidP="00F3078A"/>
    <w:p w14:paraId="7178AAD4" w14:textId="06C6FF7D" w:rsidR="003A4563" w:rsidRPr="009661D5" w:rsidRDefault="003A4563" w:rsidP="00C85210">
      <w:pPr>
        <w:rPr>
          <w:u w:val="single"/>
        </w:rPr>
      </w:pPr>
    </w:p>
    <w:p w14:paraId="75A2F03C" w14:textId="77777777" w:rsidR="00233E16" w:rsidRDefault="00233E16" w:rsidP="003A4563">
      <w:pPr>
        <w:spacing w:after="0" w:line="240" w:lineRule="auto"/>
        <w:rPr>
          <w:rFonts w:eastAsiaTheme="minorEastAsia" w:hAnsi="Candara"/>
          <w:b/>
          <w:kern w:val="24"/>
          <w:sz w:val="24"/>
          <w:szCs w:val="24"/>
          <w:lang w:val="en-US"/>
        </w:rPr>
      </w:pPr>
    </w:p>
    <w:p w14:paraId="06E72A68" w14:textId="77777777" w:rsidR="00233E16" w:rsidRDefault="00233E16" w:rsidP="003A4563">
      <w:pPr>
        <w:spacing w:after="0" w:line="240" w:lineRule="auto"/>
        <w:rPr>
          <w:rFonts w:eastAsiaTheme="minorEastAsia" w:hAnsi="Candara"/>
          <w:b/>
          <w:kern w:val="24"/>
          <w:sz w:val="24"/>
          <w:szCs w:val="24"/>
          <w:lang w:val="en-US"/>
        </w:rPr>
      </w:pPr>
    </w:p>
    <w:p w14:paraId="6D528DF4" w14:textId="77777777" w:rsidR="00233E16" w:rsidRDefault="00233E16" w:rsidP="003A4563">
      <w:pPr>
        <w:spacing w:after="0" w:line="240" w:lineRule="auto"/>
        <w:rPr>
          <w:rFonts w:eastAsiaTheme="minorEastAsia" w:hAnsi="Candara"/>
          <w:b/>
          <w:kern w:val="24"/>
          <w:sz w:val="24"/>
          <w:szCs w:val="24"/>
          <w:lang w:val="en-US"/>
        </w:rPr>
      </w:pPr>
    </w:p>
    <w:p w14:paraId="131CAFFF" w14:textId="77777777" w:rsidR="00233E16" w:rsidRDefault="00233E16" w:rsidP="003A4563">
      <w:pPr>
        <w:spacing w:after="0" w:line="240" w:lineRule="auto"/>
        <w:rPr>
          <w:rFonts w:eastAsiaTheme="minorEastAsia" w:hAnsi="Candara"/>
          <w:b/>
          <w:kern w:val="24"/>
          <w:sz w:val="24"/>
          <w:szCs w:val="24"/>
          <w:lang w:val="en-US"/>
        </w:rPr>
      </w:pPr>
    </w:p>
    <w:p w14:paraId="4E9881E8" w14:textId="77777777" w:rsidR="00233E16" w:rsidRDefault="00233E16" w:rsidP="003A4563">
      <w:pPr>
        <w:spacing w:after="0" w:line="240" w:lineRule="auto"/>
        <w:rPr>
          <w:rFonts w:eastAsiaTheme="minorEastAsia" w:hAnsi="Candara"/>
          <w:b/>
          <w:kern w:val="24"/>
          <w:sz w:val="24"/>
          <w:szCs w:val="24"/>
          <w:lang w:val="en-US"/>
        </w:rPr>
      </w:pPr>
    </w:p>
    <w:p w14:paraId="4BBC8AEE" w14:textId="77777777" w:rsidR="00233E16" w:rsidRDefault="00233E16" w:rsidP="003A4563">
      <w:pPr>
        <w:spacing w:after="0" w:line="240" w:lineRule="auto"/>
        <w:rPr>
          <w:rFonts w:eastAsiaTheme="minorEastAsia" w:hAnsi="Candara"/>
          <w:b/>
          <w:kern w:val="24"/>
          <w:sz w:val="24"/>
          <w:szCs w:val="24"/>
          <w:lang w:val="en-US"/>
        </w:rPr>
      </w:pPr>
    </w:p>
    <w:p w14:paraId="1B2AAAA6" w14:textId="77777777" w:rsidR="00233E16" w:rsidRDefault="00233E16" w:rsidP="003A4563">
      <w:pPr>
        <w:spacing w:after="0" w:line="240" w:lineRule="auto"/>
        <w:rPr>
          <w:rFonts w:eastAsiaTheme="minorEastAsia" w:hAnsi="Candara"/>
          <w:b/>
          <w:kern w:val="24"/>
          <w:sz w:val="24"/>
          <w:szCs w:val="24"/>
          <w:lang w:val="en-US"/>
        </w:rPr>
      </w:pPr>
    </w:p>
    <w:p w14:paraId="3D3E7D54" w14:textId="77777777" w:rsidR="003A4563" w:rsidRPr="00AF36FB" w:rsidRDefault="003A4563" w:rsidP="003A4563">
      <w:pPr>
        <w:spacing w:after="0" w:line="240" w:lineRule="auto"/>
        <w:rPr>
          <w:rFonts w:eastAsiaTheme="minorEastAsia" w:hAnsi="Candara"/>
          <w:b/>
          <w:kern w:val="24"/>
          <w:sz w:val="24"/>
          <w:szCs w:val="24"/>
          <w:lang w:val="en-US"/>
        </w:rPr>
      </w:pPr>
      <w:r w:rsidRPr="00AF36FB">
        <w:rPr>
          <w:rFonts w:eastAsiaTheme="minorEastAsia" w:hAnsi="Candara"/>
          <w:b/>
          <w:kern w:val="24"/>
          <w:sz w:val="24"/>
          <w:szCs w:val="24"/>
          <w:lang w:val="en-US"/>
        </w:rPr>
        <w:t>Biography:</w:t>
      </w:r>
    </w:p>
    <w:p w14:paraId="215AD22A" w14:textId="77777777" w:rsidR="003A4563" w:rsidRPr="00AF36FB" w:rsidRDefault="003A4563" w:rsidP="003A4563">
      <w:pPr>
        <w:spacing w:after="0" w:line="240" w:lineRule="auto"/>
        <w:rPr>
          <w:rFonts w:eastAsiaTheme="minorEastAsia" w:hAnsi="Candara"/>
          <w:kern w:val="24"/>
          <w:sz w:val="24"/>
          <w:szCs w:val="24"/>
          <w:lang w:val="en-US"/>
        </w:rPr>
      </w:pPr>
    </w:p>
    <w:p w14:paraId="343D5626" w14:textId="77777777" w:rsidR="003A4563" w:rsidRPr="00AF36FB" w:rsidRDefault="003A4563" w:rsidP="003A4563">
      <w:pPr>
        <w:spacing w:after="0" w:line="240" w:lineRule="auto"/>
        <w:rPr>
          <w:rFonts w:eastAsiaTheme="minorEastAsia" w:hAnsi="Candara"/>
          <w:kern w:val="24"/>
          <w:sz w:val="24"/>
          <w:szCs w:val="24"/>
          <w:lang w:val="en-US"/>
        </w:rPr>
      </w:pPr>
      <w:r w:rsidRPr="00AF36FB">
        <w:rPr>
          <w:rFonts w:eastAsiaTheme="minorEastAsia" w:hAnsi="Candara"/>
          <w:noProof/>
          <w:kern w:val="24"/>
          <w:sz w:val="24"/>
          <w:szCs w:val="24"/>
          <w:lang w:eastAsia="en-GB"/>
        </w:rPr>
        <w:drawing>
          <wp:inline distT="0" distB="0" distL="0" distR="0" wp14:anchorId="407DBF92" wp14:editId="332B1DE1">
            <wp:extent cx="1038225" cy="1028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8225" cy="1028700"/>
                    </a:xfrm>
                    <a:prstGeom prst="rect">
                      <a:avLst/>
                    </a:prstGeom>
                    <a:noFill/>
                    <a:ln>
                      <a:noFill/>
                    </a:ln>
                  </pic:spPr>
                </pic:pic>
              </a:graphicData>
            </a:graphic>
          </wp:inline>
        </w:drawing>
      </w:r>
    </w:p>
    <w:p w14:paraId="301EAED2" w14:textId="77777777" w:rsidR="003A4563" w:rsidRPr="00AF36FB" w:rsidRDefault="003A4563" w:rsidP="003A4563">
      <w:pPr>
        <w:spacing w:after="0" w:line="240" w:lineRule="auto"/>
        <w:rPr>
          <w:sz w:val="24"/>
          <w:szCs w:val="24"/>
          <w:lang w:val="en-US"/>
        </w:rPr>
      </w:pPr>
      <w:r w:rsidRPr="00AF36FB">
        <w:rPr>
          <w:sz w:val="24"/>
          <w:szCs w:val="24"/>
          <w:lang w:val="en-US"/>
        </w:rPr>
        <w:t xml:space="preserve">I have completed my fellowship in general surgery from Royal College of Surgeons Edinburgh and </w:t>
      </w:r>
      <w:proofErr w:type="gramStart"/>
      <w:r w:rsidRPr="00AF36FB">
        <w:rPr>
          <w:sz w:val="24"/>
          <w:szCs w:val="24"/>
          <w:lang w:val="en-US"/>
        </w:rPr>
        <w:t>Dublin(</w:t>
      </w:r>
      <w:proofErr w:type="gramEnd"/>
      <w:r w:rsidRPr="00AF36FB">
        <w:rPr>
          <w:sz w:val="24"/>
          <w:szCs w:val="24"/>
          <w:lang w:val="en-US"/>
        </w:rPr>
        <w:t>Ireland)</w:t>
      </w:r>
    </w:p>
    <w:p w14:paraId="24257EEA" w14:textId="77777777" w:rsidR="003A4563" w:rsidRPr="00AF36FB" w:rsidRDefault="003A4563" w:rsidP="003A4563">
      <w:pPr>
        <w:spacing w:after="0" w:line="240" w:lineRule="auto"/>
        <w:rPr>
          <w:sz w:val="24"/>
          <w:szCs w:val="24"/>
          <w:lang w:val="en-US"/>
        </w:rPr>
      </w:pPr>
      <w:r w:rsidRPr="00AF36FB">
        <w:rPr>
          <w:sz w:val="24"/>
          <w:szCs w:val="24"/>
          <w:lang w:val="en-US"/>
        </w:rPr>
        <w:t>I have completed my basic and higher surgical training in Republic of Ireland and England.</w:t>
      </w:r>
    </w:p>
    <w:p w14:paraId="4D829B91" w14:textId="3555AB71" w:rsidR="003A4563" w:rsidRPr="00AF36FB" w:rsidRDefault="003A4563" w:rsidP="003A4563">
      <w:pPr>
        <w:spacing w:after="0" w:line="240" w:lineRule="auto"/>
        <w:rPr>
          <w:sz w:val="24"/>
          <w:szCs w:val="24"/>
          <w:lang w:val="en-US"/>
        </w:rPr>
      </w:pPr>
      <w:r w:rsidRPr="00AF36FB">
        <w:rPr>
          <w:sz w:val="24"/>
          <w:szCs w:val="24"/>
          <w:lang w:val="en-US"/>
        </w:rPr>
        <w:t xml:space="preserve">I have special </w:t>
      </w:r>
      <w:proofErr w:type="gramStart"/>
      <w:r w:rsidRPr="00AF36FB">
        <w:rPr>
          <w:sz w:val="24"/>
          <w:szCs w:val="24"/>
          <w:lang w:val="en-US"/>
        </w:rPr>
        <w:t>interest  in</w:t>
      </w:r>
      <w:proofErr w:type="gramEnd"/>
      <w:r w:rsidRPr="00AF36FB">
        <w:rPr>
          <w:sz w:val="24"/>
          <w:szCs w:val="24"/>
          <w:lang w:val="en-US"/>
        </w:rPr>
        <w:t xml:space="preserve"> laparoscopic </w:t>
      </w:r>
      <w:proofErr w:type="spellStart"/>
      <w:r w:rsidRPr="00AF36FB">
        <w:rPr>
          <w:sz w:val="24"/>
          <w:szCs w:val="24"/>
          <w:lang w:val="en-US"/>
        </w:rPr>
        <w:t>coloproctology</w:t>
      </w:r>
      <w:proofErr w:type="spellEnd"/>
      <w:r w:rsidRPr="00AF36FB">
        <w:rPr>
          <w:sz w:val="24"/>
          <w:szCs w:val="24"/>
          <w:lang w:val="en-US"/>
        </w:rPr>
        <w:t>.</w:t>
      </w:r>
    </w:p>
    <w:p w14:paraId="2696EB3C" w14:textId="77777777" w:rsidR="003A4563" w:rsidRPr="00AF36FB" w:rsidRDefault="003A4563" w:rsidP="003A4563">
      <w:pPr>
        <w:spacing w:after="0" w:line="240" w:lineRule="auto"/>
        <w:rPr>
          <w:sz w:val="24"/>
          <w:szCs w:val="24"/>
          <w:lang w:val="en-US"/>
        </w:rPr>
      </w:pPr>
      <w:r w:rsidRPr="00AF36FB">
        <w:rPr>
          <w:sz w:val="24"/>
          <w:szCs w:val="24"/>
          <w:lang w:val="en-US"/>
        </w:rPr>
        <w:t xml:space="preserve">Currently I am working at Jersey General Hospital Channel Island of U.K.  </w:t>
      </w:r>
    </w:p>
    <w:p w14:paraId="06CB234F" w14:textId="77777777" w:rsidR="003A4563" w:rsidRPr="00AF36FB" w:rsidRDefault="003A4563" w:rsidP="003A4563">
      <w:pPr>
        <w:spacing w:after="0" w:line="240" w:lineRule="auto"/>
        <w:rPr>
          <w:sz w:val="24"/>
          <w:szCs w:val="24"/>
          <w:lang w:val="en-US"/>
        </w:rPr>
      </w:pPr>
    </w:p>
    <w:p w14:paraId="3A163E41" w14:textId="77777777" w:rsidR="003A47BC" w:rsidRDefault="003A47BC" w:rsidP="003A4563">
      <w:pPr>
        <w:spacing w:after="0" w:line="240" w:lineRule="auto"/>
        <w:rPr>
          <w:b/>
          <w:sz w:val="24"/>
          <w:szCs w:val="24"/>
          <w:lang w:val="en-US"/>
        </w:rPr>
      </w:pPr>
    </w:p>
    <w:p w14:paraId="025F1211" w14:textId="77777777" w:rsidR="003A47BC" w:rsidRDefault="00AD430C" w:rsidP="003A4563">
      <w:pPr>
        <w:spacing w:after="0" w:line="240" w:lineRule="auto"/>
        <w:rPr>
          <w:b/>
          <w:sz w:val="24"/>
          <w:szCs w:val="24"/>
          <w:lang w:val="en-US"/>
        </w:rPr>
      </w:pPr>
      <w:proofErr w:type="gramStart"/>
      <w:r>
        <w:rPr>
          <w:b/>
          <w:sz w:val="24"/>
          <w:szCs w:val="24"/>
          <w:lang w:val="en-US"/>
        </w:rPr>
        <w:t xml:space="preserve">Publishing </w:t>
      </w:r>
      <w:r w:rsidR="003A4563" w:rsidRPr="00AF36FB">
        <w:rPr>
          <w:b/>
          <w:sz w:val="24"/>
          <w:szCs w:val="24"/>
          <w:lang w:val="en-US"/>
        </w:rPr>
        <w:t xml:space="preserve"> author</w:t>
      </w:r>
      <w:proofErr w:type="gramEnd"/>
      <w:r w:rsidR="003A4563" w:rsidRPr="00AF36FB">
        <w:rPr>
          <w:b/>
          <w:sz w:val="24"/>
          <w:szCs w:val="24"/>
          <w:lang w:val="en-US"/>
        </w:rPr>
        <w:t xml:space="preserve"> details</w:t>
      </w:r>
      <w:r w:rsidR="003A47BC">
        <w:rPr>
          <w:b/>
          <w:sz w:val="24"/>
          <w:szCs w:val="24"/>
          <w:lang w:val="en-US"/>
        </w:rPr>
        <w:t>:</w:t>
      </w:r>
    </w:p>
    <w:p w14:paraId="1444D079" w14:textId="77777777" w:rsidR="003A4563" w:rsidRPr="00AF36FB" w:rsidRDefault="003A4563" w:rsidP="003A4563">
      <w:pPr>
        <w:spacing w:after="0" w:line="240" w:lineRule="auto"/>
        <w:rPr>
          <w:sz w:val="24"/>
          <w:szCs w:val="24"/>
          <w:lang w:val="en-US"/>
        </w:rPr>
      </w:pPr>
      <w:r w:rsidRPr="00AF36FB">
        <w:rPr>
          <w:sz w:val="24"/>
          <w:szCs w:val="24"/>
          <w:lang w:val="en-US"/>
        </w:rPr>
        <w:t>Muhammad Aleem</w:t>
      </w:r>
    </w:p>
    <w:p w14:paraId="2EFE7193" w14:textId="77777777" w:rsidR="003A4563" w:rsidRPr="00AF36FB" w:rsidRDefault="003A4563" w:rsidP="003A4563">
      <w:pPr>
        <w:spacing w:after="0" w:line="240" w:lineRule="auto"/>
        <w:rPr>
          <w:sz w:val="24"/>
          <w:szCs w:val="24"/>
          <w:lang w:val="en-US"/>
        </w:rPr>
      </w:pPr>
      <w:r w:rsidRPr="00AF36FB">
        <w:rPr>
          <w:sz w:val="24"/>
          <w:szCs w:val="24"/>
          <w:lang w:val="en-US"/>
        </w:rPr>
        <w:t>Contact Number: 00447797862735</w:t>
      </w:r>
    </w:p>
    <w:p w14:paraId="7257E70C" w14:textId="77777777" w:rsidR="003A4563" w:rsidRPr="00AF36FB" w:rsidRDefault="003A4563" w:rsidP="003A4563">
      <w:pPr>
        <w:spacing w:after="0" w:line="240" w:lineRule="auto"/>
        <w:rPr>
          <w:sz w:val="24"/>
          <w:szCs w:val="24"/>
          <w:lang w:val="en-US"/>
        </w:rPr>
      </w:pPr>
      <w:r w:rsidRPr="00AF36FB">
        <w:rPr>
          <w:sz w:val="24"/>
          <w:szCs w:val="24"/>
          <w:lang w:val="en-US"/>
        </w:rPr>
        <w:t xml:space="preserve">Email address: </w:t>
      </w:r>
      <w:hyperlink r:id="rId15" w:history="1">
        <w:r w:rsidRPr="00AF36FB">
          <w:rPr>
            <w:color w:val="0563C1" w:themeColor="hyperlink"/>
            <w:sz w:val="24"/>
            <w:szCs w:val="24"/>
            <w:u w:val="single"/>
            <w:lang w:val="en-US"/>
          </w:rPr>
          <w:t>M.Aleem@health.gov.je</w:t>
        </w:r>
      </w:hyperlink>
    </w:p>
    <w:p w14:paraId="31479E9D" w14:textId="77777777" w:rsidR="003A4563" w:rsidRPr="00AF36FB" w:rsidRDefault="003A4563" w:rsidP="003A4563">
      <w:pPr>
        <w:spacing w:after="0" w:line="240" w:lineRule="auto"/>
        <w:rPr>
          <w:sz w:val="24"/>
          <w:szCs w:val="24"/>
          <w:lang w:val="en-US"/>
        </w:rPr>
      </w:pPr>
      <w:r w:rsidRPr="00AF36FB">
        <w:rPr>
          <w:sz w:val="24"/>
          <w:szCs w:val="24"/>
          <w:lang w:val="en-US"/>
        </w:rPr>
        <w:t>Category: Publication</w:t>
      </w:r>
    </w:p>
    <w:p w14:paraId="239CAC34" w14:textId="77777777" w:rsidR="003A4563" w:rsidRDefault="003A4563" w:rsidP="00C85210"/>
    <w:p w14:paraId="4C86FF16" w14:textId="77777777" w:rsidR="00C85210" w:rsidRPr="00B656B7" w:rsidRDefault="00C85210" w:rsidP="00C85210"/>
    <w:p w14:paraId="71F4D1AC" w14:textId="77777777" w:rsidR="00C85210" w:rsidRDefault="00C85210"/>
    <w:sectPr w:rsidR="00C852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10"/>
    <w:rsid w:val="000810E1"/>
    <w:rsid w:val="000870F4"/>
    <w:rsid w:val="00094CD3"/>
    <w:rsid w:val="00095CBC"/>
    <w:rsid w:val="00096D4E"/>
    <w:rsid w:val="000C7E98"/>
    <w:rsid w:val="00157E0B"/>
    <w:rsid w:val="00194A08"/>
    <w:rsid w:val="0021788C"/>
    <w:rsid w:val="00233E16"/>
    <w:rsid w:val="00270392"/>
    <w:rsid w:val="0030438A"/>
    <w:rsid w:val="003A4563"/>
    <w:rsid w:val="003A47BC"/>
    <w:rsid w:val="003B62DB"/>
    <w:rsid w:val="004529AF"/>
    <w:rsid w:val="004D2E40"/>
    <w:rsid w:val="005568F4"/>
    <w:rsid w:val="0062567B"/>
    <w:rsid w:val="00662D66"/>
    <w:rsid w:val="0071387B"/>
    <w:rsid w:val="00726E1B"/>
    <w:rsid w:val="00743AF2"/>
    <w:rsid w:val="00745F7B"/>
    <w:rsid w:val="007556A8"/>
    <w:rsid w:val="0084166A"/>
    <w:rsid w:val="008556C8"/>
    <w:rsid w:val="0086676C"/>
    <w:rsid w:val="008F2679"/>
    <w:rsid w:val="00923C24"/>
    <w:rsid w:val="009445E0"/>
    <w:rsid w:val="00955897"/>
    <w:rsid w:val="009641FE"/>
    <w:rsid w:val="009661D5"/>
    <w:rsid w:val="009A4E6B"/>
    <w:rsid w:val="009C4432"/>
    <w:rsid w:val="009E0FDD"/>
    <w:rsid w:val="00A116BA"/>
    <w:rsid w:val="00A11C07"/>
    <w:rsid w:val="00AC03C0"/>
    <w:rsid w:val="00AD430C"/>
    <w:rsid w:val="00B1790C"/>
    <w:rsid w:val="00B327BA"/>
    <w:rsid w:val="00BF4755"/>
    <w:rsid w:val="00C02385"/>
    <w:rsid w:val="00C2579E"/>
    <w:rsid w:val="00C85210"/>
    <w:rsid w:val="00CB257F"/>
    <w:rsid w:val="00D43270"/>
    <w:rsid w:val="00D513A1"/>
    <w:rsid w:val="00E14619"/>
    <w:rsid w:val="00E16A4E"/>
    <w:rsid w:val="00EF5AC6"/>
    <w:rsid w:val="00F00C80"/>
    <w:rsid w:val="00F3078A"/>
    <w:rsid w:val="00F434CE"/>
    <w:rsid w:val="00F43910"/>
    <w:rsid w:val="00F4525D"/>
    <w:rsid w:val="00F55F1C"/>
    <w:rsid w:val="00FE63AC"/>
    <w:rsid w:val="00FF5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5DEDF"/>
  <w15:chartTrackingRefBased/>
  <w15:docId w15:val="{EA94213F-C3E8-4E86-B28B-3D97618A7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8314">
      <w:bodyDiv w:val="1"/>
      <w:marLeft w:val="0"/>
      <w:marRight w:val="0"/>
      <w:marTop w:val="0"/>
      <w:marBottom w:val="0"/>
      <w:divBdr>
        <w:top w:val="none" w:sz="0" w:space="0" w:color="auto"/>
        <w:left w:val="none" w:sz="0" w:space="0" w:color="auto"/>
        <w:bottom w:val="none" w:sz="0" w:space="0" w:color="auto"/>
        <w:right w:val="none" w:sz="0" w:space="0" w:color="auto"/>
      </w:divBdr>
    </w:div>
    <w:div w:id="493103410">
      <w:bodyDiv w:val="1"/>
      <w:marLeft w:val="0"/>
      <w:marRight w:val="0"/>
      <w:marTop w:val="0"/>
      <w:marBottom w:val="0"/>
      <w:divBdr>
        <w:top w:val="none" w:sz="0" w:space="0" w:color="auto"/>
        <w:left w:val="none" w:sz="0" w:space="0" w:color="auto"/>
        <w:bottom w:val="none" w:sz="0" w:space="0" w:color="auto"/>
        <w:right w:val="none" w:sz="0" w:space="0" w:color="auto"/>
      </w:divBdr>
    </w:div>
    <w:div w:id="632103458">
      <w:bodyDiv w:val="1"/>
      <w:marLeft w:val="0"/>
      <w:marRight w:val="0"/>
      <w:marTop w:val="0"/>
      <w:marBottom w:val="0"/>
      <w:divBdr>
        <w:top w:val="none" w:sz="0" w:space="0" w:color="auto"/>
        <w:left w:val="none" w:sz="0" w:space="0" w:color="auto"/>
        <w:bottom w:val="none" w:sz="0" w:space="0" w:color="auto"/>
        <w:right w:val="none" w:sz="0" w:space="0" w:color="auto"/>
      </w:divBdr>
    </w:div>
    <w:div w:id="927619074">
      <w:bodyDiv w:val="1"/>
      <w:marLeft w:val="0"/>
      <w:marRight w:val="0"/>
      <w:marTop w:val="0"/>
      <w:marBottom w:val="0"/>
      <w:divBdr>
        <w:top w:val="none" w:sz="0" w:space="0" w:color="auto"/>
        <w:left w:val="none" w:sz="0" w:space="0" w:color="auto"/>
        <w:bottom w:val="none" w:sz="0" w:space="0" w:color="auto"/>
        <w:right w:val="none" w:sz="0" w:space="0" w:color="auto"/>
      </w:divBdr>
    </w:div>
    <w:div w:id="1744599361">
      <w:bodyDiv w:val="1"/>
      <w:marLeft w:val="0"/>
      <w:marRight w:val="0"/>
      <w:marTop w:val="0"/>
      <w:marBottom w:val="0"/>
      <w:divBdr>
        <w:top w:val="none" w:sz="0" w:space="0" w:color="auto"/>
        <w:left w:val="none" w:sz="0" w:space="0" w:color="auto"/>
        <w:bottom w:val="none" w:sz="0" w:space="0" w:color="auto"/>
        <w:right w:val="none" w:sz="0" w:space="0" w:color="auto"/>
      </w:divBdr>
    </w:div>
    <w:div w:id="210877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hyperlink" Target="mailto:M.Aleem@health.gov.je" TargetMode="Externa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12E23-5BF2-4074-B5B1-F78F291EE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ABE069C7</Template>
  <TotalTime>0</TotalTime>
  <Pages>8</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States Of Jersey</Company>
  <LinksUpToDate>false</LinksUpToDate>
  <CharactersWithSpaces>6187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Aleem</dc:creator>
  <cp:keywords/>
  <dc:description/>
  <cp:lastModifiedBy>Muhammad Aleem</cp:lastModifiedBy>
  <cp:revision>2</cp:revision>
  <dcterms:created xsi:type="dcterms:W3CDTF">2018-07-09T13:56:00Z</dcterms:created>
  <dcterms:modified xsi:type="dcterms:W3CDTF">2018-07-09T13:56:00Z</dcterms:modified>
</cp:coreProperties>
</file>